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6B7BB82" w:rsidR="00C9238F" w:rsidRPr="00C333A6" w:rsidRDefault="0018044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8044E">
              <w:rPr>
                <w:rFonts w:ascii="Times New Roman" w:hAnsi="Times New Roman" w:cs="Times New Roman"/>
              </w:rPr>
              <w:t>PD controller for balancing an inverted pendulumn cart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9CEA286" w:rsidR="00C9238F" w:rsidRPr="005E19AD" w:rsidRDefault="0018044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8044E">
              <w:rPr>
                <w:rFonts w:ascii="Times New Roman" w:hAnsi="Times New Roman" w:cs="Times New Roman"/>
              </w:rPr>
              <w:t>Mahadi Hasan, Rewat Bunchan, Bohez, Ashraful Islam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DA471FD" w:rsidR="00C9238F" w:rsidRPr="005E19AD" w:rsidRDefault="0018044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6938198" w:rsidR="00C9238F" w:rsidRPr="005E19AD" w:rsidRDefault="007D315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D3152">
              <w:rPr>
                <w:rFonts w:ascii="Times New Roman" w:hAnsi="Times New Roman" w:cs="Times New Roman"/>
              </w:rPr>
              <w:t>International Conference on Mechanical Engineering 2009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119D0FF0" w:rsidR="00010104" w:rsidRPr="005E19AD" w:rsidRDefault="00C7609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International </w:t>
            </w:r>
            <w:r w:rsidR="007D3152"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B23611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74FC350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3CF3527" w:rsidR="00852B20" w:rsidRPr="005E19AD" w:rsidRDefault="00AA35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 of Mechanical Engineering, BUET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1D9EEEF" w:rsidR="00852B20" w:rsidRPr="005E19AD" w:rsidRDefault="00AA35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 w:rsidR="00D84B69">
              <w:rPr>
                <w:rFonts w:ascii="Times New Roman" w:hAnsi="Times New Roman" w:cs="Times New Roman"/>
              </w:rPr>
              <w:t>18-20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3B2D4C4" w:rsidR="00852B20" w:rsidRPr="005E19AD" w:rsidRDefault="00D31E7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D858257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5B5FF94" w:rsidR="00C9238F" w:rsidRPr="005E19AD" w:rsidRDefault="00C76095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2D0398" w:rsidRPr="005F2E0C">
                <w:rPr>
                  <w:rStyle w:val="Hyperlink"/>
                  <w:rFonts w:ascii="Times New Roman" w:hAnsi="Times New Roman" w:cs="Times New Roman"/>
                </w:rPr>
                <w:t>https://me.buet.ac.bd/icme/icme2011/index.htm</w:t>
              </w:r>
            </w:hyperlink>
            <w:r w:rsidR="002D039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EC4FD4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66FDD" w:rsidRPr="00066FDD">
              <w:rPr>
                <w:rFonts w:ascii="Times New Roman" w:hAnsi="Times New Roman" w:cs="Times New Roman"/>
              </w:rPr>
              <w:t>ICME 11-RT-036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796771D8" w:rsidR="00852B20" w:rsidRPr="005E19AD" w:rsidRDefault="00797F35" w:rsidP="00797F35">
            <w:pPr>
              <w:jc w:val="both"/>
              <w:rPr>
                <w:rFonts w:ascii="Times New Roman" w:hAnsi="Times New Roman" w:cs="Times New Roman"/>
              </w:rPr>
            </w:pPr>
            <w:r w:rsidRPr="00797F35">
              <w:rPr>
                <w:rFonts w:ascii="Times New Roman" w:hAnsi="Times New Roman" w:cs="Times New Roman"/>
              </w:rPr>
              <w:t>In the arena of Control theory and Engineering, balancing of an inverted pendulum by moving a carrier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(cart) along a horizontal track, is a classical problem for the commencers to analyze its dynamics as 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continually moves toward an unstable state. Numerous physical models resembling to the same include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Flight Simulation of rocket or missile during the initial stages of flight, Simulation of dynamics of a robotic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arm, Model of a human standing still etc. Many researches concentrating on this field have been using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different control algorithms and design techniques from PID controller, state space, neural network, genetic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algorithm (GA) to particle swam optimization (PSO), in both digital and analog domain using various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sensors. However, this can also be performed using a single potentiometer as a sensor and PD controller 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the design algorithm. The difference between the reference (zero voltage) and potentiometer (voltage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difference due to change in resistance) generates control signal to drive the system. Here, in this work, 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consists of a thin vertical rod attached at the bottom (pivot point), mounted on a mobile toy car. The car,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depending upon the direction of the deflection of the pendulum moves horizontally in order to bring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pendulum to absolute rest. The main idea behind this control process was the use of PD (Proportional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Derivative) controller to generate signal to control the speed and direction of the motor. The only sensor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used in this project was a potentiometer. It was attached to the pendulum rod and the variation in its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resistance caused change in voltage across it which was compared with the reference voltage (zero)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generate the appropriate control signal. PROTIUS software was used for circuit simulation, frequency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responses of the system were analyzed in MATLAB with different values of gains, KP and KD, and finally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7F35">
              <w:rPr>
                <w:rFonts w:ascii="Times New Roman" w:hAnsi="Times New Roman" w:cs="Times New Roman"/>
              </w:rPr>
              <w:t>the Root Locus diagram showing the system stability was drawn in MATLAB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3AA217-4874-412D-A83A-FF7D22AA27DE}"/>
    <w:embedBold r:id="rId2" w:fontKey="{340B1404-B731-4FEF-8F53-5E336936A2BE}"/>
    <w:embedItalic r:id="rId3" w:fontKey="{0D558EEA-F88E-47A7-BF3E-A6369B611CA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2D9821F-62E3-4456-8C14-FEA543E5499A}"/>
    <w:embedBold r:id="rId5" w:fontKey="{97C07CEF-3C93-47ED-8D88-0B44700B9160}"/>
    <w:embedItalic r:id="rId6" w:fontKey="{71BAED77-80AC-46C5-8016-81EBAF51A2A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7716501-829C-418C-9200-D2310066F8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66FDD"/>
    <w:rsid w:val="00076F0F"/>
    <w:rsid w:val="00084253"/>
    <w:rsid w:val="000B26A5"/>
    <w:rsid w:val="000D0A38"/>
    <w:rsid w:val="000D1F49"/>
    <w:rsid w:val="000D68B9"/>
    <w:rsid w:val="00110BAB"/>
    <w:rsid w:val="001727CA"/>
    <w:rsid w:val="0018044E"/>
    <w:rsid w:val="001A6DB8"/>
    <w:rsid w:val="001F5CF8"/>
    <w:rsid w:val="0020377B"/>
    <w:rsid w:val="002B68E4"/>
    <w:rsid w:val="002C56E6"/>
    <w:rsid w:val="002D0398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97F35"/>
    <w:rsid w:val="007A35A8"/>
    <w:rsid w:val="007B0A85"/>
    <w:rsid w:val="007C6A52"/>
    <w:rsid w:val="007D31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75F3F"/>
    <w:rsid w:val="0098597D"/>
    <w:rsid w:val="009F619A"/>
    <w:rsid w:val="009F6DDE"/>
    <w:rsid w:val="009F77CA"/>
    <w:rsid w:val="00A1613A"/>
    <w:rsid w:val="00A370A8"/>
    <w:rsid w:val="00A82A33"/>
    <w:rsid w:val="00AA352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76095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4B69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e.buet.ac.bd/icme/icme2011/index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