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08E22A74" w:rsidR="00C9238F" w:rsidRPr="00C333A6" w:rsidRDefault="00573B7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73B74">
              <w:rPr>
                <w:rFonts w:ascii="Times New Roman" w:hAnsi="Times New Roman" w:cs="Times New Roman"/>
              </w:rPr>
              <w:t>Reliability Analysis of Different Cell Configurations of Lithium ion battery Pack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EE79CA7" w14:textId="77777777" w:rsidR="00573B74" w:rsidRPr="00573B74" w:rsidRDefault="00573B74" w:rsidP="00573B74">
            <w:pPr>
              <w:shd w:val="clear" w:color="auto" w:fill="FFFFFF"/>
              <w:rPr>
                <w:rFonts w:ascii="Ubuntu" w:eastAsia="Times New Roman" w:hAnsi="Ubuntu" w:cs="Times New Roman"/>
                <w:color w:val="333333"/>
                <w:sz w:val="21"/>
                <w:szCs w:val="21"/>
              </w:rPr>
            </w:pPr>
            <w:r w:rsidRPr="00573B74">
              <w:rPr>
                <w:rFonts w:ascii="Ubuntu" w:eastAsia="Times New Roman" w:hAnsi="Ubuntu" w:cs="Times New Roman"/>
                <w:b/>
                <w:bCs/>
                <w:color w:val="333333"/>
                <w:sz w:val="21"/>
                <w:szCs w:val="21"/>
              </w:rPr>
              <w:t>Md. Nahian Al Subri Ivan</w:t>
            </w:r>
          </w:p>
          <w:p w14:paraId="567176DA" w14:textId="77777777" w:rsidR="00573B74" w:rsidRPr="00573B74" w:rsidRDefault="00573B74" w:rsidP="00573B74">
            <w:pPr>
              <w:shd w:val="clear" w:color="auto" w:fill="FFFFFF"/>
              <w:rPr>
                <w:rFonts w:ascii="Ubuntu" w:eastAsia="Times New Roman" w:hAnsi="Ubuntu" w:cs="Times New Roman"/>
                <w:color w:val="333333"/>
                <w:sz w:val="21"/>
                <w:szCs w:val="21"/>
              </w:rPr>
            </w:pPr>
            <w:r w:rsidRPr="00573B74">
              <w:rPr>
                <w:rFonts w:ascii="Ubuntu" w:eastAsia="Times New Roman" w:hAnsi="Ubuntu" w:cs="Times New Roman"/>
                <w:b/>
                <w:bCs/>
                <w:color w:val="333333"/>
                <w:sz w:val="21"/>
                <w:szCs w:val="21"/>
              </w:rPr>
              <w:t>Sujit Devnath</w:t>
            </w:r>
          </w:p>
          <w:p w14:paraId="59E96E46" w14:textId="77777777" w:rsidR="00573B74" w:rsidRPr="00573B74" w:rsidRDefault="00573B74" w:rsidP="00573B74">
            <w:pPr>
              <w:shd w:val="clear" w:color="auto" w:fill="FFFFFF"/>
              <w:rPr>
                <w:rFonts w:ascii="Ubuntu" w:eastAsia="Times New Roman" w:hAnsi="Ubuntu" w:cs="Times New Roman"/>
                <w:color w:val="333333"/>
                <w:sz w:val="21"/>
                <w:szCs w:val="21"/>
              </w:rPr>
            </w:pPr>
            <w:proofErr w:type="spellStart"/>
            <w:r w:rsidRPr="00573B74">
              <w:rPr>
                <w:rFonts w:ascii="Ubuntu" w:eastAsia="Times New Roman" w:hAnsi="Ubuntu" w:cs="Times New Roman"/>
                <w:b/>
                <w:bCs/>
                <w:color w:val="333333"/>
                <w:sz w:val="21"/>
                <w:szCs w:val="21"/>
              </w:rPr>
              <w:t>Rethwan</w:t>
            </w:r>
            <w:proofErr w:type="spellEnd"/>
            <w:r w:rsidRPr="00573B74">
              <w:rPr>
                <w:rFonts w:ascii="Ubuntu" w:eastAsia="Times New Roman" w:hAnsi="Ubuntu" w:cs="Times New Roman"/>
                <w:b/>
                <w:bCs/>
                <w:color w:val="333333"/>
                <w:sz w:val="21"/>
                <w:szCs w:val="21"/>
              </w:rPr>
              <w:t xml:space="preserve"> Faiz</w:t>
            </w:r>
          </w:p>
          <w:p w14:paraId="4C3C55DD" w14:textId="7D6BDA79" w:rsidR="00C9238F" w:rsidRPr="00C662F9" w:rsidRDefault="00573B74" w:rsidP="00C662F9">
            <w:pPr>
              <w:shd w:val="clear" w:color="auto" w:fill="FFFFFF"/>
              <w:rPr>
                <w:rFonts w:ascii="Ubuntu" w:eastAsia="Times New Roman" w:hAnsi="Ubuntu" w:cs="Times New Roman"/>
                <w:color w:val="333333"/>
                <w:sz w:val="21"/>
                <w:szCs w:val="21"/>
              </w:rPr>
            </w:pPr>
            <w:r w:rsidRPr="00573B74">
              <w:rPr>
                <w:rFonts w:ascii="Ubuntu" w:eastAsia="Times New Roman" w:hAnsi="Ubuntu" w:cs="Times New Roman"/>
                <w:b/>
                <w:bCs/>
                <w:color w:val="333333"/>
                <w:sz w:val="21"/>
                <w:szCs w:val="21"/>
              </w:rPr>
              <w:t>Kazi Firoz Ahmed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E4C6C3B" w:rsidR="00C9238F" w:rsidRPr="005E19AD" w:rsidRDefault="00C662F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k.firoz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43EB598D" w:rsidR="00C9238F" w:rsidRPr="005E19AD" w:rsidRDefault="00A82A3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AIUB Journal of Science and Engineering (AJSE)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27476BFB" w:rsidR="00576892" w:rsidRPr="005E19AD" w:rsidRDefault="00573B7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5EA666CB" w:rsidR="00576892" w:rsidRPr="005E19AD" w:rsidRDefault="00573B7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5ED92E9C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American International University-Bangladesh (AIUB)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2A3FF6B5" w:rsidR="00852B20" w:rsidRPr="005E19AD" w:rsidRDefault="00573B7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Ubuntu" w:hAnsi="Ubuntu"/>
                <w:color w:val="333333"/>
                <w:sz w:val="21"/>
                <w:szCs w:val="21"/>
                <w:shd w:val="clear" w:color="auto" w:fill="FFFFFF"/>
              </w:rPr>
              <w:t>Aug 31, 2019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1E4B7AA9" w:rsidR="00852B20" w:rsidRPr="005E19AD" w:rsidRDefault="00D31E76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2520 – 4890 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6F0E6608" w:rsidR="00852B20" w:rsidRPr="00C333A6" w:rsidRDefault="00573B74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573B74">
              <w:rPr>
                <w:rFonts w:ascii="Times New Roman" w:hAnsi="Times New Roman" w:cs="Times New Roman"/>
              </w:rPr>
              <w:t>https://doi.org/10.53799/ajse.v18i2.40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6A27F505" w:rsidR="00C9238F" w:rsidRPr="005E19AD" w:rsidRDefault="00573B7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73B74">
              <w:rPr>
                <w:rFonts w:ascii="Times New Roman" w:hAnsi="Times New Roman" w:cs="Times New Roman"/>
              </w:rPr>
              <w:t>https://doi.org/10.53799/ajse.v18i2.40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0B28D322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C662F9">
              <w:rPr>
                <w:rFonts w:ascii="Times New Roman" w:hAnsi="Times New Roman" w:cs="Times New Roman"/>
              </w:rPr>
              <w:t>47-58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7A794B83" w:rsidR="00852B20" w:rsidRPr="005E19AD" w:rsidRDefault="008A321A" w:rsidP="00576892">
            <w:pPr>
              <w:rPr>
                <w:rFonts w:ascii="Times New Roman" w:hAnsi="Times New Roman" w:cs="Times New Roman"/>
              </w:rPr>
            </w:pPr>
            <w:r>
              <w:rPr>
                <w:rFonts w:ascii="Ubuntu" w:hAnsi="Ubuntu"/>
                <w:color w:val="333333"/>
                <w:sz w:val="21"/>
                <w:szCs w:val="21"/>
                <w:shd w:val="clear" w:color="auto" w:fill="FFFFFF"/>
              </w:rPr>
              <w:t>To infer and predict the reliability of the remaining useful life of a lithium-ion (Li-ion) battery is very significant in the sectors associated with power source proficiency. As an energy source of electric vehicles (EV), Li-ion battery is getting attention due to its lighter weight and capability of storing higher energy. Problems with the reliability arises while li-ion batteries of higher voltages are required. As in this case several li-ion cells are</w:t>
            </w:r>
            <w:r>
              <w:rPr>
                <w:rFonts w:ascii="Ubuntu" w:hAnsi="Ubuntu"/>
                <w:color w:val="333333"/>
                <w:sz w:val="21"/>
                <w:szCs w:val="21"/>
              </w:rPr>
              <w:br/>
            </w:r>
            <w:r>
              <w:rPr>
                <w:rFonts w:ascii="Ubuntu" w:hAnsi="Ubuntu"/>
                <w:color w:val="333333"/>
                <w:sz w:val="21"/>
                <w:szCs w:val="21"/>
                <w:shd w:val="clear" w:color="auto" w:fill="FFFFFF"/>
              </w:rPr>
              <w:t xml:space="preserve">connected in series and failure of one cell may cause the failure of the whole battery pack. In this paper, Firstly, the capacity degradation of li-ion cells after each cycle is observed and secondly with the help of MATLAB 2016 a mathematical model is developed using Weibull Probability Distribution and Exponential Distribution to find the reliability of different types of cell configurations of a non-redundant li-ion battery pack. The mathematical model shows that the parallel-series configuration of cells is more reliable than the series configuration of cells. The mathematical model also shows that if the discharge rate (C-rate) remains constant; there could be an optimum number for increasing the cells in the parallel module of a parallel-series </w:t>
            </w:r>
            <w:proofErr w:type="spellStart"/>
            <w:r>
              <w:rPr>
                <w:rFonts w:ascii="Ubuntu" w:hAnsi="Ubuntu"/>
                <w:color w:val="333333"/>
                <w:sz w:val="21"/>
                <w:szCs w:val="21"/>
                <w:shd w:val="clear" w:color="auto" w:fill="FFFFFF"/>
              </w:rPr>
              <w:t>onfiguration</w:t>
            </w:r>
            <w:proofErr w:type="spellEnd"/>
            <w:r>
              <w:rPr>
                <w:rFonts w:ascii="Ubuntu" w:hAnsi="Ubuntu"/>
                <w:color w:val="333333"/>
                <w:sz w:val="21"/>
                <w:szCs w:val="21"/>
                <w:shd w:val="clear" w:color="auto" w:fill="FFFFFF"/>
              </w:rPr>
              <w:t xml:space="preserve"> of cells of a non-redundant li-ion battery pack; after which only increasing the number of cells in parallel module doesn’t increase the reliability of the whole battery pack significantly. 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218A9" w14:textId="77777777" w:rsidR="00B608DC" w:rsidRDefault="00B608DC" w:rsidP="00C9238F">
      <w:pPr>
        <w:spacing w:after="0" w:line="240" w:lineRule="auto"/>
      </w:pPr>
      <w:r>
        <w:separator/>
      </w:r>
    </w:p>
  </w:endnote>
  <w:endnote w:type="continuationSeparator" w:id="0">
    <w:p w14:paraId="2F096C3D" w14:textId="77777777" w:rsidR="00B608DC" w:rsidRDefault="00B608DC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455C1E5-19D9-4600-A31F-C10C2D442BF4}"/>
    <w:embedBold r:id="rId2" w:fontKey="{591DB1EE-AEF8-4FE9-83A1-11F3D9391796}"/>
    <w:embedItalic r:id="rId3" w:fontKey="{17F0EBE9-4054-451A-ABC6-A80C204AD2F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6230B985-68F6-41B8-8E8E-B5A03A654B6E}"/>
    <w:embedBold r:id="rId5" w:fontKey="{5A831075-CBB4-485D-B0CA-6029EB191253}"/>
    <w:embedItalic r:id="rId6" w:fontKey="{0F5D9BEB-CA06-4C14-96A0-85585F1C4DE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AE902070-F618-495F-B3B0-4F6281A96ADC}"/>
  </w:font>
  <w:font w:name="Ubuntu">
    <w:charset w:val="00"/>
    <w:family w:val="swiss"/>
    <w:pitch w:val="variable"/>
    <w:sig w:usb0="E00002FF" w:usb1="5000205B" w:usb2="00000000" w:usb3="00000000" w:csb0="0000009F" w:csb1="00000000"/>
    <w:embedRegular r:id="rId8" w:fontKey="{F8B9DE60-79DB-47E3-8B86-D746328317E8}"/>
    <w:embedBold r:id="rId9" w:fontKey="{5E6F0A56-4E60-4F4B-AB82-E9858B8BD5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DF91C" w14:textId="77777777" w:rsidR="00B608DC" w:rsidRDefault="00B608DC" w:rsidP="00C9238F">
      <w:pPr>
        <w:spacing w:after="0" w:line="240" w:lineRule="auto"/>
      </w:pPr>
      <w:r>
        <w:separator/>
      </w:r>
    </w:p>
  </w:footnote>
  <w:footnote w:type="continuationSeparator" w:id="0">
    <w:p w14:paraId="7E97CAA0" w14:textId="77777777" w:rsidR="00B608DC" w:rsidRDefault="00B608DC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A6DB8"/>
    <w:rsid w:val="001F5CF8"/>
    <w:rsid w:val="0020377B"/>
    <w:rsid w:val="002B68E4"/>
    <w:rsid w:val="002C56E6"/>
    <w:rsid w:val="002D3238"/>
    <w:rsid w:val="00361E11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73B74"/>
    <w:rsid w:val="00576892"/>
    <w:rsid w:val="00577E06"/>
    <w:rsid w:val="005A3BF7"/>
    <w:rsid w:val="005E19AD"/>
    <w:rsid w:val="005F2035"/>
    <w:rsid w:val="005F7990"/>
    <w:rsid w:val="0063739C"/>
    <w:rsid w:val="00703937"/>
    <w:rsid w:val="00715844"/>
    <w:rsid w:val="007177F7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A321A"/>
    <w:rsid w:val="008B0E32"/>
    <w:rsid w:val="008E203A"/>
    <w:rsid w:val="0091229C"/>
    <w:rsid w:val="00920221"/>
    <w:rsid w:val="00940E73"/>
    <w:rsid w:val="0098597D"/>
    <w:rsid w:val="009B3A60"/>
    <w:rsid w:val="009F619A"/>
    <w:rsid w:val="009F6DDE"/>
    <w:rsid w:val="009F77CA"/>
    <w:rsid w:val="00A1613A"/>
    <w:rsid w:val="00A370A8"/>
    <w:rsid w:val="00A82A33"/>
    <w:rsid w:val="00AF6BFE"/>
    <w:rsid w:val="00B608DC"/>
    <w:rsid w:val="00BC4515"/>
    <w:rsid w:val="00BC6682"/>
    <w:rsid w:val="00BD4753"/>
    <w:rsid w:val="00BD5CB1"/>
    <w:rsid w:val="00BE62EE"/>
    <w:rsid w:val="00C003BA"/>
    <w:rsid w:val="00C26236"/>
    <w:rsid w:val="00C333A6"/>
    <w:rsid w:val="00C46878"/>
    <w:rsid w:val="00C662F9"/>
    <w:rsid w:val="00C9238F"/>
    <w:rsid w:val="00C96307"/>
    <w:rsid w:val="00CA2EA6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C662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94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44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612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6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79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301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2023-09-20T04:57:00Z</dcterms:created>
  <dcterms:modified xsi:type="dcterms:W3CDTF">2023-09-20T05:06:00Z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