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E3892D2" w:rsidR="00C9238F" w:rsidRPr="00C333A6" w:rsidRDefault="004E486B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4E486B">
              <w:rPr>
                <w:rFonts w:ascii="Times New Roman" w:hAnsi="Times New Roman" w:cs="Times New Roman"/>
              </w:rPr>
              <w:t>Design and Implementation of Wireless Digital Energy Meter using Microcontroller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7112CA4" w:rsidR="00C9238F" w:rsidRPr="005E19AD" w:rsidRDefault="004E486B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4E486B">
              <w:rPr>
                <w:rFonts w:ascii="Times New Roman" w:hAnsi="Times New Roman" w:cs="Times New Roman"/>
              </w:rPr>
              <w:t>Global Journal of Researches in Engineering (GJRE)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384C36C" w:rsidR="00576892" w:rsidRPr="005E19AD" w:rsidRDefault="004E486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28DF107" w:rsidR="00576892" w:rsidRPr="005E19AD" w:rsidRDefault="004E486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AC2F6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2EB28EE" w:rsidR="00852B20" w:rsidRPr="005E19AD" w:rsidRDefault="004E486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E486B">
              <w:rPr>
                <w:rFonts w:ascii="Times New Roman" w:hAnsi="Times New Roman" w:cs="Times New Roman"/>
              </w:rPr>
              <w:t>February</w:t>
            </w:r>
            <w:r>
              <w:rPr>
                <w:rFonts w:ascii="Times New Roman" w:hAnsi="Times New Roman" w:cs="Times New Roman"/>
              </w:rPr>
              <w:t xml:space="preserve"> 2012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03D94DC" w:rsidR="00852B20" w:rsidRPr="005E19AD" w:rsidRDefault="004E486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E486B">
              <w:rPr>
                <w:rFonts w:ascii="Times New Roman" w:hAnsi="Times New Roman" w:cs="Times New Roman"/>
              </w:rPr>
              <w:t>2249-4596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507494C" w:rsidR="00852B20" w:rsidRPr="00C333A6" w:rsidRDefault="004E486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4E486B">
              <w:rPr>
                <w:rFonts w:ascii="Times New Roman" w:hAnsi="Times New Roman" w:cs="Times New Roman"/>
              </w:rPr>
              <w:t>10.34257/gjre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42AC3D4" w:rsidR="004E486B" w:rsidRPr="005E19AD" w:rsidRDefault="004E486B" w:rsidP="004E486B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814640">
                <w:rPr>
                  <w:rStyle w:val="Hyperlink"/>
                  <w:rFonts w:ascii="Times New Roman" w:hAnsi="Times New Roman" w:cs="Times New Roman"/>
                </w:rPr>
                <w:t>https://globaljournals.org/GJRE_Volume12/6-Design-and-Implementation-of-Wireless-Digital.pdf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915B4A7" w:rsidR="00852B20" w:rsidRPr="005E19AD" w:rsidRDefault="004E486B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pp- </w:t>
            </w:r>
            <w:r w:rsidRPr="004E486B">
              <w:rPr>
                <w:rFonts w:ascii="Times New Roman" w:hAnsi="Times New Roman" w:cs="Times New Roman"/>
              </w:rPr>
              <w:t>31-35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46867E6" w:rsidR="00852B20" w:rsidRPr="005E19AD" w:rsidRDefault="004E486B" w:rsidP="004E486B">
            <w:pPr>
              <w:rPr>
                <w:rFonts w:ascii="Times New Roman" w:hAnsi="Times New Roman" w:cs="Times New Roman"/>
              </w:rPr>
            </w:pPr>
            <w:r w:rsidRPr="004E486B">
              <w:rPr>
                <w:rFonts w:ascii="Times New Roman" w:hAnsi="Times New Roman" w:cs="Times New Roman"/>
              </w:rPr>
              <w:t>This paper presents a micro-controller based wireless digital energy meter to facilitate energy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 xml:space="preserve">consumption measurement and its corresponding billing </w:t>
            </w:r>
            <w:r>
              <w:rPr>
                <w:rFonts w:ascii="Times New Roman" w:hAnsi="Times New Roman" w:cs="Times New Roman"/>
              </w:rPr>
              <w:t>s</w:t>
            </w:r>
            <w:r w:rsidRPr="004E486B">
              <w:rPr>
                <w:rFonts w:ascii="Times New Roman" w:hAnsi="Times New Roman" w:cs="Times New Roman"/>
              </w:rPr>
              <w:t>cheme. Details of design for the construction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energy meter using (Current transformer, Potential transformer, microcontroller, Atmega 16, LCD,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Transmitter, Receiver, and a load). Electricity has become one of the basic requirements of human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civilization, being widely used for domestic, industrial and agricultural purposes. At present, the need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demand for electricity requires no special mention. In spite of very well developed sources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electricity,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both traditional and alternate versions, there are a lot of problems with distribution, metering and billing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electrical energy and its consumption measurement. The problem worsens further in collecting the meter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readings and generating the bill. In this paper, a method of using a wireless digital system for automated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transmission of data was utilized to make easy energy consumption measurement and its consequent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billing system. If we use this energy meter it will be beneficial for the power energy system. It is very cost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86B">
              <w:rPr>
                <w:rFonts w:ascii="Times New Roman" w:hAnsi="Times New Roman" w:cs="Times New Roman"/>
              </w:rPr>
              <w:t>effective and effortless to operate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AE7B2" w14:textId="77777777" w:rsidR="00015DF6" w:rsidRDefault="00015DF6" w:rsidP="00C9238F">
      <w:pPr>
        <w:spacing w:after="0" w:line="240" w:lineRule="auto"/>
      </w:pPr>
      <w:r>
        <w:separator/>
      </w:r>
    </w:p>
  </w:endnote>
  <w:endnote w:type="continuationSeparator" w:id="0">
    <w:p w14:paraId="616CA181" w14:textId="77777777" w:rsidR="00015DF6" w:rsidRDefault="00015DF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B0A743-EF09-4572-9D1C-FEB44547FF59}"/>
    <w:embedBold r:id="rId2" w:fontKey="{F26A3BCB-FE19-43C5-B288-83C1F4964456}"/>
    <w:embedItalic r:id="rId3" w:fontKey="{C94CD283-A61B-43B3-A395-690314A9992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1680D06-ABA8-433C-94EE-E3D65B8EE462}"/>
    <w:embedBold r:id="rId5" w:fontKey="{D41893AC-37E3-4D73-B9F4-3DC044FE48E0}"/>
    <w:embedItalic r:id="rId6" w:fontKey="{C75CAB77-3A18-4198-AE8E-9C9C85F24AA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7767970-EC28-47EF-8BFE-1F035D1B0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D92D9" w14:textId="77777777" w:rsidR="00015DF6" w:rsidRDefault="00015DF6" w:rsidP="00C9238F">
      <w:pPr>
        <w:spacing w:after="0" w:line="240" w:lineRule="auto"/>
      </w:pPr>
      <w:r>
        <w:separator/>
      </w:r>
    </w:p>
  </w:footnote>
  <w:footnote w:type="continuationSeparator" w:id="0">
    <w:p w14:paraId="3ED68882" w14:textId="77777777" w:rsidR="00015DF6" w:rsidRDefault="00015DF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DF6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F5CF8"/>
    <w:rsid w:val="0020377B"/>
    <w:rsid w:val="002048B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486B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E4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lobaljournals.org/GJRE_Volume12/6-Design-and-Implementation-of-Wireless-Digital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