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449524D" w:rsidR="00C9238F" w:rsidRPr="00C333A6" w:rsidRDefault="00A706EB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A706EB">
              <w:rPr>
                <w:rFonts w:ascii="Times New Roman" w:hAnsi="Times New Roman" w:cs="Times New Roman"/>
              </w:rPr>
              <w:t>A Waiting Time Based Bully Algorithm for Leader Node Selection in Distributed System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011AAEC" w:rsidR="00C9238F" w:rsidRPr="005E19AD" w:rsidRDefault="00CF7C8D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Afroza Nahar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201577A" w:rsidR="00C9238F" w:rsidRPr="005E19AD" w:rsidRDefault="00CF7C8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afroza@aiub.edu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9E93099" w:rsidR="00C9238F" w:rsidRPr="005E19AD" w:rsidRDefault="00A706EB" w:rsidP="00576892">
            <w:pPr>
              <w:spacing w:before="240"/>
              <w:rPr>
                <w:rFonts w:ascii="Times New Roman" w:hAnsi="Times New Roman" w:cs="Times New Roman"/>
              </w:rPr>
            </w:pPr>
            <w:bookmarkStart w:id="0" w:name="_Hlk119745997"/>
            <w:r w:rsidRPr="00A706EB">
              <w:rPr>
                <w:rFonts w:ascii="Times New Roman" w:hAnsi="Times New Roman" w:cs="Times New Roman"/>
              </w:rPr>
              <w:t>Malaysian Journal of Science</w:t>
            </w:r>
            <w:bookmarkEnd w:id="0"/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C22076B" w:rsidR="00010104" w:rsidRPr="005E19AD" w:rsidRDefault="00CF7C8D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0267DC70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65807772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0A2AE78" w:rsidR="00852B20" w:rsidRPr="005E19AD" w:rsidRDefault="00852B20" w:rsidP="00336BF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5EB7190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706EB">
              <w:rPr>
                <w:rFonts w:ascii="Times New Roman" w:hAnsi="Times New Roman" w:cs="Times New Roman"/>
              </w:rPr>
              <w:t>October</w:t>
            </w:r>
            <w:r w:rsidR="00CF7C8D">
              <w:rPr>
                <w:rFonts w:ascii="Times New Roman" w:hAnsi="Times New Roman" w:cs="Times New Roman"/>
              </w:rPr>
              <w:t xml:space="preserve"> 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B40A79F" w:rsidR="00852B20" w:rsidRPr="005E19AD" w:rsidRDefault="00A706E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706EB">
              <w:rPr>
                <w:rFonts w:ascii="Times New Roman" w:hAnsi="Times New Roman" w:cs="Times New Roman"/>
                <w:bCs/>
              </w:rPr>
              <w:t>1394-3065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B0BC713" w:rsidR="00931093" w:rsidRPr="005E19AD" w:rsidRDefault="00CF7C8D" w:rsidP="00CF7C8D">
            <w:pPr>
              <w:jc w:val="both"/>
              <w:rPr>
                <w:rFonts w:ascii="Times New Roman" w:hAnsi="Times New Roman" w:cs="Times New Roman"/>
              </w:rPr>
            </w:pPr>
            <w:r w:rsidRPr="00CF7C8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112EE" w14:textId="77777777" w:rsidR="007E05C6" w:rsidRDefault="007E05C6" w:rsidP="00C9238F">
      <w:pPr>
        <w:spacing w:after="0" w:line="240" w:lineRule="auto"/>
      </w:pPr>
      <w:r>
        <w:separator/>
      </w:r>
    </w:p>
  </w:endnote>
  <w:endnote w:type="continuationSeparator" w:id="0">
    <w:p w14:paraId="285B5CC9" w14:textId="77777777" w:rsidR="007E05C6" w:rsidRDefault="007E05C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DA49E4-9CF9-4DFF-9B96-AA292D227048}"/>
    <w:embedBold r:id="rId2" w:fontKey="{1154A039-7020-4CB5-96AD-42C29B102BE1}"/>
    <w:embedItalic r:id="rId3" w:fontKey="{C8672C9F-9B1D-4D60-81E6-14A26A4FCDBE}"/>
    <w:embedBoldItalic r:id="rId4" w:fontKey="{C1C2863E-A2E0-494E-A7C5-693C477E32A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4CC7097-C611-4B10-99DD-10A562913F56}"/>
    <w:embedBold r:id="rId6" w:fontKey="{ECC2B167-0566-405C-855E-9BA62E60ADF0}"/>
    <w:embedItalic r:id="rId7" w:fontKey="{764092A3-255C-4DC9-93E1-DECEA53A5B9E}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  <w:embedRegular r:id="rId8" w:fontKey="{412B0C31-E234-4DFB-8CB3-9FE8A9812A3F}"/>
    <w:embedBold r:id="rId9" w:fontKey="{97D6B327-49BF-4606-AA30-6AF0D2030E5B}"/>
    <w:embedItalic r:id="rId10" w:fontKey="{C15A91BE-AFB2-4CD3-98F6-9793E2D17506}"/>
    <w:embedBoldItalic r:id="rId11" w:fontKey="{ABF84937-1C85-44A6-9F93-40156903FB5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20575055-CDD1-4A24-A1D7-C98DA228FE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E21CBC1-C12E-4762-84B6-482567D944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0A97F" w14:textId="77777777" w:rsidR="007E05C6" w:rsidRDefault="007E05C6" w:rsidP="00C9238F">
      <w:pPr>
        <w:spacing w:after="0" w:line="240" w:lineRule="auto"/>
      </w:pPr>
      <w:r>
        <w:separator/>
      </w:r>
    </w:p>
  </w:footnote>
  <w:footnote w:type="continuationSeparator" w:id="0">
    <w:p w14:paraId="4FD2DDDD" w14:textId="77777777" w:rsidR="007E05C6" w:rsidRDefault="007E05C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C7BB5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05C6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706EB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CF7C8D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2023-10-02T13:13:00Z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