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14"/>
        <w:gridCol w:w="3378"/>
        <w:gridCol w:w="1704"/>
        <w:gridCol w:w="3184"/>
      </w:tblGrid>
      <w:tr w:rsidR="00D75680" w:rsidRPr="00D75680" w14:paraId="022C1CCA" w14:textId="77777777" w:rsidTr="00561EE2">
        <w:tc>
          <w:tcPr>
            <w:tcW w:w="486" w:type="pct"/>
            <w:vAlign w:val="center"/>
          </w:tcPr>
          <w:p w14:paraId="3B458BCC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5680">
              <w:rPr>
                <w:rFonts w:ascii="Times New Roman" w:hAnsi="Times New Roman" w:cs="Times New Roman"/>
                <w:sz w:val="24"/>
                <w:szCs w:val="24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10EB9F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680">
              <w:rPr>
                <w:rFonts w:ascii="Times New Roman" w:hAnsi="Times New Roman" w:cs="Times New Roman"/>
                <w:bCs/>
                <w:sz w:val="24"/>
                <w:szCs w:val="24"/>
              </w:rPr>
              <w:t>Use of University-Industry Knowledge Transfer Channels-The Case of American International University-Bangladesh (AIUB).</w:t>
            </w:r>
          </w:p>
        </w:tc>
      </w:tr>
      <w:tr w:rsidR="00D75680" w:rsidRPr="00D75680" w14:paraId="1C79F760" w14:textId="77777777" w:rsidTr="00561EE2">
        <w:tc>
          <w:tcPr>
            <w:tcW w:w="486" w:type="pct"/>
            <w:vAlign w:val="center"/>
          </w:tcPr>
          <w:p w14:paraId="715925C1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5680">
              <w:rPr>
                <w:rFonts w:ascii="Times New Roman" w:hAnsi="Times New Roman" w:cs="Times New Roman"/>
                <w:sz w:val="24"/>
                <w:szCs w:val="24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040A5C0C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5680">
              <w:rPr>
                <w:rFonts w:ascii="Times New Roman" w:hAnsi="Times New Roman" w:cs="Times New Roman"/>
                <w:sz w:val="24"/>
                <w:szCs w:val="24"/>
              </w:rPr>
              <w:t>Afroza Nahar</w:t>
            </w:r>
          </w:p>
        </w:tc>
      </w:tr>
      <w:tr w:rsidR="00D75680" w:rsidRPr="00D75680" w14:paraId="0A184602" w14:textId="77777777" w:rsidTr="00561EE2">
        <w:tc>
          <w:tcPr>
            <w:tcW w:w="486" w:type="pct"/>
            <w:vAlign w:val="center"/>
          </w:tcPr>
          <w:p w14:paraId="0E13EE80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5680">
              <w:rPr>
                <w:rFonts w:ascii="Times New Roman" w:hAnsi="Times New Roman" w:cs="Times New Roman"/>
                <w:sz w:val="24"/>
                <w:szCs w:val="24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DB16910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5680">
              <w:rPr>
                <w:rFonts w:ascii="Times New Roman" w:hAnsi="Times New Roman" w:cs="Times New Roman"/>
                <w:sz w:val="24"/>
                <w:szCs w:val="24"/>
              </w:rPr>
              <w:t>afroza@aiub.edu</w:t>
            </w:r>
          </w:p>
        </w:tc>
      </w:tr>
      <w:tr w:rsidR="00D75680" w:rsidRPr="00D75680" w14:paraId="1C0287EF" w14:textId="77777777" w:rsidTr="00561EE2">
        <w:tc>
          <w:tcPr>
            <w:tcW w:w="486" w:type="pct"/>
            <w:vAlign w:val="center"/>
          </w:tcPr>
          <w:p w14:paraId="6042813C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5680">
              <w:rPr>
                <w:rFonts w:ascii="Times New Roman" w:hAnsi="Times New Roman" w:cs="Times New Roman"/>
                <w:sz w:val="24"/>
                <w:szCs w:val="24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264B1B6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680">
              <w:rPr>
                <w:rFonts w:ascii="Times New Roman" w:hAnsi="Times New Roman" w:cs="Times New Roman"/>
                <w:bCs/>
                <w:sz w:val="24"/>
                <w:szCs w:val="24"/>
              </w:rPr>
              <w:t>AIUB journal of business and economics</w:t>
            </w:r>
          </w:p>
        </w:tc>
      </w:tr>
      <w:tr w:rsidR="00D75680" w:rsidRPr="00D75680" w14:paraId="22DEF746" w14:textId="77777777" w:rsidTr="00561EE2">
        <w:tc>
          <w:tcPr>
            <w:tcW w:w="486" w:type="pct"/>
            <w:vAlign w:val="center"/>
          </w:tcPr>
          <w:p w14:paraId="28259632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5680">
              <w:rPr>
                <w:rFonts w:ascii="Times New Roman" w:hAnsi="Times New Roman" w:cs="Times New Roman"/>
                <w:sz w:val="24"/>
                <w:szCs w:val="24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4FFC2BF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5680">
              <w:rPr>
                <w:rFonts w:ascii="Times New Roman" w:hAnsi="Times New Roman" w:cs="Times New Roman"/>
                <w:sz w:val="24"/>
                <w:szCs w:val="24"/>
              </w:rPr>
              <w:t>Journal</w:t>
            </w:r>
          </w:p>
        </w:tc>
      </w:tr>
      <w:tr w:rsidR="00D75680" w:rsidRPr="00D75680" w14:paraId="315FD6A6" w14:textId="77777777" w:rsidTr="00561EE2">
        <w:tc>
          <w:tcPr>
            <w:tcW w:w="486" w:type="pct"/>
            <w:vAlign w:val="center"/>
          </w:tcPr>
          <w:p w14:paraId="5EC102C2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5680">
              <w:rPr>
                <w:rFonts w:ascii="Times New Roman" w:hAnsi="Times New Roman" w:cs="Times New Roman"/>
                <w:sz w:val="24"/>
                <w:szCs w:val="24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2D93AD83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568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4" w:type="pct"/>
            <w:vAlign w:val="bottom"/>
          </w:tcPr>
          <w:p w14:paraId="157436AF" w14:textId="77777777" w:rsidR="00D75680" w:rsidRPr="00D75680" w:rsidRDefault="00D75680" w:rsidP="00D7568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5680">
              <w:rPr>
                <w:rFonts w:ascii="Times New Roman" w:hAnsi="Times New Roman" w:cs="Times New Roman"/>
                <w:sz w:val="24"/>
                <w:szCs w:val="24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2662A4FA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680" w:rsidRPr="00D75680" w14:paraId="323D24FC" w14:textId="77777777" w:rsidTr="00561EE2">
        <w:tc>
          <w:tcPr>
            <w:tcW w:w="486" w:type="pct"/>
            <w:vAlign w:val="center"/>
          </w:tcPr>
          <w:p w14:paraId="44BA7140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5680">
              <w:rPr>
                <w:rFonts w:ascii="Times New Roman" w:hAnsi="Times New Roman" w:cs="Times New Roman"/>
                <w:sz w:val="24"/>
                <w:szCs w:val="24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F978103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680" w:rsidRPr="00D75680" w14:paraId="779E4FF0" w14:textId="77777777" w:rsidTr="00561EE2">
        <w:tc>
          <w:tcPr>
            <w:tcW w:w="486" w:type="pct"/>
            <w:vAlign w:val="center"/>
          </w:tcPr>
          <w:p w14:paraId="6EC0A9AA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5680">
              <w:rPr>
                <w:rFonts w:ascii="Times New Roman" w:hAnsi="Times New Roman" w:cs="Times New Roman"/>
                <w:sz w:val="24"/>
                <w:szCs w:val="24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039E1F4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5680">
              <w:rPr>
                <w:rFonts w:ascii="Times New Roman" w:hAnsi="Times New Roman" w:cs="Times New Roman"/>
                <w:sz w:val="24"/>
                <w:szCs w:val="24"/>
              </w:rPr>
              <w:t xml:space="preserve"> 2011</w:t>
            </w:r>
          </w:p>
        </w:tc>
      </w:tr>
      <w:tr w:rsidR="00D75680" w:rsidRPr="00D75680" w14:paraId="6CBF9041" w14:textId="77777777" w:rsidTr="00561EE2">
        <w:tc>
          <w:tcPr>
            <w:tcW w:w="486" w:type="pct"/>
            <w:vAlign w:val="center"/>
          </w:tcPr>
          <w:p w14:paraId="0F6DA599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5680">
              <w:rPr>
                <w:rFonts w:ascii="Times New Roman" w:hAnsi="Times New Roman" w:cs="Times New Roman"/>
                <w:sz w:val="24"/>
                <w:szCs w:val="24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769859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680">
              <w:rPr>
                <w:rFonts w:ascii="Times New Roman" w:hAnsi="Times New Roman" w:cs="Times New Roman"/>
                <w:bCs/>
                <w:sz w:val="24"/>
                <w:szCs w:val="24"/>
              </w:rPr>
              <w:t>1683-8742</w:t>
            </w:r>
          </w:p>
        </w:tc>
      </w:tr>
      <w:tr w:rsidR="00D75680" w:rsidRPr="00D75680" w14:paraId="2C9BF498" w14:textId="77777777" w:rsidTr="00561EE2">
        <w:tc>
          <w:tcPr>
            <w:tcW w:w="486" w:type="pct"/>
            <w:vAlign w:val="center"/>
          </w:tcPr>
          <w:p w14:paraId="0C0E0C9F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5680">
              <w:rPr>
                <w:rFonts w:ascii="Times New Roman" w:hAnsi="Times New Roman" w:cs="Times New Roman"/>
                <w:sz w:val="24"/>
                <w:szCs w:val="24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206DEBF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680" w:rsidRPr="00D75680" w14:paraId="4DCEE45C" w14:textId="77777777" w:rsidTr="00561EE2">
        <w:tc>
          <w:tcPr>
            <w:tcW w:w="486" w:type="pct"/>
            <w:vAlign w:val="center"/>
          </w:tcPr>
          <w:p w14:paraId="76032F53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5680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33B879F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D75680" w:rsidRPr="00D75680" w14:paraId="44D69A1F" w14:textId="77777777" w:rsidTr="00561EE2">
        <w:tc>
          <w:tcPr>
            <w:tcW w:w="486" w:type="pct"/>
            <w:vAlign w:val="center"/>
          </w:tcPr>
          <w:p w14:paraId="151B722B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75680">
              <w:rPr>
                <w:rFonts w:ascii="Times New Roman" w:hAnsi="Times New Roman" w:cs="Times New Roman"/>
                <w:sz w:val="24"/>
                <w:szCs w:val="24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8F79FCE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BA86EA" w14:textId="77777777" w:rsidR="00D75680" w:rsidRPr="00D75680" w:rsidRDefault="00D75680" w:rsidP="00D75680">
            <w:pPr>
              <w:spacing w:before="240"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5680" w:rsidRPr="00D75680" w14:paraId="6ABECC64" w14:textId="77777777" w:rsidTr="00561EE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77E36C4D" w14:textId="77777777" w:rsidR="00D75680" w:rsidRPr="00D75680" w:rsidRDefault="00D75680" w:rsidP="00D75680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68EFAEB" w14:textId="37F3027A" w:rsidR="00852B20" w:rsidRDefault="00852B20">
      <w:pPr>
        <w:rPr>
          <w:rFonts w:ascii="Times New Roman" w:hAnsi="Times New Roman" w:cs="Times New Roman"/>
        </w:rPr>
      </w:pPr>
    </w:p>
    <w:p w14:paraId="027CC647" w14:textId="77777777" w:rsidR="00D462B4" w:rsidRPr="005E19AD" w:rsidRDefault="00D462B4">
      <w:pPr>
        <w:rPr>
          <w:rFonts w:ascii="Times New Roman" w:hAnsi="Times New Roman" w:cs="Times New Roman"/>
        </w:rPr>
      </w:pPr>
    </w:p>
    <w:p w14:paraId="048A3FFA" w14:textId="77777777" w:rsidR="00C9238F" w:rsidRDefault="00C9238F" w:rsidP="00AF6BFE">
      <w:pPr>
        <w:pStyle w:val="NoSpacing"/>
        <w:rPr>
          <w:rFonts w:ascii="Times New Roman" w:hAnsi="Times New Roman" w:cs="Times New Roman"/>
        </w:rPr>
      </w:pPr>
    </w:p>
    <w:p w14:paraId="476FD6CF" w14:textId="77777777" w:rsidR="00487F55" w:rsidRDefault="00487F55" w:rsidP="00AF6BFE">
      <w:pPr>
        <w:pStyle w:val="NoSpacing"/>
        <w:rPr>
          <w:rFonts w:ascii="Times New Roman" w:hAnsi="Times New Roman" w:cs="Times New Roman"/>
        </w:rPr>
      </w:pPr>
    </w:p>
    <w:p w14:paraId="4E27A2D7" w14:textId="77777777" w:rsidR="00487F55" w:rsidRDefault="00487F55" w:rsidP="00AF6BFE">
      <w:pPr>
        <w:pStyle w:val="NoSpacing"/>
        <w:rPr>
          <w:rFonts w:ascii="Times New Roman" w:hAnsi="Times New Roman" w:cs="Times New Roman"/>
        </w:rPr>
      </w:pPr>
    </w:p>
    <w:p w14:paraId="29416F6A" w14:textId="77777777" w:rsidR="00487F55" w:rsidRDefault="00487F55" w:rsidP="00AF6BFE">
      <w:pPr>
        <w:pStyle w:val="NoSpacing"/>
        <w:rPr>
          <w:rFonts w:ascii="Times New Roman" w:hAnsi="Times New Roman" w:cs="Times New Roman"/>
        </w:rPr>
      </w:pPr>
    </w:p>
    <w:p w14:paraId="3AFF6F70" w14:textId="77777777" w:rsidR="00487F55" w:rsidRDefault="00487F55" w:rsidP="00AF6BFE">
      <w:pPr>
        <w:pStyle w:val="NoSpacing"/>
        <w:rPr>
          <w:rFonts w:ascii="Times New Roman" w:hAnsi="Times New Roman" w:cs="Times New Roman"/>
        </w:rPr>
      </w:pPr>
    </w:p>
    <w:p w14:paraId="3E71AE79" w14:textId="77777777" w:rsidR="000008A4" w:rsidRDefault="000008A4" w:rsidP="00AF6BFE">
      <w:pPr>
        <w:pStyle w:val="NoSpacing"/>
        <w:rPr>
          <w:rFonts w:ascii="Times New Roman" w:hAnsi="Times New Roman" w:cs="Times New Roman"/>
        </w:rPr>
      </w:pPr>
    </w:p>
    <w:p w14:paraId="56E47F94" w14:textId="77777777" w:rsidR="000008A4" w:rsidRDefault="000008A4" w:rsidP="00AF6BFE">
      <w:pPr>
        <w:pStyle w:val="NoSpacing"/>
        <w:rPr>
          <w:rFonts w:ascii="Times New Roman" w:hAnsi="Times New Roman" w:cs="Times New Roman"/>
        </w:rPr>
      </w:pPr>
    </w:p>
    <w:p w14:paraId="5A1A3F8D" w14:textId="77777777" w:rsidR="000008A4" w:rsidRDefault="000008A4" w:rsidP="00AF6BFE">
      <w:pPr>
        <w:pStyle w:val="NoSpacing"/>
        <w:rPr>
          <w:rFonts w:ascii="Times New Roman" w:hAnsi="Times New Roman" w:cs="Times New Roman"/>
        </w:rPr>
      </w:pPr>
    </w:p>
    <w:p w14:paraId="2437A16C" w14:textId="77777777" w:rsidR="000008A4" w:rsidRDefault="000008A4" w:rsidP="00AF6BFE">
      <w:pPr>
        <w:pStyle w:val="NoSpacing"/>
        <w:rPr>
          <w:rFonts w:ascii="Times New Roman" w:hAnsi="Times New Roman" w:cs="Times New Roman"/>
        </w:rPr>
      </w:pPr>
    </w:p>
    <w:p w14:paraId="62A20DE9" w14:textId="77777777" w:rsidR="000008A4" w:rsidRDefault="000008A4" w:rsidP="00AF6BFE">
      <w:pPr>
        <w:pStyle w:val="NoSpacing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123"/>
        <w:tblW w:w="5000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20"/>
        <w:gridCol w:w="4960"/>
      </w:tblGrid>
      <w:tr w:rsidR="00487F55" w:rsidRPr="00092EF0" w14:paraId="6A441376" w14:textId="77777777" w:rsidTr="009E5847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C04B934" w14:textId="77777777" w:rsidR="00487F55" w:rsidRPr="00092EF0" w:rsidRDefault="00487F55" w:rsidP="009E5847">
            <w:pPr>
              <w:spacing w:before="240"/>
              <w:rPr>
                <w:rFonts w:ascii="Times New Roman" w:hAnsi="Times New Roman" w:cs="Times New Roman"/>
              </w:rPr>
            </w:pPr>
            <w:r w:rsidRPr="00092EF0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5C41FAEC" w14:textId="77777777" w:rsidR="00487F55" w:rsidRPr="00092EF0" w:rsidRDefault="00487F55" w:rsidP="009E5847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487F55" w:rsidRPr="00092EF0" w14:paraId="0C7E9E3D" w14:textId="77777777" w:rsidTr="009E5847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4D31DC" w14:textId="1C76E4B3" w:rsidR="00487F55" w:rsidRPr="00092EF0" w:rsidRDefault="00487F55" w:rsidP="00A24477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338904E" w14:textId="77777777" w:rsidR="00487F55" w:rsidRPr="005E19AD" w:rsidRDefault="00487F55" w:rsidP="00AF6BFE">
      <w:pPr>
        <w:pStyle w:val="NoSpacing"/>
        <w:rPr>
          <w:rFonts w:ascii="Times New Roman" w:hAnsi="Times New Roman" w:cs="Times New Roman"/>
        </w:rPr>
      </w:pPr>
    </w:p>
    <w:sectPr w:rsidR="00487F55" w:rsidRPr="005E19AD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0834F7" w14:textId="77777777" w:rsidR="00AE3E7C" w:rsidRDefault="00AE3E7C" w:rsidP="00C9238F">
      <w:pPr>
        <w:spacing w:after="0" w:line="240" w:lineRule="auto"/>
      </w:pPr>
      <w:r>
        <w:separator/>
      </w:r>
    </w:p>
  </w:endnote>
  <w:endnote w:type="continuationSeparator" w:id="0">
    <w:p w14:paraId="3AF25FA3" w14:textId="77777777" w:rsidR="00AE3E7C" w:rsidRDefault="00AE3E7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D18781-47FA-4674-ABAF-6EFF10E45177}"/>
    <w:embedBold r:id="rId2" w:fontKey="{D2BDE075-15A1-4B4D-BBAE-AE6B500307BF}"/>
    <w:embedItalic r:id="rId3" w:fontKey="{7D1C03A3-970D-4293-AC52-224E1635BBA6}"/>
    <w:embedBoldItalic r:id="rId4" w:fontKey="{07974599-1CC0-41FF-BF8C-2973CE243D00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6A2F2250-8A30-4734-88DD-4F83615C987F}"/>
    <w:embedBold r:id="rId6" w:fontKey="{3F02CEAE-6AE3-45E9-B5B2-A9133E7B13B0}"/>
    <w:embedItalic r:id="rId7" w:fontKey="{EDCC4E68-34A8-424D-BD99-08D91BB23005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FCEBF492-1A05-41D7-A833-8764788A04A6}"/>
    <w:embedBold r:id="rId9" w:fontKey="{A48F0203-01D5-41DF-9746-6E3417EB711F}"/>
    <w:embedItalic r:id="rId10" w:fontKey="{AE70B422-5FA0-4384-AC99-FC422B08664B}"/>
    <w:embedBoldItalic r:id="rId11" w:fontKey="{9CA7A3A5-7588-461E-9181-92FA4F4448C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4BEDF54D-F22E-42B8-B05B-9CE4435EC5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1B2FA991-94B7-467F-88E9-BF2249BEAE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B48D9" w14:textId="77777777" w:rsidR="00AE3E7C" w:rsidRDefault="00AE3E7C" w:rsidP="00C9238F">
      <w:pPr>
        <w:spacing w:after="0" w:line="240" w:lineRule="auto"/>
      </w:pPr>
      <w:r>
        <w:separator/>
      </w:r>
    </w:p>
  </w:footnote>
  <w:footnote w:type="continuationSeparator" w:id="0">
    <w:p w14:paraId="06A8CE08" w14:textId="77777777" w:rsidR="00AE3E7C" w:rsidRDefault="00AE3E7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08A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C7BB5"/>
    <w:rsid w:val="000D0A38"/>
    <w:rsid w:val="000D1F49"/>
    <w:rsid w:val="000D68B9"/>
    <w:rsid w:val="00110BAB"/>
    <w:rsid w:val="0011582E"/>
    <w:rsid w:val="00131511"/>
    <w:rsid w:val="00145680"/>
    <w:rsid w:val="00161CFB"/>
    <w:rsid w:val="001703F3"/>
    <w:rsid w:val="001727CA"/>
    <w:rsid w:val="00173E9B"/>
    <w:rsid w:val="00181A74"/>
    <w:rsid w:val="001868E4"/>
    <w:rsid w:val="001D5923"/>
    <w:rsid w:val="001F5CF8"/>
    <w:rsid w:val="0021166D"/>
    <w:rsid w:val="0022480E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67B63"/>
    <w:rsid w:val="003746FC"/>
    <w:rsid w:val="00385243"/>
    <w:rsid w:val="00391EE1"/>
    <w:rsid w:val="003B2C4D"/>
    <w:rsid w:val="003B392C"/>
    <w:rsid w:val="003B6B91"/>
    <w:rsid w:val="003E27C2"/>
    <w:rsid w:val="003F0847"/>
    <w:rsid w:val="003F12AC"/>
    <w:rsid w:val="0040090B"/>
    <w:rsid w:val="004174E3"/>
    <w:rsid w:val="00421017"/>
    <w:rsid w:val="0046302A"/>
    <w:rsid w:val="00467CEF"/>
    <w:rsid w:val="004722AA"/>
    <w:rsid w:val="00487D2D"/>
    <w:rsid w:val="00487F55"/>
    <w:rsid w:val="004B19EF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5150E"/>
    <w:rsid w:val="00564BC4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55077"/>
    <w:rsid w:val="00684F98"/>
    <w:rsid w:val="006905C2"/>
    <w:rsid w:val="006949AA"/>
    <w:rsid w:val="006C0E1F"/>
    <w:rsid w:val="007003B9"/>
    <w:rsid w:val="00710C2F"/>
    <w:rsid w:val="00741975"/>
    <w:rsid w:val="00742371"/>
    <w:rsid w:val="00770F25"/>
    <w:rsid w:val="00774C74"/>
    <w:rsid w:val="00776FC4"/>
    <w:rsid w:val="007914DB"/>
    <w:rsid w:val="007A35A8"/>
    <w:rsid w:val="007B0414"/>
    <w:rsid w:val="007B0A85"/>
    <w:rsid w:val="007C6A52"/>
    <w:rsid w:val="007E05C6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00743"/>
    <w:rsid w:val="0091229C"/>
    <w:rsid w:val="009177EE"/>
    <w:rsid w:val="00917CCD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24477"/>
    <w:rsid w:val="00A31F11"/>
    <w:rsid w:val="00A370A8"/>
    <w:rsid w:val="00A706EB"/>
    <w:rsid w:val="00A82A33"/>
    <w:rsid w:val="00AA0A12"/>
    <w:rsid w:val="00AB35CA"/>
    <w:rsid w:val="00AC1DB3"/>
    <w:rsid w:val="00AC6B43"/>
    <w:rsid w:val="00AE3E7C"/>
    <w:rsid w:val="00AF6BFE"/>
    <w:rsid w:val="00B524E8"/>
    <w:rsid w:val="00B6750D"/>
    <w:rsid w:val="00BB5C37"/>
    <w:rsid w:val="00BC353B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CF7C8D"/>
    <w:rsid w:val="00D03AC6"/>
    <w:rsid w:val="00D05045"/>
    <w:rsid w:val="00D16163"/>
    <w:rsid w:val="00D31E76"/>
    <w:rsid w:val="00D37598"/>
    <w:rsid w:val="00D462B4"/>
    <w:rsid w:val="00D75680"/>
    <w:rsid w:val="00D87EAD"/>
    <w:rsid w:val="00D948D8"/>
    <w:rsid w:val="00DA1571"/>
    <w:rsid w:val="00DB020F"/>
    <w:rsid w:val="00DB0977"/>
    <w:rsid w:val="00DB3FAD"/>
    <w:rsid w:val="00DD6367"/>
    <w:rsid w:val="00DF6121"/>
    <w:rsid w:val="00E00E10"/>
    <w:rsid w:val="00E06071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71D61"/>
    <w:rsid w:val="00F955CD"/>
    <w:rsid w:val="00FC7475"/>
    <w:rsid w:val="00FD48D9"/>
    <w:rsid w:val="00FD626E"/>
    <w:rsid w:val="00FE4A7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2023-10-03T10:22:00Z</dcterms:created>
  <dcterms:modified xsi:type="dcterms:W3CDTF">2023-10-03T10:24:00Z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