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7262DB">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9250046" w:rsidR="00C9238F" w:rsidRPr="00C333A6" w:rsidRDefault="008F567D" w:rsidP="00576892">
            <w:pPr>
              <w:spacing w:before="240"/>
              <w:rPr>
                <w:rFonts w:ascii="Times New Roman" w:hAnsi="Times New Roman" w:cs="Times New Roman"/>
              </w:rPr>
            </w:pPr>
            <w:r w:rsidRPr="008F567D">
              <w:rPr>
                <w:rFonts w:ascii="Times New Roman" w:hAnsi="Times New Roman" w:cs="Times New Roman"/>
              </w:rPr>
              <w:t>STORE VIEW: pervasive RFID &amp; indoor navigation based retail inventory management</w:t>
            </w:r>
          </w:p>
        </w:tc>
      </w:tr>
      <w:tr w:rsidR="00C9238F" w:rsidRPr="005E19AD" w14:paraId="41B6DFDE" w14:textId="77777777" w:rsidTr="007262DB">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13A60B0" w:rsidR="00C9238F" w:rsidRPr="005E19AD" w:rsidRDefault="008F567D" w:rsidP="005E19AD">
            <w:pPr>
              <w:spacing w:before="240"/>
              <w:rPr>
                <w:rFonts w:ascii="Times New Roman" w:hAnsi="Times New Roman" w:cs="Times New Roman"/>
              </w:rPr>
            </w:pPr>
            <w:r w:rsidRPr="008F567D">
              <w:rPr>
                <w:rFonts w:ascii="Times New Roman" w:hAnsi="Times New Roman" w:cs="Times New Roman"/>
              </w:rPr>
              <w:t xml:space="preserve">Anna Carreras, Marc </w:t>
            </w:r>
            <w:proofErr w:type="spellStart"/>
            <w:r w:rsidRPr="008F567D">
              <w:rPr>
                <w:rFonts w:ascii="Times New Roman" w:hAnsi="Times New Roman" w:cs="Times New Roman"/>
              </w:rPr>
              <w:t>Morenza-Cinos</w:t>
            </w:r>
            <w:proofErr w:type="spellEnd"/>
            <w:r w:rsidRPr="008F567D">
              <w:rPr>
                <w:rFonts w:ascii="Times New Roman" w:hAnsi="Times New Roman" w:cs="Times New Roman"/>
              </w:rPr>
              <w:t xml:space="preserve">, Rafael </w:t>
            </w:r>
            <w:proofErr w:type="spellStart"/>
            <w:r w:rsidRPr="008F567D">
              <w:rPr>
                <w:rFonts w:ascii="Times New Roman" w:hAnsi="Times New Roman" w:cs="Times New Roman"/>
              </w:rPr>
              <w:t>Pous</w:t>
            </w:r>
            <w:proofErr w:type="spellEnd"/>
            <w:r w:rsidRPr="008F567D">
              <w:rPr>
                <w:rFonts w:ascii="Times New Roman" w:hAnsi="Times New Roman" w:cs="Times New Roman"/>
              </w:rPr>
              <w:t xml:space="preserve">, Joan </w:t>
            </w:r>
            <w:proofErr w:type="spellStart"/>
            <w:r w:rsidRPr="008F567D">
              <w:rPr>
                <w:rFonts w:ascii="Times New Roman" w:hAnsi="Times New Roman" w:cs="Times New Roman"/>
              </w:rPr>
              <w:t>Meli`a-Segu</w:t>
            </w:r>
            <w:proofErr w:type="spellEnd"/>
            <w:r w:rsidRPr="008F567D">
              <w:rPr>
                <w:rFonts w:ascii="Times New Roman" w:hAnsi="Times New Roman" w:cs="Times New Roman"/>
              </w:rPr>
              <w:t xml:space="preserve"> ́ı, </w:t>
            </w:r>
            <w:proofErr w:type="spellStart"/>
            <w:r w:rsidRPr="008F567D">
              <w:rPr>
                <w:rFonts w:ascii="Times New Roman" w:hAnsi="Times New Roman" w:cs="Times New Roman"/>
              </w:rPr>
              <w:t>Kamruddin</w:t>
            </w:r>
            <w:proofErr w:type="spellEnd"/>
            <w:r w:rsidRPr="008F567D">
              <w:rPr>
                <w:rFonts w:ascii="Times New Roman" w:hAnsi="Times New Roman" w:cs="Times New Roman"/>
              </w:rPr>
              <w:t xml:space="preserve"> </w:t>
            </w:r>
            <w:proofErr w:type="spellStart"/>
            <w:r w:rsidRPr="008F567D">
              <w:rPr>
                <w:rFonts w:ascii="Times New Roman" w:hAnsi="Times New Roman" w:cs="Times New Roman"/>
              </w:rPr>
              <w:t>Nur</w:t>
            </w:r>
            <w:proofErr w:type="spellEnd"/>
            <w:r w:rsidRPr="008F567D">
              <w:rPr>
                <w:rFonts w:ascii="Times New Roman" w:hAnsi="Times New Roman" w:cs="Times New Roman"/>
              </w:rPr>
              <w:t xml:space="preserve">, Joan Oliver, and </w:t>
            </w:r>
            <w:proofErr w:type="spellStart"/>
            <w:r w:rsidRPr="008F567D">
              <w:rPr>
                <w:rFonts w:ascii="Times New Roman" w:hAnsi="Times New Roman" w:cs="Times New Roman"/>
              </w:rPr>
              <w:t>Ramir</w:t>
            </w:r>
            <w:proofErr w:type="spellEnd"/>
            <w:r w:rsidRPr="008F567D">
              <w:rPr>
                <w:rFonts w:ascii="Times New Roman" w:hAnsi="Times New Roman" w:cs="Times New Roman"/>
              </w:rPr>
              <w:t xml:space="preserve"> De </w:t>
            </w:r>
            <w:proofErr w:type="spellStart"/>
            <w:r w:rsidRPr="008F567D">
              <w:rPr>
                <w:rFonts w:ascii="Times New Roman" w:hAnsi="Times New Roman" w:cs="Times New Roman"/>
              </w:rPr>
              <w:t>Porrata-Doria</w:t>
            </w:r>
            <w:r w:rsidR="00B753AD" w:rsidRPr="00B753AD">
              <w:rPr>
                <w:rFonts w:ascii="Times New Roman" w:hAnsi="Times New Roman" w:cs="Times New Roman"/>
              </w:rPr>
              <w:t>a</w:t>
            </w:r>
            <w:proofErr w:type="spellEnd"/>
          </w:p>
        </w:tc>
      </w:tr>
      <w:tr w:rsidR="00C9238F" w:rsidRPr="005E19AD" w14:paraId="1694AB7A" w14:textId="77777777" w:rsidTr="007262DB">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C9238F" w:rsidRPr="005E19AD" w14:paraId="3A03CA46" w14:textId="77777777" w:rsidTr="007262DB">
        <w:tc>
          <w:tcPr>
            <w:tcW w:w="1011" w:type="pct"/>
            <w:vAlign w:val="center"/>
          </w:tcPr>
          <w:p w14:paraId="60832908" w14:textId="3EE54B27"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E74F43">
              <w:rPr>
                <w:rFonts w:ascii="Times New Roman" w:hAnsi="Times New Roman" w:cs="Times New Roman"/>
              </w:rPr>
              <w:t>Conference</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7E0D5482" w:rsidR="00C9238F" w:rsidRPr="005E19AD" w:rsidRDefault="00DF73D0" w:rsidP="00576892">
            <w:pPr>
              <w:spacing w:before="240"/>
              <w:rPr>
                <w:rFonts w:ascii="Times New Roman" w:hAnsi="Times New Roman" w:cs="Times New Roman"/>
              </w:rPr>
            </w:pPr>
            <w:r w:rsidRPr="00DF73D0">
              <w:rPr>
                <w:rFonts w:ascii="Times New Roman" w:hAnsi="Times New Roman" w:cs="Times New Roman"/>
              </w:rPr>
              <w:t>In Proceedings of the 2013 ACM conference on Pervasive and ubiquitous computing adjunct publication (</w:t>
            </w:r>
            <w:proofErr w:type="spellStart"/>
            <w:r w:rsidRPr="00DF73D0">
              <w:rPr>
                <w:rFonts w:ascii="Times New Roman" w:hAnsi="Times New Roman" w:cs="Times New Roman"/>
              </w:rPr>
              <w:t>UbiComp</w:t>
            </w:r>
            <w:proofErr w:type="spellEnd"/>
            <w:r w:rsidRPr="00DF73D0">
              <w:rPr>
                <w:rFonts w:ascii="Times New Roman" w:hAnsi="Times New Roman" w:cs="Times New Roman"/>
              </w:rPr>
              <w:t xml:space="preserve"> ’13 Adjunct), Zurich, Switzerland</w:t>
            </w:r>
          </w:p>
        </w:tc>
      </w:tr>
      <w:tr w:rsidR="00010104" w:rsidRPr="005E19AD" w14:paraId="29260EEE" w14:textId="77777777" w:rsidTr="007262DB">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0289FE21" w:rsidR="00010104" w:rsidRPr="005E19AD" w:rsidRDefault="00E74F43"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7262DB">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F3A902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E0346A7" w:rsidR="00576892" w:rsidRPr="005E19AD" w:rsidRDefault="00576892" w:rsidP="00576892">
            <w:pPr>
              <w:spacing w:before="240"/>
              <w:rPr>
                <w:rFonts w:ascii="Times New Roman" w:hAnsi="Times New Roman" w:cs="Times New Roman"/>
              </w:rPr>
            </w:pPr>
          </w:p>
        </w:tc>
      </w:tr>
      <w:tr w:rsidR="00852B20" w:rsidRPr="005E19AD" w14:paraId="29A11658" w14:textId="77777777" w:rsidTr="007262DB">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048EEA8" w:rsidR="00852B20" w:rsidRPr="005E19AD" w:rsidRDefault="00E64950" w:rsidP="00576892">
            <w:pPr>
              <w:spacing w:before="240"/>
              <w:rPr>
                <w:rFonts w:ascii="Times New Roman" w:hAnsi="Times New Roman" w:cs="Times New Roman"/>
              </w:rPr>
            </w:pPr>
            <w:r w:rsidRPr="00E64950">
              <w:rPr>
                <w:rFonts w:ascii="Times New Roman" w:hAnsi="Times New Roman" w:cs="Times New Roman"/>
              </w:rPr>
              <w:t>A</w:t>
            </w:r>
            <w:r>
              <w:rPr>
                <w:rFonts w:ascii="Times New Roman" w:hAnsi="Times New Roman" w:cs="Times New Roman"/>
              </w:rPr>
              <w:t>CM</w:t>
            </w:r>
            <w:r w:rsidRPr="00E64950">
              <w:rPr>
                <w:rFonts w:ascii="Times New Roman" w:hAnsi="Times New Roman" w:cs="Times New Roman"/>
              </w:rPr>
              <w:t>, New York, NY, USA</w:t>
            </w:r>
          </w:p>
        </w:tc>
      </w:tr>
      <w:tr w:rsidR="00852B20" w:rsidRPr="005E19AD" w14:paraId="0977BFEF" w14:textId="77777777" w:rsidTr="007262DB">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689E60F" w:rsidR="00852B20" w:rsidRPr="005E19AD" w:rsidRDefault="002047FA" w:rsidP="00576892">
            <w:pPr>
              <w:spacing w:before="240"/>
              <w:rPr>
                <w:rFonts w:ascii="Times New Roman" w:hAnsi="Times New Roman" w:cs="Times New Roman"/>
              </w:rPr>
            </w:pPr>
            <w:r>
              <w:rPr>
                <w:rFonts w:ascii="Times New Roman" w:hAnsi="Times New Roman" w:cs="Times New Roman"/>
              </w:rPr>
              <w:t xml:space="preserve">September, </w:t>
            </w:r>
            <w:r w:rsidR="002C0E7E">
              <w:rPr>
                <w:rFonts w:ascii="Times New Roman" w:hAnsi="Times New Roman" w:cs="Times New Roman"/>
              </w:rPr>
              <w:t>201</w:t>
            </w:r>
            <w:r w:rsidR="00E64950">
              <w:rPr>
                <w:rFonts w:ascii="Times New Roman" w:hAnsi="Times New Roman" w:cs="Times New Roman"/>
              </w:rPr>
              <w:t>3</w:t>
            </w:r>
          </w:p>
        </w:tc>
      </w:tr>
      <w:tr w:rsidR="00852B20" w:rsidRPr="005E19AD" w14:paraId="04C32390" w14:textId="77777777" w:rsidTr="007262DB">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8B63D83" w:rsidR="00852B20" w:rsidRPr="004B35C3" w:rsidRDefault="00DB7111" w:rsidP="004B35C3">
            <w:pPr>
              <w:divId w:val="1131903875"/>
              <w:rPr>
                <w:rFonts w:ascii="Times New Roman" w:eastAsia="Times New Roman" w:hAnsi="Times New Roman" w:cs="Times New Roman"/>
                <w:sz w:val="24"/>
                <w:szCs w:val="24"/>
                <w:lang w:val="en-BD" w:eastAsia="en-GB"/>
              </w:rPr>
            </w:pPr>
            <w:r w:rsidRPr="00DB7111">
              <w:rPr>
                <w:rFonts w:ascii="Times New Roman" w:eastAsia="Times New Roman" w:hAnsi="Times New Roman" w:cs="Times New Roman"/>
                <w:sz w:val="24"/>
                <w:szCs w:val="24"/>
                <w:lang w:val="en-BD" w:eastAsia="en-GB"/>
              </w:rPr>
              <w:t>978-1-4503-2215-7</w:t>
            </w:r>
          </w:p>
        </w:tc>
      </w:tr>
      <w:tr w:rsidR="00852B20" w:rsidRPr="005E19AD" w14:paraId="6125C715" w14:textId="77777777" w:rsidTr="007262DB">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0669F204" w:rsidR="00852B20" w:rsidRPr="00C333A6" w:rsidRDefault="00E64950" w:rsidP="00C333A6">
            <w:pPr>
              <w:spacing w:before="240"/>
              <w:rPr>
                <w:rFonts w:ascii="Times New Roman" w:hAnsi="Times New Roman" w:cs="Times New Roman"/>
              </w:rPr>
            </w:pPr>
            <w:r w:rsidRPr="00E64950">
              <w:rPr>
                <w:rFonts w:ascii="Times New Roman" w:hAnsi="Times New Roman" w:cs="Times New Roman"/>
              </w:rPr>
              <w:t>https://doi.org/10.1145/2494091.2496011</w:t>
            </w:r>
          </w:p>
        </w:tc>
      </w:tr>
      <w:tr w:rsidR="00C9238F" w:rsidRPr="005E19AD" w14:paraId="16A1DAEC" w14:textId="77777777" w:rsidTr="007262DB">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2A4F00AB" w:rsidR="00C9238F" w:rsidRPr="005E19AD" w:rsidRDefault="007262DB" w:rsidP="00576892">
            <w:pPr>
              <w:spacing w:before="240"/>
              <w:rPr>
                <w:rFonts w:ascii="Times New Roman" w:hAnsi="Times New Roman" w:cs="Times New Roman"/>
              </w:rPr>
            </w:pPr>
            <w:r w:rsidRPr="007262DB">
              <w:rPr>
                <w:rFonts w:ascii="Times New Roman" w:hAnsi="Times New Roman" w:cs="Times New Roman"/>
              </w:rPr>
              <w:t>https://dl.acm.org/doi/10.1145/2494091.2496011</w:t>
            </w:r>
          </w:p>
        </w:tc>
      </w:tr>
      <w:tr w:rsidR="00852B20" w:rsidRPr="005E19AD" w14:paraId="204EC2C6" w14:textId="77777777" w:rsidTr="007262DB">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CD48F0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DB3A5F">
              <w:rPr>
                <w:rFonts w:ascii="Times New Roman" w:hAnsi="Times New Roman" w:cs="Times New Roman"/>
              </w:rPr>
              <w:t>1037</w:t>
            </w:r>
            <w:r w:rsidRPr="00110BAB">
              <w:rPr>
                <w:rFonts w:ascii="Times New Roman" w:hAnsi="Times New Roman" w:cs="Times New Roman"/>
              </w:rPr>
              <w:t xml:space="preserve"> - </w:t>
            </w:r>
            <w:r w:rsidR="00DB3A5F">
              <w:rPr>
                <w:rFonts w:ascii="Times New Roman" w:hAnsi="Times New Roman" w:cs="Times New Roman"/>
              </w:rPr>
              <w:t>1041</w:t>
            </w:r>
          </w:p>
        </w:tc>
      </w:tr>
      <w:tr w:rsidR="00C9238F" w:rsidRPr="005E19AD" w14:paraId="0B169241" w14:textId="77777777" w:rsidTr="007262DB">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E41CDC">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E41CD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06A0E33" w14:textId="052E7AA6" w:rsidR="00E41CDC" w:rsidRPr="00E41CDC" w:rsidRDefault="00E41CDC" w:rsidP="00E41CDC">
            <w:pPr>
              <w:divId w:val="594553918"/>
              <w:rPr>
                <w:rFonts w:ascii="Times New Roman" w:eastAsia="Times New Roman" w:hAnsi="Times New Roman" w:cs="Times New Roman"/>
                <w:sz w:val="24"/>
                <w:szCs w:val="24"/>
                <w:lang w:val="en-BD" w:bidi="bn-IN"/>
              </w:rPr>
            </w:pPr>
            <w:r w:rsidRPr="00E41CDC">
              <w:rPr>
                <w:rFonts w:ascii="Merriweather" w:eastAsia="Times New Roman" w:hAnsi="Merriweather" w:cs="Times New Roman"/>
                <w:color w:val="333333"/>
                <w:sz w:val="26"/>
                <w:szCs w:val="26"/>
                <w:shd w:val="clear" w:color="auto" w:fill="FAFAFA"/>
                <w:lang w:val="en-BD" w:bidi="bn-IN"/>
              </w:rPr>
              <w:t>Today's retail consumers' general behavior consists of doing the research for products preferably online while purchasing them offline. Users would like to access stores' inventories before going to the shop. This paper first identifies the challenges that need to be addressed to navigate within a store and its inventory anytime and anywhere without being physically there. Then, it analyzes the existing approaches for inventory management based on Radio Frequency Identification (RFID). And finally, it proposes a solution based on robots. We believe that this proposal is an important contribution to fill the gap between online and offline worlds in the context of retail.</w:t>
            </w:r>
          </w:p>
          <w:p w14:paraId="4E1F7EE4" w14:textId="43F8F209"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5D468" w14:textId="77777777" w:rsidR="00D86CFB" w:rsidRDefault="00D86CFB" w:rsidP="00C9238F">
      <w:pPr>
        <w:spacing w:after="0" w:line="240" w:lineRule="auto"/>
      </w:pPr>
      <w:r>
        <w:separator/>
      </w:r>
    </w:p>
  </w:endnote>
  <w:endnote w:type="continuationSeparator" w:id="0">
    <w:p w14:paraId="2878C5B6" w14:textId="77777777" w:rsidR="00D86CFB" w:rsidRDefault="00D86CF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erriweather">
    <w:panose1 w:val="00000500000000000000"/>
    <w:charset w:val="4D"/>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D810E" w14:textId="77777777" w:rsidR="00D86CFB" w:rsidRDefault="00D86CFB" w:rsidP="00C9238F">
      <w:pPr>
        <w:spacing w:after="0" w:line="240" w:lineRule="auto"/>
      </w:pPr>
      <w:r>
        <w:separator/>
      </w:r>
    </w:p>
  </w:footnote>
  <w:footnote w:type="continuationSeparator" w:id="0">
    <w:p w14:paraId="210C9C6E" w14:textId="77777777" w:rsidR="00D86CFB" w:rsidRDefault="00D86CF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D87"/>
    <w:rsid w:val="00003212"/>
    <w:rsid w:val="00010104"/>
    <w:rsid w:val="00052382"/>
    <w:rsid w:val="0006568A"/>
    <w:rsid w:val="00065A07"/>
    <w:rsid w:val="00076F0F"/>
    <w:rsid w:val="00084253"/>
    <w:rsid w:val="0009355A"/>
    <w:rsid w:val="000A1B8F"/>
    <w:rsid w:val="000D0A38"/>
    <w:rsid w:val="000D1F49"/>
    <w:rsid w:val="000D68B9"/>
    <w:rsid w:val="000F40A1"/>
    <w:rsid w:val="00110BAB"/>
    <w:rsid w:val="00152183"/>
    <w:rsid w:val="001727CA"/>
    <w:rsid w:val="00172FAD"/>
    <w:rsid w:val="00194FF1"/>
    <w:rsid w:val="001F5CF8"/>
    <w:rsid w:val="002047FA"/>
    <w:rsid w:val="00254487"/>
    <w:rsid w:val="002A3E45"/>
    <w:rsid w:val="002C0E7E"/>
    <w:rsid w:val="002C56E6"/>
    <w:rsid w:val="002D3238"/>
    <w:rsid w:val="00304AA2"/>
    <w:rsid w:val="00354D22"/>
    <w:rsid w:val="00361E11"/>
    <w:rsid w:val="0039514C"/>
    <w:rsid w:val="003B3AE7"/>
    <w:rsid w:val="003F0847"/>
    <w:rsid w:val="0040090B"/>
    <w:rsid w:val="00401B1B"/>
    <w:rsid w:val="00421017"/>
    <w:rsid w:val="00432EB1"/>
    <w:rsid w:val="0046302A"/>
    <w:rsid w:val="00465756"/>
    <w:rsid w:val="00481CE9"/>
    <w:rsid w:val="00487D2D"/>
    <w:rsid w:val="004B35C3"/>
    <w:rsid w:val="004D2BE9"/>
    <w:rsid w:val="004D5D62"/>
    <w:rsid w:val="004E5717"/>
    <w:rsid w:val="004F76A2"/>
    <w:rsid w:val="005112D0"/>
    <w:rsid w:val="00512349"/>
    <w:rsid w:val="00522B79"/>
    <w:rsid w:val="00542B27"/>
    <w:rsid w:val="0055329B"/>
    <w:rsid w:val="0056327A"/>
    <w:rsid w:val="00576892"/>
    <w:rsid w:val="00577E06"/>
    <w:rsid w:val="005841E2"/>
    <w:rsid w:val="005A3BF7"/>
    <w:rsid w:val="005C7E3C"/>
    <w:rsid w:val="005D6278"/>
    <w:rsid w:val="005E19AD"/>
    <w:rsid w:val="005F2035"/>
    <w:rsid w:val="005F7990"/>
    <w:rsid w:val="0063739C"/>
    <w:rsid w:val="00672506"/>
    <w:rsid w:val="00696986"/>
    <w:rsid w:val="006C3F63"/>
    <w:rsid w:val="007262DB"/>
    <w:rsid w:val="00770F25"/>
    <w:rsid w:val="00773032"/>
    <w:rsid w:val="00774C74"/>
    <w:rsid w:val="00783AF7"/>
    <w:rsid w:val="007A35A8"/>
    <w:rsid w:val="007B0A85"/>
    <w:rsid w:val="007C6A52"/>
    <w:rsid w:val="007E4956"/>
    <w:rsid w:val="0081330A"/>
    <w:rsid w:val="008149B5"/>
    <w:rsid w:val="0082043E"/>
    <w:rsid w:val="00830968"/>
    <w:rsid w:val="00852B20"/>
    <w:rsid w:val="00853DE0"/>
    <w:rsid w:val="00887812"/>
    <w:rsid w:val="00897670"/>
    <w:rsid w:val="008B0E32"/>
    <w:rsid w:val="008B7C45"/>
    <w:rsid w:val="008E203A"/>
    <w:rsid w:val="008F567D"/>
    <w:rsid w:val="0091229C"/>
    <w:rsid w:val="00920221"/>
    <w:rsid w:val="00940E73"/>
    <w:rsid w:val="0098597D"/>
    <w:rsid w:val="009A001B"/>
    <w:rsid w:val="009A07E7"/>
    <w:rsid w:val="009F619A"/>
    <w:rsid w:val="009F6DDE"/>
    <w:rsid w:val="009F77CA"/>
    <w:rsid w:val="00A00131"/>
    <w:rsid w:val="00A1613A"/>
    <w:rsid w:val="00A370A8"/>
    <w:rsid w:val="00A52A8B"/>
    <w:rsid w:val="00A53E88"/>
    <w:rsid w:val="00A8101F"/>
    <w:rsid w:val="00A82A33"/>
    <w:rsid w:val="00AF2D0A"/>
    <w:rsid w:val="00AF6BFE"/>
    <w:rsid w:val="00B00770"/>
    <w:rsid w:val="00B753AD"/>
    <w:rsid w:val="00BC6682"/>
    <w:rsid w:val="00BD4753"/>
    <w:rsid w:val="00BD5CB1"/>
    <w:rsid w:val="00BE62EE"/>
    <w:rsid w:val="00BF0B86"/>
    <w:rsid w:val="00BF5BC0"/>
    <w:rsid w:val="00C003BA"/>
    <w:rsid w:val="00C13592"/>
    <w:rsid w:val="00C2036E"/>
    <w:rsid w:val="00C26236"/>
    <w:rsid w:val="00C333A6"/>
    <w:rsid w:val="00C46878"/>
    <w:rsid w:val="00C9238F"/>
    <w:rsid w:val="00C96307"/>
    <w:rsid w:val="00CB4A51"/>
    <w:rsid w:val="00CD4532"/>
    <w:rsid w:val="00CD47B0"/>
    <w:rsid w:val="00CE6104"/>
    <w:rsid w:val="00CE7918"/>
    <w:rsid w:val="00D03AC6"/>
    <w:rsid w:val="00D16163"/>
    <w:rsid w:val="00D31E76"/>
    <w:rsid w:val="00D86CFB"/>
    <w:rsid w:val="00DB3A5F"/>
    <w:rsid w:val="00DB3FAD"/>
    <w:rsid w:val="00DB7111"/>
    <w:rsid w:val="00DF73D0"/>
    <w:rsid w:val="00E31321"/>
    <w:rsid w:val="00E41CDC"/>
    <w:rsid w:val="00E513BB"/>
    <w:rsid w:val="00E61C09"/>
    <w:rsid w:val="00E64950"/>
    <w:rsid w:val="00E74F43"/>
    <w:rsid w:val="00E853DF"/>
    <w:rsid w:val="00EB3B58"/>
    <w:rsid w:val="00EC7359"/>
    <w:rsid w:val="00EE3054"/>
    <w:rsid w:val="00EE4E99"/>
    <w:rsid w:val="00F00606"/>
    <w:rsid w:val="00F01256"/>
    <w:rsid w:val="00F31A4B"/>
    <w:rsid w:val="00F6558E"/>
    <w:rsid w:val="00FB16E9"/>
    <w:rsid w:val="00FC7475"/>
    <w:rsid w:val="00FD48D9"/>
    <w:rsid w:val="00FE0B92"/>
    <w:rsid w:val="00FE78A0"/>
    <w:rsid w:val="00FF1E6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4553918">
      <w:bodyDiv w:val="1"/>
      <w:marLeft w:val="0"/>
      <w:marRight w:val="0"/>
      <w:marTop w:val="0"/>
      <w:marBottom w:val="0"/>
      <w:divBdr>
        <w:top w:val="none" w:sz="0" w:space="0" w:color="auto"/>
        <w:left w:val="none" w:sz="0" w:space="0" w:color="auto"/>
        <w:bottom w:val="none" w:sz="0" w:space="0" w:color="auto"/>
        <w:right w:val="none" w:sz="0" w:space="0" w:color="auto"/>
      </w:divBdr>
      <w:divsChild>
        <w:div w:id="176386113">
          <w:marLeft w:val="0"/>
          <w:marRight w:val="0"/>
          <w:marTop w:val="0"/>
          <w:marBottom w:val="0"/>
          <w:divBdr>
            <w:top w:val="none" w:sz="0" w:space="0" w:color="auto"/>
            <w:left w:val="none" w:sz="0" w:space="0" w:color="auto"/>
            <w:bottom w:val="none" w:sz="0" w:space="0" w:color="auto"/>
            <w:right w:val="none" w:sz="0" w:space="0" w:color="auto"/>
          </w:divBdr>
        </w:div>
      </w:divsChild>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 w:id="493229869">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1</Pages>
  <Words>211</Words>
  <Characters>1206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