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BD760" w14:textId="77777777" w:rsidR="00A20101" w:rsidRPr="005E19AD" w:rsidRDefault="00A20101" w:rsidP="00A20101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A20101" w:rsidRPr="005E19AD" w14:paraId="6C6D0C8B" w14:textId="77777777" w:rsidTr="00031C2C">
        <w:tc>
          <w:tcPr>
            <w:tcW w:w="486" w:type="pct"/>
            <w:vAlign w:val="center"/>
          </w:tcPr>
          <w:p w14:paraId="51A223A3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43E1308" w14:textId="77777777" w:rsidR="00A20101" w:rsidRPr="00C333A6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7B78B1">
              <w:rPr>
                <w:rFonts w:ascii="Times New Roman" w:hAnsi="Times New Roman" w:cs="Times New Roman"/>
              </w:rPr>
              <w:t>Computer Vision-Based IoT Architecture for Post COVID-19 Preventive Measures</w:t>
            </w:r>
          </w:p>
        </w:tc>
      </w:tr>
      <w:tr w:rsidR="00A20101" w:rsidRPr="005E19AD" w14:paraId="30D6C951" w14:textId="77777777" w:rsidTr="00031C2C">
        <w:tc>
          <w:tcPr>
            <w:tcW w:w="486" w:type="pct"/>
            <w:vAlign w:val="center"/>
          </w:tcPr>
          <w:p w14:paraId="2E872D41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2DFDABA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7B78B1">
              <w:rPr>
                <w:rFonts w:ascii="Times New Roman" w:hAnsi="Times New Roman" w:cs="Times New Roman"/>
              </w:rPr>
              <w:t>Ahsanul</w:t>
            </w:r>
            <w:proofErr w:type="spellEnd"/>
            <w:r w:rsidRPr="007B78B1">
              <w:rPr>
                <w:rFonts w:ascii="Times New Roman" w:hAnsi="Times New Roman" w:cs="Times New Roman"/>
              </w:rPr>
              <w:t xml:space="preserve"> Akib, </w:t>
            </w:r>
            <w:proofErr w:type="spellStart"/>
            <w:r w:rsidRPr="007B78B1">
              <w:rPr>
                <w:rFonts w:ascii="Times New Roman" w:hAnsi="Times New Roman" w:cs="Times New Roman"/>
              </w:rPr>
              <w:t>Kamruddin</w:t>
            </w:r>
            <w:proofErr w:type="spellEnd"/>
            <w:r w:rsidRPr="007B78B1">
              <w:rPr>
                <w:rFonts w:ascii="Times New Roman" w:hAnsi="Times New Roman" w:cs="Times New Roman"/>
              </w:rPr>
              <w:t xml:space="preserve"> Nur, Suman Saha, Jannatul Ferdous </w:t>
            </w:r>
            <w:proofErr w:type="spellStart"/>
            <w:r w:rsidRPr="007B78B1">
              <w:rPr>
                <w:rFonts w:ascii="Times New Roman" w:hAnsi="Times New Roman" w:cs="Times New Roman"/>
              </w:rPr>
              <w:t>Srabonee</w:t>
            </w:r>
            <w:proofErr w:type="spellEnd"/>
            <w:r w:rsidRPr="007B78B1">
              <w:rPr>
                <w:rFonts w:ascii="Times New Roman" w:hAnsi="Times New Roman" w:cs="Times New Roman"/>
              </w:rPr>
              <w:t>, MF Mridha</w:t>
            </w:r>
          </w:p>
        </w:tc>
      </w:tr>
      <w:tr w:rsidR="00A20101" w:rsidRPr="005E19AD" w14:paraId="49325064" w14:textId="77777777" w:rsidTr="00031C2C">
        <w:tc>
          <w:tcPr>
            <w:tcW w:w="486" w:type="pct"/>
            <w:vAlign w:val="center"/>
          </w:tcPr>
          <w:p w14:paraId="3AF607A9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B90B311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A24F7B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A20101" w:rsidRPr="005E19AD" w14:paraId="47C0CF39" w14:textId="77777777" w:rsidTr="00031C2C">
        <w:tc>
          <w:tcPr>
            <w:tcW w:w="486" w:type="pct"/>
            <w:vAlign w:val="center"/>
          </w:tcPr>
          <w:p w14:paraId="2A42F587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5D216C7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7B78B1">
              <w:rPr>
                <w:rFonts w:ascii="Times New Roman" w:hAnsi="Times New Roman" w:cs="Times New Roman"/>
              </w:rPr>
              <w:t>Journal of Advances in Information Technology</w:t>
            </w:r>
          </w:p>
        </w:tc>
      </w:tr>
      <w:tr w:rsidR="00A20101" w:rsidRPr="005E19AD" w14:paraId="747032A1" w14:textId="77777777" w:rsidTr="00031C2C">
        <w:tc>
          <w:tcPr>
            <w:tcW w:w="486" w:type="pct"/>
            <w:vAlign w:val="center"/>
          </w:tcPr>
          <w:p w14:paraId="4ADA8C02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D39FB73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A20101" w:rsidRPr="005E19AD" w14:paraId="03CD6A24" w14:textId="77777777" w:rsidTr="00031C2C">
        <w:tc>
          <w:tcPr>
            <w:tcW w:w="486" w:type="pct"/>
            <w:vAlign w:val="center"/>
          </w:tcPr>
          <w:p w14:paraId="0F53521D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0A81CD53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44" w:type="pct"/>
            <w:vAlign w:val="bottom"/>
          </w:tcPr>
          <w:p w14:paraId="30AE91C4" w14:textId="77777777" w:rsidR="00A20101" w:rsidRPr="005E19AD" w:rsidRDefault="00A20101" w:rsidP="00031C2C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341AD0EA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101" w:rsidRPr="005E19AD" w14:paraId="7E8B4CC5" w14:textId="77777777" w:rsidTr="00031C2C">
        <w:tc>
          <w:tcPr>
            <w:tcW w:w="486" w:type="pct"/>
            <w:vAlign w:val="center"/>
          </w:tcPr>
          <w:p w14:paraId="7A6DA557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B6CF8A2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A20101" w:rsidRPr="005E19AD" w14:paraId="0CFC5525" w14:textId="77777777" w:rsidTr="00031C2C">
        <w:tc>
          <w:tcPr>
            <w:tcW w:w="486" w:type="pct"/>
            <w:vAlign w:val="center"/>
          </w:tcPr>
          <w:p w14:paraId="410D0D50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CC497B2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>2023/2</w:t>
            </w:r>
          </w:p>
        </w:tc>
      </w:tr>
      <w:tr w:rsidR="00A20101" w:rsidRPr="005E19AD" w14:paraId="0C6B39AB" w14:textId="77777777" w:rsidTr="00031C2C">
        <w:tc>
          <w:tcPr>
            <w:tcW w:w="486" w:type="pct"/>
            <w:vAlign w:val="center"/>
          </w:tcPr>
          <w:p w14:paraId="475B18E0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CD61834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A20101" w:rsidRPr="005E19AD" w14:paraId="1F56845C" w14:textId="77777777" w:rsidTr="00031C2C">
        <w:tc>
          <w:tcPr>
            <w:tcW w:w="486" w:type="pct"/>
            <w:vAlign w:val="center"/>
          </w:tcPr>
          <w:p w14:paraId="08900022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761D5DF" w14:textId="77777777" w:rsidR="00A20101" w:rsidRPr="00C333A6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7B78B1">
              <w:rPr>
                <w:rFonts w:ascii="Times New Roman" w:hAnsi="Times New Roman" w:cs="Times New Roman"/>
              </w:rPr>
              <w:t>10.12720/jait.14.1.7-19</w:t>
            </w:r>
          </w:p>
        </w:tc>
      </w:tr>
      <w:tr w:rsidR="00A20101" w:rsidRPr="005E19AD" w14:paraId="18345DBC" w14:textId="77777777" w:rsidTr="00031C2C">
        <w:tc>
          <w:tcPr>
            <w:tcW w:w="486" w:type="pct"/>
            <w:vAlign w:val="center"/>
          </w:tcPr>
          <w:p w14:paraId="552087AD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C01D1E9" w14:textId="77777777" w:rsidR="00A20101" w:rsidRDefault="00A20101" w:rsidP="00031C2C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hyperlink r:id="rId11" w:history="1">
              <w:r w:rsidRPr="00BB2015">
                <w:rPr>
                  <w:rStyle w:val="Hyperlink"/>
                  <w:rFonts w:ascii="Times New Roman" w:hAnsi="Times New Roman" w:cs="Times New Roman"/>
                </w:rPr>
                <w:t>http://www.jait.us/uploadfile/2023/JAIT-V14N1-7.pdf</w:t>
              </w:r>
            </w:hyperlink>
          </w:p>
          <w:p w14:paraId="4CDEBE39" w14:textId="77777777" w:rsidR="00A20101" w:rsidRPr="006905C2" w:rsidRDefault="00A20101" w:rsidP="00031C2C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A20101" w:rsidRPr="005E19AD" w14:paraId="440DC2E6" w14:textId="77777777" w:rsidTr="00031C2C">
        <w:tc>
          <w:tcPr>
            <w:tcW w:w="486" w:type="pct"/>
            <w:vAlign w:val="center"/>
          </w:tcPr>
          <w:p w14:paraId="2BFCC4A6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B10D57F" w14:textId="77777777" w:rsidR="00A20101" w:rsidRDefault="00A20101" w:rsidP="00031C2C">
            <w:pPr>
              <w:spacing w:before="240"/>
            </w:pPr>
          </w:p>
          <w:p w14:paraId="6FDB1DA9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A20101" w:rsidRPr="005E19AD" w14:paraId="5362D581" w14:textId="77777777" w:rsidTr="00031C2C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EFAB79C" w14:textId="77777777" w:rsidR="00A20101" w:rsidRPr="005E19AD" w:rsidRDefault="00A20101" w:rsidP="00031C2C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A20101" w:rsidRPr="005E19AD" w14:paraId="542BE5BD" w14:textId="77777777" w:rsidTr="00031C2C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11A59D0B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986670C" w14:textId="77777777" w:rsidR="00A20101" w:rsidRPr="005E19AD" w:rsidRDefault="00A20101" w:rsidP="00031C2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A20101" w:rsidRPr="005E19AD" w14:paraId="0BF30AA2" w14:textId="77777777" w:rsidTr="00031C2C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196E36" w14:textId="77777777" w:rsidR="00A20101" w:rsidRPr="007B78B1" w:rsidRDefault="00A20101" w:rsidP="00031C2C">
            <w:pPr>
              <w:rPr>
                <w:rFonts w:ascii="Times New Roman" w:hAnsi="Times New Roman" w:cs="Times New Roman"/>
              </w:rPr>
            </w:pPr>
            <w:r w:rsidRPr="007B78B1">
              <w:rPr>
                <w:rFonts w:ascii="Times New Roman" w:hAnsi="Times New Roman" w:cs="Times New Roman"/>
              </w:rPr>
              <w:t>The COVID-19 pandemic has wreaked havoc on</w:t>
            </w:r>
          </w:p>
          <w:p w14:paraId="71A5CC54" w14:textId="77777777" w:rsidR="00A20101" w:rsidRPr="007B78B1" w:rsidRDefault="00A20101" w:rsidP="00031C2C">
            <w:pPr>
              <w:rPr>
                <w:rFonts w:ascii="Times New Roman" w:hAnsi="Times New Roman" w:cs="Times New Roman"/>
              </w:rPr>
            </w:pPr>
            <w:r w:rsidRPr="007B78B1">
              <w:rPr>
                <w:rFonts w:ascii="Times New Roman" w:hAnsi="Times New Roman" w:cs="Times New Roman"/>
              </w:rPr>
              <w:t>people all across the world. Even though the number of</w:t>
            </w:r>
          </w:p>
          <w:p w14:paraId="6A95D824" w14:textId="73711058" w:rsidR="00A20101" w:rsidRPr="007B78B1" w:rsidRDefault="00A20101" w:rsidP="00031C2C">
            <w:pPr>
              <w:rPr>
                <w:rFonts w:ascii="Times New Roman" w:hAnsi="Times New Roman" w:cs="Times New Roman"/>
              </w:rPr>
            </w:pPr>
            <w:r w:rsidRPr="007B78B1">
              <w:rPr>
                <w:rFonts w:ascii="Times New Roman" w:hAnsi="Times New Roman" w:cs="Times New Roman"/>
              </w:rPr>
              <w:lastRenderedPageBreak/>
              <w:t xml:space="preserve">verified COVID-19 cases </w:t>
            </w:r>
            <w:proofErr w:type="gramStart"/>
            <w:r w:rsidRPr="007B78B1">
              <w:rPr>
                <w:rFonts w:ascii="Times New Roman" w:hAnsi="Times New Roman" w:cs="Times New Roman"/>
              </w:rPr>
              <w:t>is</w:t>
            </w:r>
            <w:proofErr w:type="gramEnd"/>
            <w:r w:rsidRPr="007B78B1">
              <w:rPr>
                <w:rFonts w:ascii="Times New Roman" w:hAnsi="Times New Roman" w:cs="Times New Roman"/>
              </w:rPr>
              <w:t xml:space="preserve"> steadily decreasing, the danger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>persists. Only societal awareness and preventative measures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 xml:space="preserve">can assist </w:t>
            </w:r>
            <w:proofErr w:type="gramStart"/>
            <w:r w:rsidRPr="007B78B1">
              <w:rPr>
                <w:rFonts w:ascii="Times New Roman" w:hAnsi="Times New Roman" w:cs="Times New Roman"/>
              </w:rPr>
              <w:t>to minimize</w:t>
            </w:r>
            <w:proofErr w:type="gramEnd"/>
            <w:r w:rsidRPr="007B78B1">
              <w:rPr>
                <w:rFonts w:ascii="Times New Roman" w:hAnsi="Times New Roman" w:cs="Times New Roman"/>
              </w:rPr>
              <w:t xml:space="preserve"> the number of impacted patients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>the work environment. People often forget to wear masks</w:t>
            </w:r>
          </w:p>
          <w:p w14:paraId="4D13656F" w14:textId="55569084" w:rsidR="00A20101" w:rsidRPr="007B78B1" w:rsidRDefault="00A20101" w:rsidP="00031C2C">
            <w:pPr>
              <w:rPr>
                <w:rFonts w:ascii="Times New Roman" w:hAnsi="Times New Roman" w:cs="Times New Roman"/>
              </w:rPr>
            </w:pPr>
            <w:r w:rsidRPr="007B78B1">
              <w:rPr>
                <w:rFonts w:ascii="Times New Roman" w:hAnsi="Times New Roman" w:cs="Times New Roman"/>
              </w:rPr>
              <w:t>before entering the work premises or are not careful enough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>to wear masks correctly. Keeping this in mind, this paper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>proposes an IoT-based architecture for taking all essential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>steps to combat the COVID-19 pandemic. The proposed</w:t>
            </w:r>
          </w:p>
          <w:p w14:paraId="2C1DF6A3" w14:textId="0EFFFC1A" w:rsidR="00A20101" w:rsidRPr="007B78B1" w:rsidRDefault="00A20101" w:rsidP="00031C2C">
            <w:pPr>
              <w:rPr>
                <w:rFonts w:ascii="Times New Roman" w:hAnsi="Times New Roman" w:cs="Times New Roman"/>
              </w:rPr>
            </w:pPr>
            <w:proofErr w:type="gramStart"/>
            <w:r w:rsidRPr="007B78B1">
              <w:rPr>
                <w:rFonts w:ascii="Times New Roman" w:hAnsi="Times New Roman" w:cs="Times New Roman"/>
              </w:rPr>
              <w:t>low</w:t>
            </w:r>
            <w:proofErr w:type="gramEnd"/>
            <w:r w:rsidRPr="007B78B1">
              <w:rPr>
                <w:rFonts w:ascii="Times New Roman" w:hAnsi="Times New Roman" w:cs="Times New Roman"/>
              </w:rPr>
              <w:t>-cost architecture is divided into three components: one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>to detect face masks by using deep learning technologies,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>another to monitor contactless body temperature and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>other to dispense disinfectants to the visitors. At first, we</w:t>
            </w:r>
          </w:p>
          <w:p w14:paraId="5E248A25" w14:textId="55CE6DCB" w:rsidR="00A20101" w:rsidRPr="007B78B1" w:rsidRDefault="00A20101" w:rsidP="00031C2C">
            <w:pPr>
              <w:rPr>
                <w:rFonts w:ascii="Times New Roman" w:hAnsi="Times New Roman" w:cs="Times New Roman"/>
              </w:rPr>
            </w:pPr>
            <w:r w:rsidRPr="007B78B1">
              <w:rPr>
                <w:rFonts w:ascii="Times New Roman" w:hAnsi="Times New Roman" w:cs="Times New Roman"/>
              </w:rPr>
              <w:t>review all the existing state-of-the-art technologies, then we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>design and develop a working prototype. Here, we present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>our results with the accuracy of 97.43% using a deep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>Convolutional Neural Network (CNN) and 99.88% accuracy</w:t>
            </w:r>
          </w:p>
          <w:p w14:paraId="07C0D689" w14:textId="7E49F64D" w:rsidR="00A20101" w:rsidRPr="005E19AD" w:rsidRDefault="00A20101" w:rsidP="00A20101">
            <w:pPr>
              <w:rPr>
                <w:rFonts w:ascii="Times New Roman" w:hAnsi="Times New Roman" w:cs="Times New Roman"/>
              </w:rPr>
            </w:pPr>
            <w:r w:rsidRPr="007B78B1">
              <w:rPr>
                <w:rFonts w:ascii="Times New Roman" w:hAnsi="Times New Roman" w:cs="Times New Roman"/>
              </w:rPr>
              <w:t>using MobileNetV2 deep learning architecture for automatic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78B1">
              <w:rPr>
                <w:rFonts w:ascii="Times New Roman" w:hAnsi="Times New Roman" w:cs="Times New Roman"/>
              </w:rPr>
              <w:t>face mask detection.</w:t>
            </w:r>
          </w:p>
        </w:tc>
      </w:tr>
    </w:tbl>
    <w:p w14:paraId="05EB998F" w14:textId="77777777" w:rsidR="00A20101" w:rsidRPr="005E19AD" w:rsidRDefault="00A20101" w:rsidP="00A20101">
      <w:pPr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095DF" w14:textId="77777777" w:rsidR="004F6B16" w:rsidRDefault="004F6B16" w:rsidP="00C9238F">
      <w:pPr>
        <w:spacing w:after="0" w:line="240" w:lineRule="auto"/>
      </w:pPr>
      <w:r>
        <w:separator/>
      </w:r>
    </w:p>
  </w:endnote>
  <w:endnote w:type="continuationSeparator" w:id="0">
    <w:p w14:paraId="2D731A19" w14:textId="77777777" w:rsidR="004F6B16" w:rsidRDefault="004F6B1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988AA2-E144-4EFF-9948-3B368047DDFB}"/>
    <w:embedBold r:id="rId2" w:fontKey="{E9C73DCE-21F6-46FE-B136-3AA5AE8E84C9}"/>
    <w:embedItalic r:id="rId3" w:fontKey="{24C7421B-5815-4AFF-B815-028E71E5A4FE}"/>
    <w:embedBoldItalic r:id="rId4" w:fontKey="{95C9C05D-565C-467B-BDEB-4042E10E18A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4318A02-C77F-49EF-9F54-62441B42F0B1}"/>
    <w:embedBold r:id="rId6" w:fontKey="{DCA3B9CF-3892-472B-8E99-AD6BF4024797}"/>
    <w:embedItalic r:id="rId7" w:fontKey="{130461C9-14EC-4B94-81A8-97BB75D069F4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7CFFCF7F-0ABE-4724-AEE8-5277A21487AF}"/>
    <w:embedBold r:id="rId9" w:fontKey="{3282FE20-17B7-494F-B209-9F2FD3EA6E4F}"/>
    <w:embedItalic r:id="rId10" w:fontKey="{FF082D4B-43EA-4F7F-A264-04F647E96886}"/>
    <w:embedBoldItalic r:id="rId11" w:fontKey="{AC8946DA-F9D7-4ED7-A178-B3C87E62964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7E0B9EA2-A58E-46B4-84A3-57EC243E39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1128681-CE52-4A79-AFA1-1F67BD5CF0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D8333" w14:textId="77777777" w:rsidR="004F6B16" w:rsidRDefault="004F6B16" w:rsidP="00C9238F">
      <w:pPr>
        <w:spacing w:after="0" w:line="240" w:lineRule="auto"/>
      </w:pPr>
      <w:r>
        <w:separator/>
      </w:r>
    </w:p>
  </w:footnote>
  <w:footnote w:type="continuationSeparator" w:id="0">
    <w:p w14:paraId="610BE3DD" w14:textId="77777777" w:rsidR="004F6B16" w:rsidRDefault="004F6B1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6B16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20101"/>
    <w:rsid w:val="00A31F11"/>
    <w:rsid w:val="00A370A8"/>
    <w:rsid w:val="00A82A33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jait.us/uploadfile/2023/JAIT-V14N1-7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2023-11-05T23:29:00Z</dcterms:created>
  <dcterms:modified xsi:type="dcterms:W3CDTF">2023-11-05T23:29:00Z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