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014980" w:rsidRPr="005E19AD" w14:paraId="09A86CAA" w14:textId="77777777" w:rsidTr="00A35129">
        <w:tc>
          <w:tcPr>
            <w:tcW w:w="486" w:type="pct"/>
            <w:vAlign w:val="center"/>
          </w:tcPr>
          <w:p w14:paraId="474CE5CC" w14:textId="77777777" w:rsidR="00014980" w:rsidRPr="005E19AD" w:rsidRDefault="00014980" w:rsidP="00A35129">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6C18ACC2" w14:textId="77777777" w:rsidR="00014980" w:rsidRPr="00C333A6" w:rsidRDefault="00014980" w:rsidP="00A35129">
            <w:pPr>
              <w:spacing w:before="240"/>
              <w:rPr>
                <w:rFonts w:ascii="Times New Roman" w:hAnsi="Times New Roman" w:cs="Times New Roman"/>
              </w:rPr>
            </w:pPr>
            <w:r w:rsidRPr="00D3476D">
              <w:rPr>
                <w:rFonts w:ascii="Times New Roman" w:hAnsi="Times New Roman" w:cs="Times New Roman"/>
              </w:rPr>
              <w:t>An Offline Writer-independent Signature Verification System using AutoEmbedder</w:t>
            </w:r>
          </w:p>
        </w:tc>
      </w:tr>
      <w:tr w:rsidR="00014980" w:rsidRPr="005E19AD" w14:paraId="0C4A22D6" w14:textId="77777777" w:rsidTr="00A35129">
        <w:tc>
          <w:tcPr>
            <w:tcW w:w="486" w:type="pct"/>
            <w:vAlign w:val="center"/>
          </w:tcPr>
          <w:p w14:paraId="1D5D75AD" w14:textId="77777777" w:rsidR="00014980" w:rsidRPr="005E19AD" w:rsidRDefault="00014980" w:rsidP="00A35129">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25781F01" w14:textId="77777777" w:rsidR="00014980" w:rsidRPr="005E19AD" w:rsidRDefault="00014980" w:rsidP="00A35129">
            <w:pPr>
              <w:spacing w:before="240"/>
              <w:rPr>
                <w:rFonts w:ascii="Times New Roman" w:hAnsi="Times New Roman" w:cs="Times New Roman"/>
              </w:rPr>
            </w:pPr>
            <w:r w:rsidRPr="00D3476D">
              <w:rPr>
                <w:rFonts w:ascii="Times New Roman" w:hAnsi="Times New Roman" w:cs="Times New Roman"/>
              </w:rPr>
              <w:t>Zabir Mohammad, Israt Jahan, Md Mohsin Kabir, M Ameer Ali, MF Mridha</w:t>
            </w:r>
          </w:p>
        </w:tc>
      </w:tr>
      <w:tr w:rsidR="00014980" w:rsidRPr="005E19AD" w14:paraId="5B35D405" w14:textId="77777777" w:rsidTr="00A35129">
        <w:tc>
          <w:tcPr>
            <w:tcW w:w="486" w:type="pct"/>
            <w:vAlign w:val="center"/>
          </w:tcPr>
          <w:p w14:paraId="13272B6F" w14:textId="77777777" w:rsidR="00014980" w:rsidRPr="005E19AD" w:rsidRDefault="00014980" w:rsidP="00A35129">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60BA03EF" w14:textId="77777777" w:rsidR="00014980" w:rsidRPr="005E19AD" w:rsidRDefault="00014980" w:rsidP="00A35129">
            <w:pPr>
              <w:spacing w:before="240"/>
              <w:rPr>
                <w:rFonts w:ascii="Times New Roman" w:hAnsi="Times New Roman" w:cs="Times New Roman"/>
              </w:rPr>
            </w:pPr>
            <w:r w:rsidRPr="006509A3">
              <w:rPr>
                <w:rFonts w:ascii="Times New Roman" w:hAnsi="Times New Roman" w:cs="Times New Roman"/>
              </w:rPr>
              <w:t>firoz.mridha@aiub.edu</w:t>
            </w:r>
          </w:p>
        </w:tc>
      </w:tr>
      <w:tr w:rsidR="00014980" w:rsidRPr="005E19AD" w14:paraId="5CAD9599" w14:textId="77777777" w:rsidTr="00A35129">
        <w:tc>
          <w:tcPr>
            <w:tcW w:w="486" w:type="pct"/>
            <w:vAlign w:val="center"/>
          </w:tcPr>
          <w:p w14:paraId="3B13A8BF" w14:textId="77777777" w:rsidR="00014980" w:rsidRPr="005E19AD" w:rsidRDefault="00014980" w:rsidP="00A35129">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7C3D748F" w14:textId="77777777" w:rsidR="00014980" w:rsidRPr="005E19AD" w:rsidRDefault="00014980" w:rsidP="00A35129">
            <w:pPr>
              <w:spacing w:before="240"/>
              <w:rPr>
                <w:rFonts w:ascii="Times New Roman" w:hAnsi="Times New Roman" w:cs="Times New Roman"/>
              </w:rPr>
            </w:pPr>
            <w:r w:rsidRPr="00D3476D">
              <w:rPr>
                <w:rFonts w:ascii="Times New Roman" w:hAnsi="Times New Roman" w:cs="Times New Roman"/>
              </w:rPr>
              <w:t>24th International Conference on Computer and Information Technology (ICCIT)</w:t>
            </w:r>
          </w:p>
        </w:tc>
      </w:tr>
      <w:tr w:rsidR="00014980" w:rsidRPr="005E19AD" w14:paraId="0FE16195" w14:textId="77777777" w:rsidTr="00A35129">
        <w:tc>
          <w:tcPr>
            <w:tcW w:w="486" w:type="pct"/>
            <w:vAlign w:val="center"/>
          </w:tcPr>
          <w:p w14:paraId="0A50EDF8" w14:textId="77777777" w:rsidR="00014980" w:rsidRPr="005E19AD" w:rsidRDefault="00014980" w:rsidP="00A35129">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5DC5FF56" w14:textId="77777777" w:rsidR="00014980" w:rsidRPr="005E19AD" w:rsidRDefault="00014980" w:rsidP="00A35129">
            <w:pPr>
              <w:spacing w:before="240"/>
              <w:rPr>
                <w:rFonts w:ascii="Times New Roman" w:hAnsi="Times New Roman" w:cs="Times New Roman"/>
              </w:rPr>
            </w:pPr>
            <w:r>
              <w:rPr>
                <w:rFonts w:ascii="Times New Roman" w:hAnsi="Times New Roman" w:cs="Times New Roman"/>
              </w:rPr>
              <w:t>Conference</w:t>
            </w:r>
          </w:p>
        </w:tc>
      </w:tr>
      <w:tr w:rsidR="00014980" w:rsidRPr="005E19AD" w14:paraId="5ED48E93" w14:textId="77777777" w:rsidTr="00A35129">
        <w:tc>
          <w:tcPr>
            <w:tcW w:w="486" w:type="pct"/>
            <w:vAlign w:val="center"/>
          </w:tcPr>
          <w:p w14:paraId="546954B7" w14:textId="77777777" w:rsidR="00014980" w:rsidRPr="005E19AD" w:rsidRDefault="00014980" w:rsidP="00A35129">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67E3C42C" w14:textId="77777777" w:rsidR="00014980" w:rsidRPr="005E19AD" w:rsidRDefault="00014980" w:rsidP="00A35129">
            <w:pPr>
              <w:spacing w:before="240"/>
              <w:rPr>
                <w:rFonts w:ascii="Times New Roman" w:hAnsi="Times New Roman" w:cs="Times New Roman"/>
              </w:rPr>
            </w:pPr>
          </w:p>
        </w:tc>
        <w:tc>
          <w:tcPr>
            <w:tcW w:w="944" w:type="pct"/>
            <w:vAlign w:val="bottom"/>
          </w:tcPr>
          <w:p w14:paraId="27E9C811" w14:textId="77777777" w:rsidR="00014980" w:rsidRPr="005E19AD" w:rsidRDefault="00014980" w:rsidP="00A35129">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4EAD0639" w14:textId="77777777" w:rsidR="00014980" w:rsidRPr="005E19AD" w:rsidRDefault="00014980" w:rsidP="00A35129">
            <w:pPr>
              <w:spacing w:before="240"/>
              <w:rPr>
                <w:rFonts w:ascii="Times New Roman" w:hAnsi="Times New Roman" w:cs="Times New Roman"/>
              </w:rPr>
            </w:pPr>
          </w:p>
        </w:tc>
      </w:tr>
      <w:tr w:rsidR="00014980" w:rsidRPr="005E19AD" w14:paraId="6D68DD96" w14:textId="77777777" w:rsidTr="00A35129">
        <w:tc>
          <w:tcPr>
            <w:tcW w:w="486" w:type="pct"/>
            <w:vAlign w:val="center"/>
          </w:tcPr>
          <w:p w14:paraId="1B6E7D63" w14:textId="77777777" w:rsidR="00014980" w:rsidRPr="005E19AD" w:rsidRDefault="00014980" w:rsidP="00A35129">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8CD0C96" w14:textId="77777777" w:rsidR="00014980" w:rsidRPr="005E19AD" w:rsidRDefault="00014980" w:rsidP="00A35129">
            <w:pPr>
              <w:spacing w:before="240"/>
              <w:rPr>
                <w:rFonts w:ascii="Times New Roman" w:hAnsi="Times New Roman" w:cs="Times New Roman"/>
              </w:rPr>
            </w:pPr>
            <w:r>
              <w:rPr>
                <w:rFonts w:ascii="Times New Roman" w:hAnsi="Times New Roman" w:cs="Times New Roman"/>
              </w:rPr>
              <w:t>IEEE</w:t>
            </w:r>
          </w:p>
        </w:tc>
      </w:tr>
      <w:tr w:rsidR="00014980" w:rsidRPr="005E19AD" w14:paraId="4B609991" w14:textId="77777777" w:rsidTr="00A35129">
        <w:tc>
          <w:tcPr>
            <w:tcW w:w="486" w:type="pct"/>
            <w:vAlign w:val="center"/>
          </w:tcPr>
          <w:p w14:paraId="6B09B083" w14:textId="77777777" w:rsidR="00014980" w:rsidRPr="005E19AD" w:rsidRDefault="00014980" w:rsidP="00A35129">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DC57684" w14:textId="77777777" w:rsidR="00014980" w:rsidRPr="005E19AD" w:rsidRDefault="00014980" w:rsidP="00A35129">
            <w:pPr>
              <w:spacing w:before="240"/>
              <w:rPr>
                <w:rFonts w:ascii="Times New Roman" w:hAnsi="Times New Roman" w:cs="Times New Roman"/>
              </w:rPr>
            </w:pPr>
            <w:r>
              <w:rPr>
                <w:rFonts w:ascii="Times New Roman" w:hAnsi="Times New Roman" w:cs="Times New Roman"/>
              </w:rPr>
              <w:t xml:space="preserve"> </w:t>
            </w:r>
            <w:r w:rsidRPr="00D3476D">
              <w:rPr>
                <w:rFonts w:ascii="Times New Roman" w:hAnsi="Times New Roman" w:cs="Times New Roman"/>
              </w:rPr>
              <w:t>2021/12/18</w:t>
            </w:r>
          </w:p>
        </w:tc>
      </w:tr>
      <w:tr w:rsidR="00014980" w:rsidRPr="005E19AD" w14:paraId="68098235" w14:textId="77777777" w:rsidTr="00A35129">
        <w:tc>
          <w:tcPr>
            <w:tcW w:w="486" w:type="pct"/>
            <w:vAlign w:val="center"/>
          </w:tcPr>
          <w:p w14:paraId="53F03401" w14:textId="77777777" w:rsidR="00014980" w:rsidRPr="005E19AD" w:rsidRDefault="00014980" w:rsidP="00A35129">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4107EC85" w14:textId="77777777" w:rsidR="00014980" w:rsidRPr="005E19AD" w:rsidRDefault="00014980" w:rsidP="00A35129">
            <w:pPr>
              <w:spacing w:before="240"/>
              <w:rPr>
                <w:rFonts w:ascii="Times New Roman" w:hAnsi="Times New Roman" w:cs="Times New Roman"/>
              </w:rPr>
            </w:pPr>
          </w:p>
        </w:tc>
      </w:tr>
      <w:tr w:rsidR="00014980" w:rsidRPr="005E19AD" w14:paraId="44D3EB1C" w14:textId="77777777" w:rsidTr="00A35129">
        <w:tc>
          <w:tcPr>
            <w:tcW w:w="486" w:type="pct"/>
            <w:vAlign w:val="center"/>
          </w:tcPr>
          <w:p w14:paraId="4FD50791" w14:textId="77777777" w:rsidR="00014980" w:rsidRPr="005E19AD" w:rsidRDefault="00014980" w:rsidP="00A35129">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3A901720" w14:textId="77777777" w:rsidR="00014980" w:rsidRPr="00C333A6" w:rsidRDefault="00014980" w:rsidP="00A35129">
            <w:pPr>
              <w:spacing w:before="240"/>
              <w:rPr>
                <w:rFonts w:ascii="Times New Roman" w:hAnsi="Times New Roman" w:cs="Times New Roman"/>
              </w:rPr>
            </w:pPr>
            <w:r w:rsidRPr="006509A3">
              <w:rPr>
                <w:rFonts w:ascii="Times New Roman" w:hAnsi="Times New Roman" w:cs="Times New Roman"/>
              </w:rPr>
              <w:t>10.1109/ICCIT54785.2021.9689780.</w:t>
            </w:r>
          </w:p>
        </w:tc>
      </w:tr>
      <w:tr w:rsidR="00014980" w:rsidRPr="005E19AD" w14:paraId="18CDEC23" w14:textId="77777777" w:rsidTr="00A35129">
        <w:tc>
          <w:tcPr>
            <w:tcW w:w="486" w:type="pct"/>
            <w:vAlign w:val="center"/>
          </w:tcPr>
          <w:p w14:paraId="10EF6BC3" w14:textId="77777777" w:rsidR="00014980" w:rsidRPr="005E19AD" w:rsidRDefault="00014980" w:rsidP="00A35129">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4C05E278" w14:textId="77777777" w:rsidR="00014980" w:rsidRPr="006905C2" w:rsidRDefault="00014980" w:rsidP="00A35129">
            <w:pPr>
              <w:spacing w:before="240"/>
              <w:rPr>
                <w:rFonts w:ascii="Times New Roman" w:hAnsi="Times New Roman" w:cs="Times New Roman"/>
                <w:u w:val="single"/>
              </w:rPr>
            </w:pPr>
            <w:r w:rsidRPr="006509A3">
              <w:rPr>
                <w:rFonts w:ascii="Times New Roman" w:hAnsi="Times New Roman" w:cs="Times New Roman"/>
                <w:u w:val="single"/>
              </w:rPr>
              <w:t>https://ieeexplore.ieee.org/abstract/document/9689780</w:t>
            </w:r>
          </w:p>
        </w:tc>
      </w:tr>
      <w:tr w:rsidR="00014980" w:rsidRPr="005E19AD" w14:paraId="25856D16" w14:textId="77777777" w:rsidTr="00A35129">
        <w:tc>
          <w:tcPr>
            <w:tcW w:w="486" w:type="pct"/>
            <w:vAlign w:val="center"/>
          </w:tcPr>
          <w:p w14:paraId="2EE8CCB0" w14:textId="77777777" w:rsidR="00014980" w:rsidRPr="005E19AD" w:rsidRDefault="00014980" w:rsidP="00A35129">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34014AD7" w14:textId="77777777" w:rsidR="00014980" w:rsidRDefault="00014980" w:rsidP="00A35129">
            <w:pPr>
              <w:spacing w:before="240"/>
            </w:pPr>
          </w:p>
          <w:p w14:paraId="30A0D7D9" w14:textId="77777777" w:rsidR="00014980" w:rsidRPr="005E19AD" w:rsidRDefault="00014980" w:rsidP="00A35129">
            <w:pPr>
              <w:spacing w:before="240"/>
              <w:rPr>
                <w:rFonts w:ascii="Times New Roman" w:hAnsi="Times New Roman" w:cs="Times New Roman"/>
              </w:rPr>
            </w:pPr>
          </w:p>
        </w:tc>
      </w:tr>
      <w:tr w:rsidR="00014980" w:rsidRPr="005E19AD" w14:paraId="1B93934B" w14:textId="77777777" w:rsidTr="00A35129">
        <w:trPr>
          <w:trHeight w:val="54"/>
        </w:trPr>
        <w:tc>
          <w:tcPr>
            <w:tcW w:w="5000" w:type="pct"/>
            <w:gridSpan w:val="4"/>
            <w:shd w:val="clear" w:color="auto" w:fill="auto"/>
            <w:vAlign w:val="bottom"/>
          </w:tcPr>
          <w:p w14:paraId="0AB6A2E3" w14:textId="77777777" w:rsidR="00014980" w:rsidRPr="005E19AD" w:rsidRDefault="00014980" w:rsidP="00A35129">
            <w:pPr>
              <w:rPr>
                <w:rFonts w:ascii="Times New Roman" w:hAnsi="Times New Roman" w:cs="Times New Roman"/>
                <w:b/>
                <w:sz w:val="8"/>
              </w:rPr>
            </w:pPr>
          </w:p>
        </w:tc>
      </w:tr>
    </w:tbl>
    <w:tbl>
      <w:tblPr>
        <w:tblStyle w:val="TableGrid"/>
        <w:tblpPr w:leftFromText="180" w:rightFromText="180" w:vertAnchor="text" w:horzAnchor="margin" w:tblpY="123"/>
        <w:tblW w:w="511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3"/>
      </w:tblGrid>
      <w:tr w:rsidR="00014980" w:rsidRPr="005E19AD" w14:paraId="40327A44" w14:textId="77777777" w:rsidTr="00014980">
        <w:tc>
          <w:tcPr>
            <w:tcW w:w="2356" w:type="pct"/>
            <w:tcBorders>
              <w:bottom w:val="single" w:sz="4" w:space="0" w:color="auto"/>
            </w:tcBorders>
            <w:vAlign w:val="bottom"/>
          </w:tcPr>
          <w:p w14:paraId="01CA0376" w14:textId="77777777" w:rsidR="00014980" w:rsidRPr="005E19AD" w:rsidRDefault="00014980" w:rsidP="00A35129">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3DF3773F" w14:textId="77777777" w:rsidR="00014980" w:rsidRPr="005E19AD" w:rsidRDefault="00014980" w:rsidP="00A35129">
            <w:pPr>
              <w:spacing w:before="240"/>
              <w:rPr>
                <w:rFonts w:ascii="Times New Roman" w:hAnsi="Times New Roman" w:cs="Times New Roman"/>
              </w:rPr>
            </w:pPr>
          </w:p>
        </w:tc>
      </w:tr>
      <w:tr w:rsidR="00014980" w:rsidRPr="005E19AD" w14:paraId="0D5D0CF1" w14:textId="77777777" w:rsidTr="0001498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894D08" w14:textId="77777777" w:rsidR="00014980" w:rsidRPr="005E19AD" w:rsidRDefault="00014980" w:rsidP="00A35129">
            <w:pPr>
              <w:rPr>
                <w:rFonts w:ascii="Times New Roman" w:hAnsi="Times New Roman" w:cs="Times New Roman"/>
              </w:rPr>
            </w:pPr>
            <w:r w:rsidRPr="006509A3">
              <w:rPr>
                <w:rFonts w:ascii="Times New Roman" w:hAnsi="Times New Roman" w:cs="Times New Roman"/>
              </w:rPr>
              <w:t xml:space="preserve">Handwritten Signature is considered one of the most effective behavioral biometrics. It plays an important role in identifying and verifying persons for banking access control, criminal investigation, legal support, etc. Since the handwritten signature is used in such a high prominence, its misuse can be dangerous. Deep learning-based verification approaches are becoming extremely </w:t>
            </w:r>
            <w:r w:rsidRPr="006509A3">
              <w:rPr>
                <w:rFonts w:ascii="Times New Roman" w:hAnsi="Times New Roman" w:cs="Times New Roman"/>
              </w:rPr>
              <w:lastRenderedPageBreak/>
              <w:t xml:space="preserve">popular to reduce the risk of signatures misuse. Signature verification depends on pairwise constraints to verify if the person is genuine that he/she claims to be or forged. This paper proposes an </w:t>
            </w:r>
            <w:proofErr w:type="spellStart"/>
            <w:r w:rsidRPr="006509A3">
              <w:rPr>
                <w:rFonts w:ascii="Times New Roman" w:hAnsi="Times New Roman" w:cs="Times New Roman"/>
              </w:rPr>
              <w:t>Autoembedded</w:t>
            </w:r>
            <w:proofErr w:type="spellEnd"/>
            <w:r w:rsidRPr="006509A3">
              <w:rPr>
                <w:rFonts w:ascii="Times New Roman" w:hAnsi="Times New Roman" w:cs="Times New Roman"/>
              </w:rPr>
              <w:t xml:space="preserve"> system that uses Deep Neural Network (DNN) with the pairwise loss for signature verification. The model either generates embedding vectors closer to zero if the input pair is in the same class or generates a value greater or equal to α (a hyperparameter) that indicates a different class. The proposed approach uses a Siamese network that computes the pairwise distance in feature learning phase. The performance has been evaluated based on CEDAR dataset in a writer-independent (WI) context, and the experimental result shows clear distance between the genuine and forged signatures and verifies genuine ones.</w:t>
            </w:r>
          </w:p>
        </w:tc>
      </w:tr>
    </w:tbl>
    <w:p w14:paraId="048A3FFA" w14:textId="77777777"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23496" w14:textId="77777777" w:rsidR="00331190" w:rsidRDefault="00331190" w:rsidP="00C9238F">
      <w:pPr>
        <w:spacing w:after="0" w:line="240" w:lineRule="auto"/>
      </w:pPr>
      <w:r>
        <w:separator/>
      </w:r>
    </w:p>
  </w:endnote>
  <w:endnote w:type="continuationSeparator" w:id="0">
    <w:p w14:paraId="4E48E787" w14:textId="77777777" w:rsidR="00331190" w:rsidRDefault="0033119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6CB5E31-2DA3-4C94-86B3-3F8C3CFDD1DE}"/>
    <w:embedBold r:id="rId2" w:fontKey="{AC4FB812-EA22-4BB2-8985-08C235533596}"/>
    <w:embedItalic r:id="rId3" w:fontKey="{4A6779FE-A035-4A72-BB46-BB823D3F2673}"/>
    <w:embedBoldItalic r:id="rId4" w:fontKey="{9CC07A67-8A0B-42A6-BDA6-EA911176BB8D}"/>
  </w:font>
  <w:font w:name="Corbel">
    <w:panose1 w:val="020B0503020204020204"/>
    <w:charset w:val="00"/>
    <w:family w:val="swiss"/>
    <w:pitch w:val="variable"/>
    <w:sig w:usb0="A00002EF" w:usb1="4000A44B" w:usb2="00000000" w:usb3="00000000" w:csb0="0000019F" w:csb1="00000000"/>
    <w:embedRegular r:id="rId5" w:fontKey="{9B2F89C7-D755-410D-AD96-C2621DA6FC0E}"/>
    <w:embedBold r:id="rId6" w:fontKey="{71B979DF-BEA0-4CDD-B5B2-91DA35AFBC31}"/>
    <w:embedItalic r:id="rId7" w:fontKey="{6E56FD15-5E0B-48EC-A5DE-3F23857958A0}"/>
  </w:font>
  <w:font w:name="Vrinda">
    <w:panose1 w:val="00000400000000000000"/>
    <w:charset w:val="00"/>
    <w:family w:val="swiss"/>
    <w:pitch w:val="variable"/>
    <w:sig w:usb0="00010003" w:usb1="00000000" w:usb2="00000000" w:usb3="00000000" w:csb0="00000001" w:csb1="00000000"/>
    <w:embedRegular r:id="rId8" w:fontKey="{729A5253-0207-428F-ADB6-4BE09E2FE1DE}"/>
    <w:embedBold r:id="rId9" w:fontKey="{44F641BC-1F7E-4342-8F51-EC7E9C1426C0}"/>
    <w:embedItalic r:id="rId10" w:fontKey="{97057F45-9130-4ABC-A7DE-7648058352D8}"/>
    <w:embedBoldItalic r:id="rId11" w:fontKey="{5B7925A2-0F69-4B92-A72B-3C5F3CCA915E}"/>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2F7B0019-22D8-4561-AE1B-589CEAEFBF56}"/>
  </w:font>
  <w:font w:name="Tahoma">
    <w:panose1 w:val="020B0604030504040204"/>
    <w:charset w:val="00"/>
    <w:family w:val="swiss"/>
    <w:pitch w:val="variable"/>
    <w:sig w:usb0="E1002EFF" w:usb1="C000605B" w:usb2="00000029" w:usb3="00000000" w:csb0="000101FF" w:csb1="00000000"/>
    <w:embedRegular r:id="rId13" w:fontKey="{3D339CA5-52C4-44C5-9BB0-B3E8DE53F8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16E6A" w14:textId="77777777" w:rsidR="00331190" w:rsidRDefault="00331190" w:rsidP="00C9238F">
      <w:pPr>
        <w:spacing w:after="0" w:line="240" w:lineRule="auto"/>
      </w:pPr>
      <w:r>
        <w:separator/>
      </w:r>
    </w:p>
  </w:footnote>
  <w:footnote w:type="continuationSeparator" w:id="0">
    <w:p w14:paraId="5D68CAD6" w14:textId="77777777" w:rsidR="00331190" w:rsidRDefault="0033119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4980"/>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1190"/>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261</Words>
  <Characters>1493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2023-11-06T03:50:00Z</dcterms:created>
  <dcterms:modified xsi:type="dcterms:W3CDTF">2023-11-06T03:50:00Z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