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5AF79" w14:textId="77777777" w:rsidR="005517AA" w:rsidRPr="005E19AD" w:rsidRDefault="005517AA" w:rsidP="005517AA">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5517AA" w:rsidRPr="005E19AD" w14:paraId="0AAE92D3" w14:textId="77777777" w:rsidTr="00A35129">
        <w:tc>
          <w:tcPr>
            <w:tcW w:w="486" w:type="pct"/>
            <w:vAlign w:val="center"/>
          </w:tcPr>
          <w:p w14:paraId="39296476" w14:textId="77777777" w:rsidR="005517AA" w:rsidRPr="005E19AD" w:rsidRDefault="005517AA" w:rsidP="00A35129">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03FFE2DB" w14:textId="77777777" w:rsidR="005517AA" w:rsidRPr="00C333A6" w:rsidRDefault="005517AA" w:rsidP="00A35129">
            <w:pPr>
              <w:spacing w:before="240"/>
              <w:rPr>
                <w:rFonts w:ascii="Times New Roman" w:hAnsi="Times New Roman" w:cs="Times New Roman"/>
              </w:rPr>
            </w:pPr>
            <w:r w:rsidRPr="00591116">
              <w:rPr>
                <w:rFonts w:ascii="Times New Roman" w:hAnsi="Times New Roman" w:cs="Times New Roman"/>
              </w:rPr>
              <w:t>A Machine Learning Approach for Screening Individual’s Job Profile Using Convolutional Neural Network</w:t>
            </w:r>
          </w:p>
        </w:tc>
      </w:tr>
      <w:tr w:rsidR="005517AA" w:rsidRPr="005E19AD" w14:paraId="5EA94DB9" w14:textId="77777777" w:rsidTr="00A35129">
        <w:tc>
          <w:tcPr>
            <w:tcW w:w="486" w:type="pct"/>
            <w:vAlign w:val="center"/>
          </w:tcPr>
          <w:p w14:paraId="66436305" w14:textId="77777777" w:rsidR="005517AA" w:rsidRPr="005E19AD" w:rsidRDefault="005517AA" w:rsidP="00A35129">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23AA3C3" w14:textId="77777777" w:rsidR="005517AA" w:rsidRPr="005E19AD" w:rsidRDefault="005517AA" w:rsidP="00A35129">
            <w:pPr>
              <w:spacing w:before="240"/>
              <w:rPr>
                <w:rFonts w:ascii="Times New Roman" w:hAnsi="Times New Roman" w:cs="Times New Roman"/>
              </w:rPr>
            </w:pPr>
            <w:r w:rsidRPr="00591116">
              <w:rPr>
                <w:rFonts w:ascii="Times New Roman" w:hAnsi="Times New Roman" w:cs="Times New Roman"/>
              </w:rPr>
              <w:t xml:space="preserve">MF Mridha, </w:t>
            </w:r>
            <w:proofErr w:type="spellStart"/>
            <w:r w:rsidRPr="00591116">
              <w:rPr>
                <w:rFonts w:ascii="Times New Roman" w:hAnsi="Times New Roman" w:cs="Times New Roman"/>
              </w:rPr>
              <w:t>Rabeya</w:t>
            </w:r>
            <w:proofErr w:type="spellEnd"/>
            <w:r w:rsidRPr="00591116">
              <w:rPr>
                <w:rFonts w:ascii="Times New Roman" w:hAnsi="Times New Roman" w:cs="Times New Roman"/>
              </w:rPr>
              <w:t xml:space="preserve"> Basri, Muhammad Mostafa </w:t>
            </w:r>
            <w:proofErr w:type="spellStart"/>
            <w:r w:rsidRPr="00591116">
              <w:rPr>
                <w:rFonts w:ascii="Times New Roman" w:hAnsi="Times New Roman" w:cs="Times New Roman"/>
              </w:rPr>
              <w:t>Monowar</w:t>
            </w:r>
            <w:proofErr w:type="spellEnd"/>
            <w:r w:rsidRPr="00591116">
              <w:rPr>
                <w:rFonts w:ascii="Times New Roman" w:hAnsi="Times New Roman" w:cs="Times New Roman"/>
              </w:rPr>
              <w:t>, Md Abdul Hamid</w:t>
            </w:r>
          </w:p>
        </w:tc>
      </w:tr>
      <w:tr w:rsidR="005517AA" w:rsidRPr="005E19AD" w14:paraId="058E86F4" w14:textId="77777777" w:rsidTr="00A35129">
        <w:tc>
          <w:tcPr>
            <w:tcW w:w="486" w:type="pct"/>
            <w:vAlign w:val="center"/>
          </w:tcPr>
          <w:p w14:paraId="2017A2E7" w14:textId="77777777" w:rsidR="005517AA" w:rsidRPr="005E19AD" w:rsidRDefault="005517AA" w:rsidP="00A35129">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45D13296" w14:textId="77777777" w:rsidR="005517AA" w:rsidRPr="005E19AD" w:rsidRDefault="005517AA" w:rsidP="00A35129">
            <w:pPr>
              <w:spacing w:before="240"/>
              <w:rPr>
                <w:rFonts w:ascii="Times New Roman" w:hAnsi="Times New Roman" w:cs="Times New Roman"/>
              </w:rPr>
            </w:pPr>
            <w:r w:rsidRPr="003C5E0A">
              <w:rPr>
                <w:rFonts w:ascii="Times New Roman" w:hAnsi="Times New Roman" w:cs="Times New Roman"/>
              </w:rPr>
              <w:t>firoz.mridha@aiub.edu</w:t>
            </w:r>
          </w:p>
        </w:tc>
      </w:tr>
      <w:tr w:rsidR="005517AA" w:rsidRPr="005E19AD" w14:paraId="5BFF2294" w14:textId="77777777" w:rsidTr="00A35129">
        <w:tc>
          <w:tcPr>
            <w:tcW w:w="486" w:type="pct"/>
            <w:vAlign w:val="center"/>
          </w:tcPr>
          <w:p w14:paraId="47DBE5AE" w14:textId="77777777" w:rsidR="005517AA" w:rsidRPr="005E19AD" w:rsidRDefault="005517AA" w:rsidP="00A35129">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5A071009" w14:textId="77777777" w:rsidR="005517AA" w:rsidRPr="005E19AD" w:rsidRDefault="005517AA" w:rsidP="00A35129">
            <w:pPr>
              <w:spacing w:before="240"/>
              <w:rPr>
                <w:rFonts w:ascii="Times New Roman" w:hAnsi="Times New Roman" w:cs="Times New Roman"/>
              </w:rPr>
            </w:pPr>
            <w:r w:rsidRPr="00591116">
              <w:rPr>
                <w:rFonts w:ascii="Times New Roman" w:hAnsi="Times New Roman" w:cs="Times New Roman"/>
              </w:rPr>
              <w:t>International Conference on Science &amp; Contemporary Technologies (ICSCT)</w:t>
            </w:r>
          </w:p>
        </w:tc>
      </w:tr>
      <w:tr w:rsidR="005517AA" w:rsidRPr="005E19AD" w14:paraId="25DDC050" w14:textId="77777777" w:rsidTr="00A35129">
        <w:tc>
          <w:tcPr>
            <w:tcW w:w="486" w:type="pct"/>
            <w:vAlign w:val="center"/>
          </w:tcPr>
          <w:p w14:paraId="65DE6486" w14:textId="77777777" w:rsidR="005517AA" w:rsidRPr="005E19AD" w:rsidRDefault="005517AA" w:rsidP="00A35129">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FC363F0" w14:textId="77777777" w:rsidR="005517AA" w:rsidRPr="005E19AD" w:rsidRDefault="005517AA" w:rsidP="00A35129">
            <w:pPr>
              <w:spacing w:before="240"/>
              <w:rPr>
                <w:rFonts w:ascii="Times New Roman" w:hAnsi="Times New Roman" w:cs="Times New Roman"/>
              </w:rPr>
            </w:pPr>
            <w:r>
              <w:rPr>
                <w:rFonts w:ascii="Times New Roman" w:hAnsi="Times New Roman" w:cs="Times New Roman"/>
              </w:rPr>
              <w:t>Conference</w:t>
            </w:r>
          </w:p>
        </w:tc>
      </w:tr>
      <w:tr w:rsidR="005517AA" w:rsidRPr="005E19AD" w14:paraId="65305C1F" w14:textId="77777777" w:rsidTr="00A35129">
        <w:tc>
          <w:tcPr>
            <w:tcW w:w="486" w:type="pct"/>
            <w:vAlign w:val="center"/>
          </w:tcPr>
          <w:p w14:paraId="47277389" w14:textId="77777777" w:rsidR="005517AA" w:rsidRPr="005E19AD" w:rsidRDefault="005517AA" w:rsidP="00A35129">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4F882AA2" w14:textId="77777777" w:rsidR="005517AA" w:rsidRPr="005E19AD" w:rsidRDefault="005517AA" w:rsidP="00A35129">
            <w:pPr>
              <w:spacing w:before="240"/>
              <w:rPr>
                <w:rFonts w:ascii="Times New Roman" w:hAnsi="Times New Roman" w:cs="Times New Roman"/>
              </w:rPr>
            </w:pPr>
          </w:p>
        </w:tc>
        <w:tc>
          <w:tcPr>
            <w:tcW w:w="944" w:type="pct"/>
            <w:vAlign w:val="bottom"/>
          </w:tcPr>
          <w:p w14:paraId="35D856DA" w14:textId="77777777" w:rsidR="005517AA" w:rsidRPr="005E19AD" w:rsidRDefault="005517AA" w:rsidP="00A35129">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4788C668" w14:textId="77777777" w:rsidR="005517AA" w:rsidRPr="005E19AD" w:rsidRDefault="005517AA" w:rsidP="00A35129">
            <w:pPr>
              <w:spacing w:before="240"/>
              <w:rPr>
                <w:rFonts w:ascii="Times New Roman" w:hAnsi="Times New Roman" w:cs="Times New Roman"/>
              </w:rPr>
            </w:pPr>
          </w:p>
        </w:tc>
      </w:tr>
      <w:tr w:rsidR="005517AA" w:rsidRPr="005E19AD" w14:paraId="755A03A6" w14:textId="77777777" w:rsidTr="00A35129">
        <w:tc>
          <w:tcPr>
            <w:tcW w:w="486" w:type="pct"/>
            <w:vAlign w:val="center"/>
          </w:tcPr>
          <w:p w14:paraId="0B4AF106" w14:textId="77777777" w:rsidR="005517AA" w:rsidRPr="005E19AD" w:rsidRDefault="005517AA" w:rsidP="00A35129">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550D2BE6" w14:textId="77777777" w:rsidR="005517AA" w:rsidRPr="005E19AD" w:rsidRDefault="005517AA" w:rsidP="00A35129">
            <w:pPr>
              <w:spacing w:before="240"/>
              <w:rPr>
                <w:rFonts w:ascii="Times New Roman" w:hAnsi="Times New Roman" w:cs="Times New Roman"/>
              </w:rPr>
            </w:pPr>
            <w:r>
              <w:rPr>
                <w:rFonts w:ascii="Times New Roman" w:hAnsi="Times New Roman" w:cs="Times New Roman"/>
              </w:rPr>
              <w:t>IEEE</w:t>
            </w:r>
          </w:p>
        </w:tc>
      </w:tr>
      <w:tr w:rsidR="005517AA" w:rsidRPr="005E19AD" w14:paraId="139C398F" w14:textId="77777777" w:rsidTr="00A35129">
        <w:tc>
          <w:tcPr>
            <w:tcW w:w="486" w:type="pct"/>
            <w:vAlign w:val="center"/>
          </w:tcPr>
          <w:p w14:paraId="194AE321" w14:textId="77777777" w:rsidR="005517AA" w:rsidRPr="005E19AD" w:rsidRDefault="005517AA" w:rsidP="00A35129">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8F82B26" w14:textId="77777777" w:rsidR="005517AA" w:rsidRPr="005E19AD" w:rsidRDefault="005517AA" w:rsidP="00A35129">
            <w:pPr>
              <w:spacing w:before="240"/>
              <w:rPr>
                <w:rFonts w:ascii="Times New Roman" w:hAnsi="Times New Roman" w:cs="Times New Roman"/>
              </w:rPr>
            </w:pPr>
            <w:r>
              <w:rPr>
                <w:rFonts w:ascii="Times New Roman" w:hAnsi="Times New Roman" w:cs="Times New Roman"/>
              </w:rPr>
              <w:t xml:space="preserve"> </w:t>
            </w:r>
            <w:r w:rsidRPr="00591116">
              <w:rPr>
                <w:rFonts w:ascii="Times New Roman" w:hAnsi="Times New Roman" w:cs="Times New Roman"/>
              </w:rPr>
              <w:t>2021/8/5</w:t>
            </w:r>
          </w:p>
        </w:tc>
      </w:tr>
      <w:tr w:rsidR="005517AA" w:rsidRPr="005E19AD" w14:paraId="2BDC512D" w14:textId="77777777" w:rsidTr="00A35129">
        <w:tc>
          <w:tcPr>
            <w:tcW w:w="486" w:type="pct"/>
            <w:vAlign w:val="center"/>
          </w:tcPr>
          <w:p w14:paraId="6B58D3E0" w14:textId="77777777" w:rsidR="005517AA" w:rsidRPr="005E19AD" w:rsidRDefault="005517AA" w:rsidP="00A35129">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49C529AB" w14:textId="77777777" w:rsidR="005517AA" w:rsidRPr="005E19AD" w:rsidRDefault="005517AA" w:rsidP="00A35129">
            <w:pPr>
              <w:spacing w:before="240"/>
              <w:rPr>
                <w:rFonts w:ascii="Times New Roman" w:hAnsi="Times New Roman" w:cs="Times New Roman"/>
              </w:rPr>
            </w:pPr>
          </w:p>
        </w:tc>
      </w:tr>
      <w:tr w:rsidR="005517AA" w:rsidRPr="005E19AD" w14:paraId="4993A118" w14:textId="77777777" w:rsidTr="00A35129">
        <w:tc>
          <w:tcPr>
            <w:tcW w:w="486" w:type="pct"/>
            <w:vAlign w:val="center"/>
          </w:tcPr>
          <w:p w14:paraId="3E22ECD6" w14:textId="77777777" w:rsidR="005517AA" w:rsidRPr="005E19AD" w:rsidRDefault="005517AA" w:rsidP="00A35129">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5CE49E24" w14:textId="77777777" w:rsidR="005517AA" w:rsidRPr="00C333A6" w:rsidRDefault="005517AA" w:rsidP="00A35129">
            <w:pPr>
              <w:spacing w:before="240"/>
              <w:rPr>
                <w:rFonts w:ascii="Times New Roman" w:hAnsi="Times New Roman" w:cs="Times New Roman"/>
              </w:rPr>
            </w:pPr>
            <w:r w:rsidRPr="00591116">
              <w:rPr>
                <w:rFonts w:ascii="Times New Roman" w:hAnsi="Times New Roman" w:cs="Times New Roman"/>
              </w:rPr>
              <w:t>10.1109/ICSCT53883.2021.9642652.</w:t>
            </w:r>
          </w:p>
        </w:tc>
      </w:tr>
      <w:tr w:rsidR="005517AA" w:rsidRPr="005E19AD" w14:paraId="686411D9" w14:textId="77777777" w:rsidTr="00A35129">
        <w:tc>
          <w:tcPr>
            <w:tcW w:w="486" w:type="pct"/>
            <w:vAlign w:val="center"/>
          </w:tcPr>
          <w:p w14:paraId="3F9803A4" w14:textId="77777777" w:rsidR="005517AA" w:rsidRPr="005E19AD" w:rsidRDefault="005517AA" w:rsidP="00A35129">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45D06FF6" w14:textId="77777777" w:rsidR="005517AA" w:rsidRPr="006905C2" w:rsidRDefault="005517AA" w:rsidP="00A35129">
            <w:pPr>
              <w:spacing w:before="240"/>
              <w:rPr>
                <w:rFonts w:ascii="Times New Roman" w:hAnsi="Times New Roman" w:cs="Times New Roman"/>
                <w:u w:val="single"/>
              </w:rPr>
            </w:pPr>
            <w:r w:rsidRPr="005928F3">
              <w:rPr>
                <w:rFonts w:ascii="Times New Roman" w:hAnsi="Times New Roman" w:cs="Times New Roman"/>
                <w:u w:val="single"/>
              </w:rPr>
              <w:t>https://ieeexplore.ieee.org/abstract/document/9642652</w:t>
            </w:r>
          </w:p>
        </w:tc>
      </w:tr>
      <w:tr w:rsidR="005517AA" w:rsidRPr="005E19AD" w14:paraId="1751C69C" w14:textId="77777777" w:rsidTr="00A35129">
        <w:tc>
          <w:tcPr>
            <w:tcW w:w="486" w:type="pct"/>
            <w:vAlign w:val="center"/>
          </w:tcPr>
          <w:p w14:paraId="620D97BC" w14:textId="77777777" w:rsidR="005517AA" w:rsidRPr="005E19AD" w:rsidRDefault="005517AA" w:rsidP="00A35129">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3E82E256" w14:textId="77777777" w:rsidR="005517AA" w:rsidRDefault="005517AA" w:rsidP="00A35129">
            <w:pPr>
              <w:spacing w:before="240"/>
            </w:pPr>
          </w:p>
          <w:p w14:paraId="3E31CB51" w14:textId="77777777" w:rsidR="005517AA" w:rsidRPr="005E19AD" w:rsidRDefault="005517AA" w:rsidP="00A35129">
            <w:pPr>
              <w:spacing w:before="240"/>
              <w:rPr>
                <w:rFonts w:ascii="Times New Roman" w:hAnsi="Times New Roman" w:cs="Times New Roman"/>
              </w:rPr>
            </w:pPr>
          </w:p>
        </w:tc>
      </w:tr>
      <w:tr w:rsidR="005517AA" w:rsidRPr="005E19AD" w14:paraId="39B0A72D" w14:textId="77777777" w:rsidTr="00A35129">
        <w:trPr>
          <w:trHeight w:val="54"/>
        </w:trPr>
        <w:tc>
          <w:tcPr>
            <w:tcW w:w="5000" w:type="pct"/>
            <w:gridSpan w:val="4"/>
            <w:shd w:val="clear" w:color="auto" w:fill="auto"/>
            <w:vAlign w:val="bottom"/>
          </w:tcPr>
          <w:p w14:paraId="373CFC87" w14:textId="77777777" w:rsidR="005517AA" w:rsidRPr="005E19AD" w:rsidRDefault="005517AA" w:rsidP="00A35129">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5517AA" w:rsidRPr="005E19AD" w14:paraId="3BA1410C" w14:textId="77777777" w:rsidTr="00A35129">
        <w:tc>
          <w:tcPr>
            <w:tcW w:w="2356" w:type="pct"/>
            <w:tcBorders>
              <w:bottom w:val="single" w:sz="4" w:space="0" w:color="auto"/>
            </w:tcBorders>
            <w:vAlign w:val="bottom"/>
          </w:tcPr>
          <w:p w14:paraId="490A44E9" w14:textId="77777777" w:rsidR="005517AA" w:rsidRPr="005E19AD" w:rsidRDefault="005517AA" w:rsidP="00A35129">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2A027723" w14:textId="77777777" w:rsidR="005517AA" w:rsidRPr="005E19AD" w:rsidRDefault="005517AA" w:rsidP="00A35129">
            <w:pPr>
              <w:spacing w:before="240"/>
              <w:rPr>
                <w:rFonts w:ascii="Times New Roman" w:hAnsi="Times New Roman" w:cs="Times New Roman"/>
              </w:rPr>
            </w:pPr>
          </w:p>
        </w:tc>
      </w:tr>
      <w:tr w:rsidR="005517AA" w:rsidRPr="005E19AD" w14:paraId="7930D25E" w14:textId="77777777" w:rsidTr="00A3512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34494034" w14:textId="77777777" w:rsidR="005517AA" w:rsidRPr="005E19AD" w:rsidRDefault="005517AA" w:rsidP="00A35129">
            <w:pPr>
              <w:rPr>
                <w:rFonts w:ascii="Times New Roman" w:hAnsi="Times New Roman" w:cs="Times New Roman"/>
              </w:rPr>
            </w:pPr>
            <w:r w:rsidRPr="009A7A63">
              <w:rPr>
                <w:rFonts w:ascii="Times New Roman" w:hAnsi="Times New Roman" w:cs="Times New Roman"/>
              </w:rPr>
              <w:t xml:space="preserve">Pursuing human things through machines is the current hype in the information technology domain, especially in Artificial Intelligence (AI). As a part of AI, machine learning has grabbed the vogue by spreading its branches to various dimensions and degrees. Deep learning is one of the latest </w:t>
            </w:r>
            <w:proofErr w:type="gramStart"/>
            <w:r w:rsidRPr="009A7A63">
              <w:rPr>
                <w:rFonts w:ascii="Times New Roman" w:hAnsi="Times New Roman" w:cs="Times New Roman"/>
              </w:rPr>
              <w:t>areas,</w:t>
            </w:r>
            <w:proofErr w:type="gramEnd"/>
            <w:r w:rsidRPr="009A7A63">
              <w:rPr>
                <w:rFonts w:ascii="Times New Roman" w:hAnsi="Times New Roman" w:cs="Times New Roman"/>
              </w:rPr>
              <w:t xml:space="preserve"> being applied in </w:t>
            </w:r>
            <w:r w:rsidRPr="009A7A63">
              <w:rPr>
                <w:rFonts w:ascii="Times New Roman" w:hAnsi="Times New Roman" w:cs="Times New Roman"/>
              </w:rPr>
              <w:lastRenderedPageBreak/>
              <w:t>the massive processing-related fields. In the area of NLP, various tools and technologies have been groomed and faded for their comparative pros and cons. Candidate’s job profiles can be screened by analyzing their CV/Resume for selection through the most intellectual and advanced process according to the HR requirement. Each profile is read one by one and marked whether selected for the preliminary stage or not. In this work, we aim to automate this screening process through a depth analysis of NLP to revolutionize the entire recruitment process by making employer tasks easier than ever and we are capable of ranking the CVs of the individuals by matching the total fields in the CVs with the required fields. Moreover, our classification model has provided an accuracy of 74% in terms of precision, recall and f1-score for the BDJOBS site that outperforms other existing methods.</w:t>
            </w:r>
          </w:p>
        </w:tc>
      </w:tr>
    </w:tbl>
    <w:p w14:paraId="61036B4A" w14:textId="77777777" w:rsidR="005517AA" w:rsidRPr="005E19AD" w:rsidRDefault="005517AA" w:rsidP="005517AA">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6359D" w14:textId="77777777" w:rsidR="00E73F24" w:rsidRDefault="00E73F24" w:rsidP="00C9238F">
      <w:pPr>
        <w:spacing w:after="0" w:line="240" w:lineRule="auto"/>
      </w:pPr>
      <w:r>
        <w:separator/>
      </w:r>
    </w:p>
  </w:endnote>
  <w:endnote w:type="continuationSeparator" w:id="0">
    <w:p w14:paraId="3F408C22" w14:textId="77777777" w:rsidR="00E73F24" w:rsidRDefault="00E73F2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DABAD39-FBA5-4EFE-8C2E-63D92C7DC7ED}"/>
    <w:embedBold r:id="rId2" w:fontKey="{DB3C3817-555F-4009-A442-33277D3694C3}"/>
    <w:embedItalic r:id="rId3" w:fontKey="{C22E5E24-4540-4CCD-AEFF-EB5AEC8443C6}"/>
    <w:embedBoldItalic r:id="rId4" w:fontKey="{BC537C65-40E3-49A8-BF64-6B40A02E9977}"/>
  </w:font>
  <w:font w:name="Corbel">
    <w:panose1 w:val="020B0503020204020204"/>
    <w:charset w:val="00"/>
    <w:family w:val="swiss"/>
    <w:pitch w:val="variable"/>
    <w:sig w:usb0="A00002EF" w:usb1="4000A44B" w:usb2="00000000" w:usb3="00000000" w:csb0="0000019F" w:csb1="00000000"/>
    <w:embedRegular r:id="rId5" w:fontKey="{50DB3040-DE0D-4181-813F-35E947FCA641}"/>
    <w:embedBold r:id="rId6" w:fontKey="{CA6E5120-9305-426C-B546-CDA1DF463FA8}"/>
    <w:embedItalic r:id="rId7" w:fontKey="{F8A41071-A4CD-4081-8303-5D33349B96FF}"/>
  </w:font>
  <w:font w:name="Vrinda">
    <w:panose1 w:val="00000400000000000000"/>
    <w:charset w:val="00"/>
    <w:family w:val="swiss"/>
    <w:pitch w:val="variable"/>
    <w:sig w:usb0="00010003" w:usb1="00000000" w:usb2="00000000" w:usb3="00000000" w:csb0="00000001" w:csb1="00000000"/>
    <w:embedRegular r:id="rId8" w:fontKey="{2899C182-58DF-4B07-A305-CF00407E1D7D}"/>
    <w:embedBold r:id="rId9" w:fontKey="{F274CE43-E306-4824-90DD-C8EB9ED76AE5}"/>
    <w:embedItalic r:id="rId10" w:fontKey="{5A1A91E6-779E-4CB5-A064-31A8BAAC40A1}"/>
    <w:embedBoldItalic r:id="rId11" w:fontKey="{8E64CF62-043F-478F-991E-A17CE471D219}"/>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BE0F4075-5900-4387-A89F-E7F46D754554}"/>
  </w:font>
  <w:font w:name="Tahoma">
    <w:panose1 w:val="020B0604030504040204"/>
    <w:charset w:val="00"/>
    <w:family w:val="swiss"/>
    <w:pitch w:val="variable"/>
    <w:sig w:usb0="E1002EFF" w:usb1="C000605B" w:usb2="00000029" w:usb3="00000000" w:csb0="000101FF" w:csb1="00000000"/>
    <w:embedRegular r:id="rId13" w:fontKey="{2DFF0D58-3A18-4651-A49B-D9FE0EACAE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F7FB7" w14:textId="77777777" w:rsidR="00E73F24" w:rsidRDefault="00E73F24" w:rsidP="00C9238F">
      <w:pPr>
        <w:spacing w:after="0" w:line="240" w:lineRule="auto"/>
      </w:pPr>
      <w:r>
        <w:separator/>
      </w:r>
    </w:p>
  </w:footnote>
  <w:footnote w:type="continuationSeparator" w:id="0">
    <w:p w14:paraId="5C42BD0B" w14:textId="77777777" w:rsidR="00E73F24" w:rsidRDefault="00E73F2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517AA"/>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73F24"/>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264</Words>
  <Characters>1505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2023-11-06T04:00:00Z</dcterms:created>
  <dcterms:modified xsi:type="dcterms:W3CDTF">2023-11-06T04:00:00Z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