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D17A6E" w14:textId="77777777" w:rsidR="000B5329" w:rsidRDefault="000B5329" w:rsidP="000B5329">
      <w:pPr>
        <w:rPr>
          <w:rFonts w:ascii="Times New Roman" w:eastAsia="Calibri" w:hAnsi="Times New Roman" w:cs="Times New Roman"/>
          <w:sz w:val="18"/>
        </w:rPr>
      </w:pPr>
    </w:p>
    <w:p w14:paraId="0052D510" w14:textId="77777777" w:rsidR="000B5329" w:rsidRPr="005E19AD" w:rsidRDefault="000B5329" w:rsidP="000B5329">
      <w:pPr>
        <w:pStyle w:val="NoSpacing"/>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245"/>
        <w:gridCol w:w="1573"/>
        <w:gridCol w:w="3050"/>
      </w:tblGrid>
      <w:tr w:rsidR="000B5329" w:rsidRPr="005E19AD" w14:paraId="0B2D5D57" w14:textId="77777777" w:rsidTr="00A35129">
        <w:tc>
          <w:tcPr>
            <w:tcW w:w="486" w:type="pct"/>
            <w:vAlign w:val="center"/>
          </w:tcPr>
          <w:p w14:paraId="04C4671C" w14:textId="77777777" w:rsidR="000B5329" w:rsidRPr="005E19AD" w:rsidRDefault="000B5329" w:rsidP="00A35129">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DB45BA9" w14:textId="77777777" w:rsidR="000B5329" w:rsidRPr="00C333A6" w:rsidRDefault="000B5329" w:rsidP="00A35129">
            <w:pPr>
              <w:spacing w:before="240"/>
              <w:rPr>
                <w:rFonts w:ascii="Times New Roman" w:hAnsi="Times New Roman" w:cs="Times New Roman"/>
              </w:rPr>
            </w:pPr>
            <w:r w:rsidRPr="00DA5848">
              <w:rPr>
                <w:rFonts w:ascii="Times New Roman" w:hAnsi="Times New Roman" w:cs="Times New Roman"/>
              </w:rPr>
              <w:t>Deep speaker recognition: Process, progress, and challenges</w:t>
            </w:r>
          </w:p>
        </w:tc>
      </w:tr>
      <w:tr w:rsidR="000B5329" w:rsidRPr="005E19AD" w14:paraId="03F541B0" w14:textId="77777777" w:rsidTr="00A35129">
        <w:tc>
          <w:tcPr>
            <w:tcW w:w="486" w:type="pct"/>
            <w:vAlign w:val="center"/>
          </w:tcPr>
          <w:p w14:paraId="6662985D" w14:textId="77777777" w:rsidR="000B5329" w:rsidRPr="005E19AD" w:rsidRDefault="000B5329" w:rsidP="00A35129">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6F7C05BE" w14:textId="77777777" w:rsidR="000B5329" w:rsidRPr="005E19AD" w:rsidRDefault="000B5329" w:rsidP="00A35129">
            <w:pPr>
              <w:spacing w:before="240"/>
              <w:rPr>
                <w:rFonts w:ascii="Times New Roman" w:hAnsi="Times New Roman" w:cs="Times New Roman"/>
              </w:rPr>
            </w:pPr>
            <w:r w:rsidRPr="00DA5848">
              <w:rPr>
                <w:rFonts w:ascii="Times New Roman" w:hAnsi="Times New Roman" w:cs="Times New Roman"/>
              </w:rPr>
              <w:t xml:space="preserve">Abu Quwsar Ohi, Muhammad F Mridha, Md Abdul Hamid, Muhammad Mostafa </w:t>
            </w:r>
            <w:proofErr w:type="spellStart"/>
            <w:r w:rsidRPr="00DA5848">
              <w:rPr>
                <w:rFonts w:ascii="Times New Roman" w:hAnsi="Times New Roman" w:cs="Times New Roman"/>
              </w:rPr>
              <w:t>Monowar</w:t>
            </w:r>
            <w:proofErr w:type="spellEnd"/>
          </w:p>
        </w:tc>
      </w:tr>
      <w:tr w:rsidR="000B5329" w:rsidRPr="005E19AD" w14:paraId="680DB182" w14:textId="77777777" w:rsidTr="00A35129">
        <w:tc>
          <w:tcPr>
            <w:tcW w:w="486" w:type="pct"/>
            <w:vAlign w:val="center"/>
          </w:tcPr>
          <w:p w14:paraId="72E5B38F" w14:textId="77777777" w:rsidR="000B5329" w:rsidRPr="005E19AD" w:rsidRDefault="000B5329" w:rsidP="00A35129">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71265EBF" w14:textId="77777777" w:rsidR="000B5329" w:rsidRPr="005E19AD" w:rsidRDefault="000B5329" w:rsidP="00A35129">
            <w:pPr>
              <w:spacing w:before="240"/>
              <w:rPr>
                <w:rFonts w:ascii="Times New Roman" w:hAnsi="Times New Roman" w:cs="Times New Roman"/>
              </w:rPr>
            </w:pPr>
            <w:r w:rsidRPr="00DA5848">
              <w:rPr>
                <w:rFonts w:ascii="Times New Roman" w:hAnsi="Times New Roman" w:cs="Times New Roman"/>
              </w:rPr>
              <w:t>firoz.mridha@aiub.edu</w:t>
            </w:r>
          </w:p>
        </w:tc>
      </w:tr>
      <w:tr w:rsidR="000B5329" w:rsidRPr="005E19AD" w14:paraId="0AA78341" w14:textId="77777777" w:rsidTr="00A35129">
        <w:tc>
          <w:tcPr>
            <w:tcW w:w="486" w:type="pct"/>
            <w:vAlign w:val="center"/>
          </w:tcPr>
          <w:p w14:paraId="705FA642" w14:textId="77777777" w:rsidR="000B5329" w:rsidRPr="005E19AD" w:rsidRDefault="000B5329" w:rsidP="00A35129">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07A309C" w14:textId="77777777" w:rsidR="000B5329" w:rsidRPr="005E19AD" w:rsidRDefault="000B5329" w:rsidP="00A35129">
            <w:pPr>
              <w:spacing w:before="240"/>
              <w:rPr>
                <w:rFonts w:ascii="Times New Roman" w:hAnsi="Times New Roman" w:cs="Times New Roman"/>
              </w:rPr>
            </w:pPr>
            <w:r w:rsidRPr="00DA5848">
              <w:rPr>
                <w:rFonts w:ascii="Times New Roman" w:hAnsi="Times New Roman" w:cs="Times New Roman"/>
              </w:rPr>
              <w:t>IEEE Access</w:t>
            </w:r>
          </w:p>
        </w:tc>
      </w:tr>
      <w:tr w:rsidR="000B5329" w:rsidRPr="005E19AD" w14:paraId="766EBDE8" w14:textId="77777777" w:rsidTr="00A35129">
        <w:tc>
          <w:tcPr>
            <w:tcW w:w="486" w:type="pct"/>
            <w:vAlign w:val="center"/>
          </w:tcPr>
          <w:p w14:paraId="5762F907" w14:textId="77777777" w:rsidR="000B5329" w:rsidRPr="005E19AD" w:rsidRDefault="000B5329" w:rsidP="00A35129">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0AF86606" w14:textId="77777777" w:rsidR="000B5329" w:rsidRPr="005E19AD" w:rsidRDefault="000B5329" w:rsidP="00A35129">
            <w:pPr>
              <w:spacing w:before="240"/>
              <w:rPr>
                <w:rFonts w:ascii="Times New Roman" w:hAnsi="Times New Roman" w:cs="Times New Roman"/>
              </w:rPr>
            </w:pPr>
            <w:r>
              <w:rPr>
                <w:rFonts w:ascii="Times New Roman" w:hAnsi="Times New Roman" w:cs="Times New Roman"/>
              </w:rPr>
              <w:t>Journal</w:t>
            </w:r>
          </w:p>
        </w:tc>
      </w:tr>
      <w:tr w:rsidR="000B5329" w:rsidRPr="005E19AD" w14:paraId="630C7B06" w14:textId="77777777" w:rsidTr="00A35129">
        <w:tc>
          <w:tcPr>
            <w:tcW w:w="486" w:type="pct"/>
            <w:vAlign w:val="center"/>
          </w:tcPr>
          <w:p w14:paraId="1178634C" w14:textId="77777777" w:rsidR="000B5329" w:rsidRPr="005E19AD" w:rsidRDefault="000B5329" w:rsidP="00A35129">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52861162" w14:textId="77777777" w:rsidR="000B5329" w:rsidRPr="005E19AD" w:rsidRDefault="000B5329" w:rsidP="00A35129">
            <w:pPr>
              <w:spacing w:before="240"/>
              <w:rPr>
                <w:rFonts w:ascii="Times New Roman" w:hAnsi="Times New Roman" w:cs="Times New Roman"/>
              </w:rPr>
            </w:pPr>
            <w:r>
              <w:rPr>
                <w:rFonts w:ascii="Times New Roman" w:hAnsi="Times New Roman" w:cs="Times New Roman"/>
              </w:rPr>
              <w:t>9</w:t>
            </w:r>
          </w:p>
        </w:tc>
        <w:tc>
          <w:tcPr>
            <w:tcW w:w="944" w:type="pct"/>
            <w:vAlign w:val="bottom"/>
          </w:tcPr>
          <w:p w14:paraId="7C55ADF8" w14:textId="77777777" w:rsidR="000B5329" w:rsidRPr="005E19AD" w:rsidRDefault="000B5329" w:rsidP="00A35129">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E000D55" w14:textId="77777777" w:rsidR="000B5329" w:rsidRPr="005E19AD" w:rsidRDefault="000B5329" w:rsidP="00A35129">
            <w:pPr>
              <w:spacing w:before="240"/>
              <w:rPr>
                <w:rFonts w:ascii="Times New Roman" w:hAnsi="Times New Roman" w:cs="Times New Roman"/>
              </w:rPr>
            </w:pPr>
          </w:p>
        </w:tc>
      </w:tr>
      <w:tr w:rsidR="000B5329" w:rsidRPr="005E19AD" w14:paraId="18EE0949" w14:textId="77777777" w:rsidTr="00A35129">
        <w:tc>
          <w:tcPr>
            <w:tcW w:w="486" w:type="pct"/>
            <w:vAlign w:val="center"/>
          </w:tcPr>
          <w:p w14:paraId="70D88CD6" w14:textId="77777777" w:rsidR="000B5329" w:rsidRPr="005E19AD" w:rsidRDefault="000B5329" w:rsidP="00A35129">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3E9FF104" w14:textId="77777777" w:rsidR="000B5329" w:rsidRPr="005E19AD" w:rsidRDefault="000B5329" w:rsidP="00A35129">
            <w:pPr>
              <w:spacing w:before="240"/>
              <w:rPr>
                <w:rFonts w:ascii="Times New Roman" w:hAnsi="Times New Roman" w:cs="Times New Roman"/>
              </w:rPr>
            </w:pPr>
            <w:r>
              <w:rPr>
                <w:rFonts w:ascii="Times New Roman" w:hAnsi="Times New Roman" w:cs="Times New Roman"/>
              </w:rPr>
              <w:t>IEEE</w:t>
            </w:r>
          </w:p>
        </w:tc>
      </w:tr>
      <w:tr w:rsidR="000B5329" w:rsidRPr="005E19AD" w14:paraId="10A46D7A" w14:textId="77777777" w:rsidTr="00A35129">
        <w:tc>
          <w:tcPr>
            <w:tcW w:w="486" w:type="pct"/>
            <w:vAlign w:val="center"/>
          </w:tcPr>
          <w:p w14:paraId="7EE6FF65" w14:textId="77777777" w:rsidR="000B5329" w:rsidRPr="005E19AD" w:rsidRDefault="000B5329" w:rsidP="00A35129">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7EE0C9A3" w14:textId="77777777" w:rsidR="000B5329" w:rsidRPr="005E19AD" w:rsidRDefault="000B5329" w:rsidP="00A35129">
            <w:pPr>
              <w:spacing w:before="240"/>
              <w:rPr>
                <w:rFonts w:ascii="Times New Roman" w:hAnsi="Times New Roman" w:cs="Times New Roman"/>
              </w:rPr>
            </w:pPr>
            <w:r>
              <w:rPr>
                <w:rFonts w:ascii="Times New Roman" w:hAnsi="Times New Roman" w:cs="Times New Roman"/>
              </w:rPr>
              <w:t xml:space="preserve"> </w:t>
            </w:r>
            <w:r w:rsidRPr="00DA5848">
              <w:rPr>
                <w:rFonts w:ascii="Times New Roman" w:hAnsi="Times New Roman" w:cs="Times New Roman"/>
              </w:rPr>
              <w:t>2021/6/17</w:t>
            </w:r>
          </w:p>
        </w:tc>
      </w:tr>
      <w:tr w:rsidR="000B5329" w:rsidRPr="005E19AD" w14:paraId="0991CC34" w14:textId="77777777" w:rsidTr="00A35129">
        <w:tc>
          <w:tcPr>
            <w:tcW w:w="486" w:type="pct"/>
            <w:vAlign w:val="center"/>
          </w:tcPr>
          <w:p w14:paraId="0F088D28" w14:textId="77777777" w:rsidR="000B5329" w:rsidRPr="005E19AD" w:rsidRDefault="000B5329" w:rsidP="00A35129">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561BF4F9" w14:textId="77777777" w:rsidR="000B5329" w:rsidRPr="005E19AD" w:rsidRDefault="000B5329" w:rsidP="00A35129">
            <w:pPr>
              <w:spacing w:before="240"/>
              <w:rPr>
                <w:rFonts w:ascii="Times New Roman" w:hAnsi="Times New Roman" w:cs="Times New Roman"/>
              </w:rPr>
            </w:pPr>
            <w:r w:rsidRPr="00DA5848">
              <w:rPr>
                <w:rFonts w:ascii="Times New Roman" w:hAnsi="Times New Roman" w:cs="Times New Roman"/>
              </w:rPr>
              <w:t>2169-3536</w:t>
            </w:r>
          </w:p>
        </w:tc>
      </w:tr>
      <w:tr w:rsidR="000B5329" w:rsidRPr="005E19AD" w14:paraId="2B7CDD69" w14:textId="77777777" w:rsidTr="00A35129">
        <w:tc>
          <w:tcPr>
            <w:tcW w:w="486" w:type="pct"/>
            <w:vAlign w:val="center"/>
          </w:tcPr>
          <w:p w14:paraId="39538EE7" w14:textId="77777777" w:rsidR="000B5329" w:rsidRPr="005E19AD" w:rsidRDefault="000B5329" w:rsidP="00A35129">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559E0D9B" w14:textId="77777777" w:rsidR="000B5329" w:rsidRPr="00C333A6" w:rsidRDefault="000B5329" w:rsidP="00A35129">
            <w:pPr>
              <w:spacing w:before="240"/>
              <w:rPr>
                <w:rFonts w:ascii="Times New Roman" w:hAnsi="Times New Roman" w:cs="Times New Roman"/>
              </w:rPr>
            </w:pPr>
            <w:r w:rsidRPr="00DA5848">
              <w:rPr>
                <w:rFonts w:ascii="Times New Roman" w:hAnsi="Times New Roman" w:cs="Times New Roman"/>
              </w:rPr>
              <w:t>10.1109/ACCESS.2021.3090109</w:t>
            </w:r>
          </w:p>
        </w:tc>
      </w:tr>
      <w:tr w:rsidR="000B5329" w:rsidRPr="005E19AD" w14:paraId="59E4E97E" w14:textId="77777777" w:rsidTr="00A35129">
        <w:tc>
          <w:tcPr>
            <w:tcW w:w="486" w:type="pct"/>
            <w:vAlign w:val="center"/>
          </w:tcPr>
          <w:p w14:paraId="7046C069" w14:textId="77777777" w:rsidR="000B5329" w:rsidRPr="005E19AD" w:rsidRDefault="000B5329" w:rsidP="00A35129">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5506FFB" w14:textId="77777777" w:rsidR="000B5329" w:rsidRPr="006905C2" w:rsidRDefault="000B5329" w:rsidP="00A35129">
            <w:pPr>
              <w:spacing w:before="240"/>
              <w:rPr>
                <w:rFonts w:ascii="Times New Roman" w:hAnsi="Times New Roman" w:cs="Times New Roman"/>
                <w:u w:val="single"/>
              </w:rPr>
            </w:pPr>
            <w:r w:rsidRPr="00DA5848">
              <w:rPr>
                <w:rFonts w:ascii="Times New Roman" w:hAnsi="Times New Roman" w:cs="Times New Roman"/>
                <w:u w:val="single"/>
              </w:rPr>
              <w:t>https://ieeexplore.ieee.org/abstract/document/9458301</w:t>
            </w:r>
          </w:p>
        </w:tc>
      </w:tr>
      <w:tr w:rsidR="000B5329" w:rsidRPr="005E19AD" w14:paraId="4506FE93" w14:textId="77777777" w:rsidTr="00A35129">
        <w:tc>
          <w:tcPr>
            <w:tcW w:w="486" w:type="pct"/>
            <w:vAlign w:val="center"/>
          </w:tcPr>
          <w:p w14:paraId="3DDE6389" w14:textId="77777777" w:rsidR="000B5329" w:rsidRPr="005E19AD" w:rsidRDefault="000B5329" w:rsidP="00A35129">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79D53AB" w14:textId="77777777" w:rsidR="000B5329" w:rsidRDefault="000B5329" w:rsidP="00A35129">
            <w:pPr>
              <w:spacing w:before="240"/>
            </w:pPr>
          </w:p>
          <w:p w14:paraId="099F72E2" w14:textId="77777777" w:rsidR="000B5329" w:rsidRPr="005E19AD" w:rsidRDefault="000B5329" w:rsidP="00A35129">
            <w:pPr>
              <w:spacing w:before="240"/>
              <w:rPr>
                <w:rFonts w:ascii="Times New Roman" w:hAnsi="Times New Roman" w:cs="Times New Roman"/>
              </w:rPr>
            </w:pPr>
          </w:p>
        </w:tc>
      </w:tr>
      <w:tr w:rsidR="000B5329" w:rsidRPr="005E19AD" w14:paraId="0278E3B5" w14:textId="77777777" w:rsidTr="00A35129">
        <w:trPr>
          <w:trHeight w:val="54"/>
        </w:trPr>
        <w:tc>
          <w:tcPr>
            <w:tcW w:w="5000" w:type="pct"/>
            <w:gridSpan w:val="4"/>
            <w:shd w:val="clear" w:color="auto" w:fill="auto"/>
            <w:vAlign w:val="bottom"/>
          </w:tcPr>
          <w:p w14:paraId="38612944" w14:textId="77777777" w:rsidR="000B5329" w:rsidRPr="005E19AD" w:rsidRDefault="000B5329" w:rsidP="00A35129">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0B5329" w:rsidRPr="005E19AD" w14:paraId="48261848" w14:textId="77777777" w:rsidTr="00A35129">
        <w:tc>
          <w:tcPr>
            <w:tcW w:w="2356" w:type="pct"/>
            <w:tcBorders>
              <w:bottom w:val="single" w:sz="4" w:space="0" w:color="auto"/>
            </w:tcBorders>
            <w:vAlign w:val="bottom"/>
          </w:tcPr>
          <w:p w14:paraId="72C44D99" w14:textId="77777777" w:rsidR="000B5329" w:rsidRPr="005E19AD" w:rsidRDefault="000B5329" w:rsidP="00A35129">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6FE1E549" w14:textId="77777777" w:rsidR="000B5329" w:rsidRPr="005E19AD" w:rsidRDefault="000B5329" w:rsidP="00A35129">
            <w:pPr>
              <w:spacing w:before="240"/>
              <w:rPr>
                <w:rFonts w:ascii="Times New Roman" w:hAnsi="Times New Roman" w:cs="Times New Roman"/>
              </w:rPr>
            </w:pPr>
          </w:p>
        </w:tc>
      </w:tr>
      <w:tr w:rsidR="000B5329" w:rsidRPr="005E19AD" w14:paraId="220C5DC7" w14:textId="77777777" w:rsidTr="00A35129">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787E583F" w14:textId="77777777" w:rsidR="000B5329" w:rsidRPr="005E19AD" w:rsidRDefault="000B5329" w:rsidP="00A35129">
            <w:pPr>
              <w:rPr>
                <w:rFonts w:ascii="Times New Roman" w:hAnsi="Times New Roman" w:cs="Times New Roman"/>
              </w:rPr>
            </w:pPr>
            <w:r w:rsidRPr="006D7EBF">
              <w:rPr>
                <w:rFonts w:ascii="Times New Roman" w:hAnsi="Times New Roman" w:cs="Times New Roman"/>
              </w:rPr>
              <w:t xml:space="preserve">Speaker recognition is related to human biometrics dealing with the identification of speakers from their speech. Speaker recognition is an active research area and being widely investigated using artificially intelligent mechanisms. Though speaker recognition systems were previously constructed </w:t>
            </w:r>
            <w:r w:rsidRPr="006D7EBF">
              <w:rPr>
                <w:rFonts w:ascii="Times New Roman" w:hAnsi="Times New Roman" w:cs="Times New Roman"/>
              </w:rPr>
              <w:lastRenderedPageBreak/>
              <w:t xml:space="preserve">using handcrafted statistical means of machine learning, currently it is being shifted to state-of-the-art deep learning strategies. Further, deep learning being a fast-paced domain, an absence of comprehensive survey is observed in the current deep speaker recognition technologies. In this paper, we focus on deep speaker recognition technologies. The paper particularly introduces a taxonomy, explains the progress, architectural </w:t>
            </w:r>
            <w:proofErr w:type="gramStart"/>
            <w:r w:rsidRPr="006D7EBF">
              <w:rPr>
                <w:rFonts w:ascii="Times New Roman" w:hAnsi="Times New Roman" w:cs="Times New Roman"/>
              </w:rPr>
              <w:t>strategies</w:t>
            </w:r>
            <w:proofErr w:type="gramEnd"/>
            <w:r w:rsidRPr="006D7EBF">
              <w:rPr>
                <w:rFonts w:ascii="Times New Roman" w:hAnsi="Times New Roman" w:cs="Times New Roman"/>
              </w:rPr>
              <w:t xml:space="preserve"> and processes of some distinctive approaches. Further, the manuscript classifies and enlists the currently available datasets and programming tools. Finally, the paper investigates the challenges and future directives of deep speaker recognition technology.</w:t>
            </w:r>
          </w:p>
        </w:tc>
      </w:tr>
    </w:tbl>
    <w:p w14:paraId="4F765C8E" w14:textId="77777777" w:rsidR="000B5329" w:rsidRPr="005E19AD" w:rsidRDefault="000B5329" w:rsidP="000B5329">
      <w:pPr>
        <w:rPr>
          <w:rFonts w:ascii="Times New Roman" w:hAnsi="Times New Roman" w:cs="Times New Roman"/>
        </w:rPr>
      </w:pPr>
    </w:p>
    <w:p w14:paraId="048A3FFA" w14:textId="77777777" w:rsidR="00C9238F" w:rsidRPr="00DB0CEE" w:rsidRDefault="00C9238F" w:rsidP="00DB0CEE"/>
    <w:sectPr w:rsidR="00C9238F" w:rsidRPr="00DB0CEE"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DAC3BD" w14:textId="77777777" w:rsidR="00756289" w:rsidRDefault="00756289" w:rsidP="00C9238F">
      <w:pPr>
        <w:spacing w:after="0" w:line="240" w:lineRule="auto"/>
      </w:pPr>
      <w:r>
        <w:separator/>
      </w:r>
    </w:p>
  </w:endnote>
  <w:endnote w:type="continuationSeparator" w:id="0">
    <w:p w14:paraId="0E4BC334" w14:textId="77777777" w:rsidR="00756289" w:rsidRDefault="00756289"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07F9564-BD82-4E00-B9C1-6E98F6DE7AFC}"/>
    <w:embedBold r:id="rId2" w:fontKey="{DCBF141E-FC99-456C-87D5-3F5305886BCD}"/>
    <w:embedItalic r:id="rId3" w:fontKey="{DC488160-7D3D-4884-8CBE-D2F325204982}"/>
    <w:embedBoldItalic r:id="rId4" w:fontKey="{83906A74-AA93-483C-A4AD-8278121D8B56}"/>
  </w:font>
  <w:font w:name="Corbel">
    <w:panose1 w:val="020B0503020204020204"/>
    <w:charset w:val="00"/>
    <w:family w:val="swiss"/>
    <w:pitch w:val="variable"/>
    <w:sig w:usb0="A00002EF" w:usb1="4000A44B" w:usb2="00000000" w:usb3="00000000" w:csb0="0000019F" w:csb1="00000000"/>
    <w:embedRegular r:id="rId5" w:fontKey="{3AEA02FE-15D3-470C-B6AD-546837F2CB08}"/>
    <w:embedBold r:id="rId6" w:fontKey="{1A2A7C2C-6633-4B70-90A0-30C0616DF3F1}"/>
    <w:embedItalic r:id="rId7" w:fontKey="{2EB6454F-207D-4DEC-9A25-FEA96060620A}"/>
  </w:font>
  <w:font w:name="Vrinda">
    <w:panose1 w:val="00000400000000000000"/>
    <w:charset w:val="00"/>
    <w:family w:val="swiss"/>
    <w:pitch w:val="variable"/>
    <w:sig w:usb0="00010003" w:usb1="00000000" w:usb2="00000000" w:usb3="00000000" w:csb0="00000001" w:csb1="00000000"/>
    <w:embedRegular r:id="rId8" w:fontKey="{D28F8E3B-1BF0-4A68-AECC-B9CE028199BC}"/>
    <w:embedBold r:id="rId9" w:fontKey="{C835D266-278A-4B26-B1C2-A1CD155751C5}"/>
    <w:embedItalic r:id="rId10" w:fontKey="{21F2F696-071F-45DA-9C7E-E370BEDDACF8}"/>
    <w:embedBoldItalic r:id="rId11" w:fontKey="{DE4F9256-E998-431F-A4EA-51A59E1C1B35}"/>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652B93F7-1A6B-4EBC-869D-1CAE083027DC}"/>
  </w:font>
  <w:font w:name="Tahoma">
    <w:panose1 w:val="020B0604030504040204"/>
    <w:charset w:val="00"/>
    <w:family w:val="swiss"/>
    <w:pitch w:val="variable"/>
    <w:sig w:usb0="E1002EFF" w:usb1="C000605B" w:usb2="00000029" w:usb3="00000000" w:csb0="000101FF" w:csb1="00000000"/>
    <w:embedRegular r:id="rId13" w:fontKey="{E3106423-05BF-4494-9B62-5AE5AEDCA4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E73891" w14:textId="77777777" w:rsidR="00756289" w:rsidRDefault="00756289" w:rsidP="00C9238F">
      <w:pPr>
        <w:spacing w:after="0" w:line="240" w:lineRule="auto"/>
      </w:pPr>
      <w:r>
        <w:separator/>
      </w:r>
    </w:p>
  </w:footnote>
  <w:footnote w:type="continuationSeparator" w:id="0">
    <w:p w14:paraId="7511ED17" w14:textId="77777777" w:rsidR="00756289" w:rsidRDefault="00756289"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B5329"/>
    <w:rsid w:val="000D0A38"/>
    <w:rsid w:val="000D1F49"/>
    <w:rsid w:val="000D68B9"/>
    <w:rsid w:val="00110BAB"/>
    <w:rsid w:val="001170EF"/>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6ABE"/>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8121B"/>
    <w:rsid w:val="005A3BF7"/>
    <w:rsid w:val="005D5FDF"/>
    <w:rsid w:val="005E19AD"/>
    <w:rsid w:val="005F2035"/>
    <w:rsid w:val="005F7990"/>
    <w:rsid w:val="006067CE"/>
    <w:rsid w:val="0063739C"/>
    <w:rsid w:val="00684F98"/>
    <w:rsid w:val="006905C2"/>
    <w:rsid w:val="006949AA"/>
    <w:rsid w:val="006C0E1F"/>
    <w:rsid w:val="007003B9"/>
    <w:rsid w:val="00741975"/>
    <w:rsid w:val="00756289"/>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D427F"/>
    <w:rsid w:val="00AF6BFE"/>
    <w:rsid w:val="00B524E8"/>
    <w:rsid w:val="00B6750D"/>
    <w:rsid w:val="00BB5C37"/>
    <w:rsid w:val="00BC6682"/>
    <w:rsid w:val="00BD3A7F"/>
    <w:rsid w:val="00BD4753"/>
    <w:rsid w:val="00BD5CB1"/>
    <w:rsid w:val="00BD5F2B"/>
    <w:rsid w:val="00BE62EE"/>
    <w:rsid w:val="00C003BA"/>
    <w:rsid w:val="00C26236"/>
    <w:rsid w:val="00C333A6"/>
    <w:rsid w:val="00C46878"/>
    <w:rsid w:val="00C629AC"/>
    <w:rsid w:val="00C67552"/>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0CEE"/>
    <w:rsid w:val="00DB3FAD"/>
    <w:rsid w:val="00DD6367"/>
    <w:rsid w:val="00E00E10"/>
    <w:rsid w:val="00E4784E"/>
    <w:rsid w:val="00E61C09"/>
    <w:rsid w:val="00EA19AC"/>
    <w:rsid w:val="00EB3B58"/>
    <w:rsid w:val="00EC7359"/>
    <w:rsid w:val="00ED0E1A"/>
    <w:rsid w:val="00EE3054"/>
    <w:rsid w:val="00F00606"/>
    <w:rsid w:val="00F01256"/>
    <w:rsid w:val="00F271B6"/>
    <w:rsid w:val="00F6558E"/>
    <w:rsid w:val="00F955CD"/>
    <w:rsid w:val="00FB2BA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220</Words>
  <Characters>1254</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2023-11-06T04:23:00Z</dcterms:created>
  <dcterms:modified xsi:type="dcterms:W3CDTF">2023-11-06T04:23:00Z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