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C9238F" w:rsidRPr="005E19AD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CFEB9D8" w:rsidR="00C9238F" w:rsidRPr="00C333A6" w:rsidRDefault="003871F6" w:rsidP="00776FC4">
            <w:pPr>
              <w:spacing w:before="240"/>
              <w:rPr>
                <w:rFonts w:ascii="Times New Roman" w:hAnsi="Times New Roman" w:cs="Times New Roman"/>
              </w:rPr>
            </w:pPr>
            <w:r w:rsidRPr="003871F6">
              <w:rPr>
                <w:rFonts w:ascii="Times New Roman" w:hAnsi="Times New Roman" w:cs="Times New Roman"/>
              </w:rPr>
              <w:t>Vehicle Number Plate Detection and Recognition Techniques: A Review</w:t>
            </w:r>
          </w:p>
        </w:tc>
      </w:tr>
      <w:tr w:rsidR="00C9238F" w:rsidRPr="005E19AD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6BC661A9" w:rsidR="00C9238F" w:rsidRPr="005E19AD" w:rsidRDefault="007458C9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111D59">
              <w:rPr>
                <w:rFonts w:ascii="Times New Roman" w:hAnsi="Times New Roman" w:cs="Times New Roman"/>
                <w:bCs/>
                <w:szCs w:val="20"/>
              </w:rPr>
              <w:t xml:space="preserve">Shahnaj Parvin, </w:t>
            </w:r>
            <w:proofErr w:type="spellStart"/>
            <w:r w:rsidRPr="00111D59">
              <w:rPr>
                <w:rFonts w:ascii="Times New Roman" w:hAnsi="Times New Roman" w:cs="Times New Roman"/>
                <w:bCs/>
                <w:szCs w:val="20"/>
              </w:rPr>
              <w:t>Liton</w:t>
            </w:r>
            <w:proofErr w:type="spellEnd"/>
            <w:r w:rsidRPr="00111D59">
              <w:rPr>
                <w:rFonts w:ascii="Times New Roman" w:hAnsi="Times New Roman" w:cs="Times New Roman"/>
                <w:bCs/>
                <w:szCs w:val="20"/>
              </w:rPr>
              <w:t xml:space="preserve"> Jude Rozario</w:t>
            </w:r>
            <w:r w:rsidR="003871F6">
              <w:rPr>
                <w:rFonts w:ascii="Times New Roman" w:hAnsi="Times New Roman" w:cs="Times New Roman"/>
                <w:bCs/>
                <w:szCs w:val="20"/>
              </w:rPr>
              <w:t xml:space="preserve">, and </w:t>
            </w:r>
            <w:r w:rsidR="003871F6" w:rsidRPr="00111D59">
              <w:rPr>
                <w:rFonts w:ascii="Times New Roman" w:hAnsi="Times New Roman" w:cs="Times New Roman"/>
                <w:bCs/>
                <w:szCs w:val="20"/>
              </w:rPr>
              <w:t>Md. Ezharul Islam</w:t>
            </w:r>
          </w:p>
        </w:tc>
      </w:tr>
      <w:tr w:rsidR="00C9238F" w:rsidRPr="005E19AD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31F95D28" w:rsidR="00C9238F" w:rsidRPr="005E19AD" w:rsidRDefault="007458C9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537381">
                <w:rPr>
                  <w:rStyle w:val="Hyperlink"/>
                  <w:rFonts w:ascii="Times New Roman" w:hAnsi="Times New Roman" w:cs="Times New Roman"/>
                </w:rPr>
                <w:t>Shahnajshipu43@gmail.com</w:t>
              </w:r>
            </w:hyperlink>
            <w:r>
              <w:rPr>
                <w:rFonts w:ascii="Times New Roman" w:hAnsi="Times New Roman" w:cs="Times New Roman"/>
              </w:rPr>
              <w:t xml:space="preserve">, </w:t>
            </w:r>
            <w:hyperlink r:id="rId12" w:history="1">
              <w:r w:rsidRPr="00537381">
                <w:rPr>
                  <w:rStyle w:val="Hyperlink"/>
                  <w:rFonts w:ascii="Times New Roman" w:hAnsi="Times New Roman" w:cs="Times New Roman"/>
                </w:rPr>
                <w:t>litonrozario</w:t>
              </w:r>
              <w:r w:rsidRPr="00537381">
                <w:rPr>
                  <w:rStyle w:val="Hyperlink"/>
                  <w:rFonts w:ascii="Times New Roman" w:hAnsi="Times New Roman" w:cs="Times New Roman"/>
                </w:rPr>
                <w:t>@juniv.edu</w:t>
              </w:r>
            </w:hyperlink>
            <w:r w:rsidR="003871F6">
              <w:rPr>
                <w:rFonts w:ascii="Times New Roman" w:hAnsi="Times New Roman" w:cs="Times New Roman"/>
              </w:rPr>
              <w:t xml:space="preserve">, </w:t>
            </w:r>
            <w:hyperlink r:id="rId13" w:history="1">
              <w:r w:rsidR="003871F6" w:rsidRPr="00537381">
                <w:rPr>
                  <w:rStyle w:val="Hyperlink"/>
                  <w:rFonts w:ascii="Times New Roman" w:hAnsi="Times New Roman" w:cs="Times New Roman"/>
                </w:rPr>
                <w:t>ezharul.islam@juniv.edu</w:t>
              </w:r>
            </w:hyperlink>
            <w:r w:rsidR="003871F6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52F67B98" w:rsidR="00C9238F" w:rsidRPr="005E19AD" w:rsidRDefault="003871F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71F6">
              <w:rPr>
                <w:rFonts w:ascii="Times New Roman" w:hAnsi="Times New Roman" w:cs="Times New Roman"/>
              </w:rPr>
              <w:t>Advances in Science, Technology and Engineering Systems Journal (ASTESJ)</w:t>
            </w:r>
          </w:p>
        </w:tc>
      </w:tr>
      <w:tr w:rsidR="00010104" w:rsidRPr="005E19AD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4B9035B1" w:rsidR="00010104" w:rsidRPr="005E19AD" w:rsidRDefault="007458C9" w:rsidP="00145680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Scopus</w:t>
            </w:r>
          </w:p>
        </w:tc>
      </w:tr>
      <w:tr w:rsidR="00576892" w:rsidRPr="005E19AD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5E19AD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2A1655DD" w:rsidR="00576892" w:rsidRPr="005E19AD" w:rsidRDefault="003871F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944" w:type="pct"/>
            <w:vAlign w:val="bottom"/>
          </w:tcPr>
          <w:p w14:paraId="3CF73C17" w14:textId="63278ED5" w:rsidR="00576892" w:rsidRPr="005E19AD" w:rsidRDefault="00010104" w:rsidP="00576892">
            <w:pPr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1F1A10E4" w:rsidR="00576892" w:rsidRPr="005E19AD" w:rsidRDefault="003871F6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</w:t>
            </w:r>
          </w:p>
        </w:tc>
      </w:tr>
      <w:tr w:rsidR="00852B20" w:rsidRPr="005E19AD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5E19AD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5743DD88" w:rsidR="00852B20" w:rsidRPr="005E19AD" w:rsidRDefault="003871F6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3871F6">
              <w:rPr>
                <w:rFonts w:ascii="Times New Roman" w:hAnsi="Times New Roman" w:cs="Times New Roman"/>
              </w:rPr>
              <w:t>ASTES</w:t>
            </w:r>
          </w:p>
        </w:tc>
      </w:tr>
      <w:tr w:rsidR="00852B20" w:rsidRPr="005E19AD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D6A4932" w:rsidR="00852B20" w:rsidRPr="005E19AD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r w:rsidR="007458C9">
              <w:rPr>
                <w:rFonts w:ascii="Times New Roman" w:hAnsi="Times New Roman" w:cs="Times New Roman"/>
              </w:rPr>
              <w:t>17 March 202</w:t>
            </w:r>
            <w:r w:rsidR="003871F6">
              <w:rPr>
                <w:rFonts w:ascii="Times New Roman" w:hAnsi="Times New Roman" w:cs="Times New Roman"/>
              </w:rPr>
              <w:t>1</w:t>
            </w:r>
          </w:p>
        </w:tc>
      </w:tr>
      <w:tr w:rsidR="00852B20" w:rsidRPr="005E19AD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1C1A89F5" w:rsidR="00852B20" w:rsidRPr="005E19AD" w:rsidRDefault="003871F6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3871F6">
              <w:rPr>
                <w:rFonts w:ascii="Times New Roman" w:hAnsi="Times New Roman" w:cs="Times New Roman"/>
              </w:rPr>
              <w:t>2415-6698</w:t>
            </w:r>
          </w:p>
        </w:tc>
      </w:tr>
      <w:tr w:rsidR="00852B20" w:rsidRPr="005E19AD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75C3E45D" w:rsidR="00852B20" w:rsidRPr="00C333A6" w:rsidRDefault="003871F6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4" w:history="1">
              <w:r w:rsidRPr="00537381">
                <w:rPr>
                  <w:rStyle w:val="Hyperlink"/>
                  <w:rFonts w:ascii="Times New Roman" w:hAnsi="Times New Roman" w:cs="Times New Roman"/>
                </w:rPr>
                <w:t>https://dx.doi.org/10.25046/aj060249</w:t>
              </w:r>
            </w:hyperlink>
            <w:r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C9238F" w:rsidRPr="005E19AD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5E19AD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17AC62A" w:rsidR="00CB3B78" w:rsidRPr="006905C2" w:rsidRDefault="007458C9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hyperlink r:id="rId15" w:history="1">
              <w:r w:rsidRPr="00537381">
                <w:rPr>
                  <w:rStyle w:val="Hyperlink"/>
                  <w:rFonts w:ascii="Times New Roman" w:hAnsi="Times New Roman" w:cs="Times New Roman"/>
                </w:rPr>
                <w:t>http://www.iaeng.org/IJCS/issues_v49/issue_1/IJCS_49_1_10.pdf</w:t>
              </w:r>
            </w:hyperlink>
            <w:r>
              <w:rPr>
                <w:rFonts w:ascii="Times New Roman" w:hAnsi="Times New Roman" w:cs="Times New Roman"/>
                <w:u w:val="single"/>
              </w:rPr>
              <w:t xml:space="preserve"> </w:t>
            </w:r>
          </w:p>
        </w:tc>
      </w:tr>
      <w:tr w:rsidR="00852B20" w:rsidRPr="005E19AD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5E19AD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Default="00852B20" w:rsidP="00576892">
            <w:pPr>
              <w:spacing w:before="240"/>
            </w:pPr>
          </w:p>
          <w:p w14:paraId="0933B90C" w14:textId="6AD201AD" w:rsidR="003E27C2" w:rsidRPr="005E19AD" w:rsidRDefault="003E27C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C9238F" w:rsidRPr="005E19AD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5A585DE2" w14:textId="77777777" w:rsidR="00C9238F" w:rsidRPr="005E19AD" w:rsidRDefault="00C9238F" w:rsidP="00576892">
            <w:pPr>
              <w:rPr>
                <w:rFonts w:ascii="Times New Roman" w:hAnsi="Times New Roman" w:cs="Times New Roman"/>
                <w:b/>
                <w:sz w:val="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383BF8C4" w:rsidR="00931093" w:rsidRPr="005E19AD" w:rsidRDefault="003871F6" w:rsidP="003871F6">
            <w:pPr>
              <w:jc w:val="both"/>
              <w:rPr>
                <w:rFonts w:ascii="Times New Roman" w:hAnsi="Times New Roman" w:cs="Times New Roman"/>
              </w:rPr>
            </w:pPr>
            <w:r w:rsidRPr="003871F6">
              <w:rPr>
                <w:rFonts w:ascii="Times New Roman" w:hAnsi="Times New Roman" w:cs="Times New Roman"/>
              </w:rPr>
              <w:t>Vehicle number plate detection and recognition is an integral part of the Intelligent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Transport System (ITS) as every vehicle has a number plate as part of its identity. The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quantity of vehicles on road is growing in the modern age, so numerous crimes are also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increasing day by day. Almost every day the news of missing vehicles and accidents are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 xml:space="preserve">perceived. Vehicles tracking is often required to investigate all these </w:t>
            </w:r>
            <w:r w:rsidRPr="003871F6">
              <w:rPr>
                <w:rFonts w:ascii="Times New Roman" w:hAnsi="Times New Roman" w:cs="Times New Roman"/>
              </w:rPr>
              <w:lastRenderedPageBreak/>
              <w:t>illegal activities. So,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vehicle number plate identification, as well as recognition, is an active field of study.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However, vehicle number plate identification has always been a challenging task for some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reasons, for example, brightness changes, vehicle shadows, and non-uniform license plate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character type, various styles, and environment color effects. In this review work, various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state-of-the-art vehicle number plate detection, as well as recognition strategies, have been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outlined on how researchers have experimented with these techniques, which methods have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been developed or used, what datasets have been focused on, what kinds of characters have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been recognized and how much progress have been achieved. Hopefully, for future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3871F6">
              <w:rPr>
                <w:rFonts w:ascii="Times New Roman" w:hAnsi="Times New Roman" w:cs="Times New Roman"/>
              </w:rPr>
              <w:t>research, this review would be very useful.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A0908" w14:textId="77777777" w:rsidR="004647A9" w:rsidRDefault="004647A9" w:rsidP="00C9238F">
      <w:pPr>
        <w:spacing w:after="0" w:line="240" w:lineRule="auto"/>
      </w:pPr>
      <w:r>
        <w:separator/>
      </w:r>
    </w:p>
  </w:endnote>
  <w:endnote w:type="continuationSeparator" w:id="0">
    <w:p w14:paraId="65425EC3" w14:textId="77777777" w:rsidR="004647A9" w:rsidRDefault="004647A9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F17EEF-01CB-4B46-9EC4-0196F0E900A5}"/>
    <w:embedBold r:id="rId2" w:fontKey="{3108D281-7E32-423F-8983-1FCD5342F4BE}"/>
    <w:embedItalic r:id="rId3" w:fontKey="{F07C56D8-228C-4B66-9B03-6CD53721603B}"/>
    <w:embedBoldItalic r:id="rId4" w:fontKey="{A86DE7AC-E2C5-4B1E-A359-AD9C0DF3E0C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758396F-34DE-437F-9223-6C70304F9802}"/>
    <w:embedBold r:id="rId6" w:fontKey="{4BF6B034-80EF-4276-9D33-6D65F059FD27}"/>
    <w:embedItalic r:id="rId7" w:fontKey="{8B966E5A-BDEC-4D25-925F-D4B62A187100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04E4F5C3-6F82-4E7B-8AE2-83F2B61FB0AD}"/>
    <w:embedBold r:id="rId9" w:fontKey="{0BE1E624-D142-4240-BE56-A92D43D13585}"/>
    <w:embedItalic r:id="rId10" w:fontKey="{2D3EDA23-1CC6-4C82-8F53-030D327225DF}"/>
    <w:embedBoldItalic r:id="rId11" w:fontKey="{E0E0BED9-F23C-4F7C-A78B-51E06C9ECD33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9D5E5717-7EA4-4D34-8CC8-5E7E88F2AF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D2A86D2-5CDD-4BC5-802D-479DFE762217}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1ED26" w14:textId="77777777" w:rsidR="004647A9" w:rsidRDefault="004647A9" w:rsidP="00C9238F">
      <w:pPr>
        <w:spacing w:after="0" w:line="240" w:lineRule="auto"/>
      </w:pPr>
      <w:r>
        <w:separator/>
      </w:r>
    </w:p>
  </w:footnote>
  <w:footnote w:type="continuationSeparator" w:id="0">
    <w:p w14:paraId="4C6C6C58" w14:textId="77777777" w:rsidR="004647A9" w:rsidRDefault="004647A9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qQUAhPBNJC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5906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7717"/>
    <w:rsid w:val="002C1B31"/>
    <w:rsid w:val="002C56E6"/>
    <w:rsid w:val="002D3238"/>
    <w:rsid w:val="002F2CF9"/>
    <w:rsid w:val="003173EE"/>
    <w:rsid w:val="00336BF6"/>
    <w:rsid w:val="0035599A"/>
    <w:rsid w:val="00361E11"/>
    <w:rsid w:val="003655FF"/>
    <w:rsid w:val="003746FC"/>
    <w:rsid w:val="00385243"/>
    <w:rsid w:val="003871F6"/>
    <w:rsid w:val="00391EE1"/>
    <w:rsid w:val="003B2C4D"/>
    <w:rsid w:val="003B392C"/>
    <w:rsid w:val="003E27C2"/>
    <w:rsid w:val="003F0847"/>
    <w:rsid w:val="003F12AC"/>
    <w:rsid w:val="0040090B"/>
    <w:rsid w:val="004174E3"/>
    <w:rsid w:val="00421017"/>
    <w:rsid w:val="0046302A"/>
    <w:rsid w:val="004647A9"/>
    <w:rsid w:val="00467CEF"/>
    <w:rsid w:val="00487D2D"/>
    <w:rsid w:val="004B2636"/>
    <w:rsid w:val="004D5D62"/>
    <w:rsid w:val="004E5717"/>
    <w:rsid w:val="004F76A2"/>
    <w:rsid w:val="005112D0"/>
    <w:rsid w:val="00522B79"/>
    <w:rsid w:val="00535A46"/>
    <w:rsid w:val="00537F5D"/>
    <w:rsid w:val="00545B00"/>
    <w:rsid w:val="00545C56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206D1"/>
    <w:rsid w:val="0063739C"/>
    <w:rsid w:val="00684F98"/>
    <w:rsid w:val="006905C2"/>
    <w:rsid w:val="006949AA"/>
    <w:rsid w:val="006B2462"/>
    <w:rsid w:val="006C0E1F"/>
    <w:rsid w:val="007003B9"/>
    <w:rsid w:val="00741975"/>
    <w:rsid w:val="007458C9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2043E"/>
    <w:rsid w:val="008250EA"/>
    <w:rsid w:val="00827B5E"/>
    <w:rsid w:val="00835CBC"/>
    <w:rsid w:val="0084247A"/>
    <w:rsid w:val="00852B20"/>
    <w:rsid w:val="0088197A"/>
    <w:rsid w:val="00887812"/>
    <w:rsid w:val="00895D29"/>
    <w:rsid w:val="00897670"/>
    <w:rsid w:val="008B0E32"/>
    <w:rsid w:val="008C634A"/>
    <w:rsid w:val="008D46CF"/>
    <w:rsid w:val="008E203A"/>
    <w:rsid w:val="0091229C"/>
    <w:rsid w:val="009177EE"/>
    <w:rsid w:val="00920221"/>
    <w:rsid w:val="00931093"/>
    <w:rsid w:val="00937C95"/>
    <w:rsid w:val="00940E73"/>
    <w:rsid w:val="0098597D"/>
    <w:rsid w:val="00992265"/>
    <w:rsid w:val="009F619A"/>
    <w:rsid w:val="009F6DDE"/>
    <w:rsid w:val="009F77CA"/>
    <w:rsid w:val="00A1613A"/>
    <w:rsid w:val="00A31F11"/>
    <w:rsid w:val="00A370A8"/>
    <w:rsid w:val="00A82A33"/>
    <w:rsid w:val="00AB35CA"/>
    <w:rsid w:val="00AC1DB3"/>
    <w:rsid w:val="00AC6B43"/>
    <w:rsid w:val="00AD2F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7458C9"/>
    <w:rPr>
      <w:color w:val="605E5C"/>
      <w:shd w:val="clear" w:color="auto" w:fill="E1DFDD"/>
    </w:rPr>
  </w:style>
  <w:style w:type="character" w:customStyle="1" w:styleId="fontstyle01">
    <w:name w:val="fontstyle01"/>
    <w:basedOn w:val="DefaultParagraphFont"/>
    <w:rsid w:val="007458C9"/>
    <w:rPr>
      <w:rFonts w:ascii="TimesNewRomanPSMT" w:hAnsi="TimesNewRomanPSMT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ezharul.islam@juniv.edu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mailto:litonrozario@juniv.ed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hahnajshipu43@gmail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iaeng.org/IJCS/issues_v49/issue_1/IJCS_49_1_10.pdf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x.doi.org/10.25046/aj060249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2</Pages>
  <Words>284</Words>
  <Characters>1781</Characters>
  <Application>Microsoft Office Word</Application>
  <DocSecurity>0</DocSecurity>
  <Lines>68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2023-11-06T10:50:00Z</dcterms:created>
  <dcterms:modified xsi:type="dcterms:W3CDTF">2023-11-06T12:17:00Z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  <property fmtid="{D5CDD505-2E9C-101B-9397-08002B2CF9AE}" pid="3" name="GrammarlyDocumentId">
    <vt:lpwstr>815196da606ff73b0efeceab749ee27956b53005a5f477f4d92e1646acf1710f</vt:lpwstr>
  </property>
</Properties>
</file>