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6530C9D4" w:rsidR="00C9238F" w:rsidRPr="00C333A6" w:rsidRDefault="00441823" w:rsidP="00776FC4">
            <w:pPr>
              <w:spacing w:before="240"/>
              <w:rPr>
                <w:rFonts w:ascii="Times New Roman" w:hAnsi="Times New Roman" w:cs="Times New Roman"/>
              </w:rPr>
            </w:pPr>
            <w:r w:rsidRPr="00441823">
              <w:rPr>
                <w:rFonts w:ascii="Times New Roman" w:hAnsi="Times New Roman" w:cs="Times New Roman"/>
              </w:rPr>
              <w:t>Simple Approach to Traffic Update System</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487170BC" w:rsidR="00C9238F" w:rsidRPr="005E19AD" w:rsidRDefault="006369B0" w:rsidP="00145680">
            <w:pPr>
              <w:spacing w:before="240"/>
              <w:rPr>
                <w:rFonts w:ascii="Times New Roman" w:hAnsi="Times New Roman" w:cs="Times New Roman"/>
              </w:rPr>
            </w:pPr>
            <w:r>
              <w:rPr>
                <w:rFonts w:ascii="Times New Roman" w:hAnsi="Times New Roman" w:cs="Times New Roman"/>
              </w:rPr>
              <w:t>Debajyoti Karmaker, M. Saef Ullah Miah, Md. Al Imran, Hafizur Rahman, Abhijit Bhowmik</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69C49B0F" w:rsidR="00C9238F" w:rsidRPr="005E19AD" w:rsidRDefault="004E2879" w:rsidP="00576892">
            <w:pPr>
              <w:spacing w:before="240"/>
              <w:rPr>
                <w:rFonts w:ascii="Times New Roman" w:hAnsi="Times New Roman" w:cs="Times New Roman"/>
              </w:rPr>
            </w:pPr>
            <w:r w:rsidRPr="004E2879">
              <w:rPr>
                <w:rFonts w:ascii="Times New Roman" w:hAnsi="Times New Roman" w:cs="Times New Roman"/>
              </w:rPr>
              <w:t>abhijit@aiub.edu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7EA2E361" w:rsidR="00C9238F" w:rsidRPr="005E19AD" w:rsidRDefault="00441823" w:rsidP="00576892">
            <w:pPr>
              <w:spacing w:before="240"/>
              <w:rPr>
                <w:rFonts w:ascii="Times New Roman" w:hAnsi="Times New Roman" w:cs="Times New Roman"/>
              </w:rPr>
            </w:pPr>
            <w:r w:rsidRPr="00441823">
              <w:rPr>
                <w:rFonts w:ascii="Times New Roman" w:hAnsi="Times New Roman" w:cs="Times New Roman"/>
              </w:rPr>
              <w:t>International Journal of Computer Applications</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3CF5113A" w:rsidR="00010104" w:rsidRPr="005E19AD" w:rsidRDefault="00010104" w:rsidP="00145680">
            <w:pPr>
              <w:spacing w:before="240"/>
              <w:rPr>
                <w:rFonts w:ascii="Times New Roman" w:hAnsi="Times New Roman" w:cs="Times New Roman"/>
              </w:rPr>
            </w:pP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12539224" w:rsidR="00576892" w:rsidRPr="005E19AD" w:rsidRDefault="00441823" w:rsidP="00576892">
            <w:pPr>
              <w:spacing w:before="240"/>
              <w:rPr>
                <w:rFonts w:ascii="Times New Roman" w:hAnsi="Times New Roman" w:cs="Times New Roman"/>
              </w:rPr>
            </w:pPr>
            <w:r>
              <w:rPr>
                <w:rFonts w:ascii="Times New Roman" w:hAnsi="Times New Roman" w:cs="Times New Roman"/>
              </w:rPr>
              <w:t>118</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2B1A227B" w:rsidR="00576892" w:rsidRPr="005E19AD" w:rsidRDefault="00441823" w:rsidP="00576892">
            <w:pPr>
              <w:spacing w:before="240"/>
              <w:rPr>
                <w:rFonts w:ascii="Times New Roman" w:hAnsi="Times New Roman" w:cs="Times New Roman"/>
              </w:rPr>
            </w:pPr>
            <w:r>
              <w:rPr>
                <w:rFonts w:ascii="Times New Roman" w:hAnsi="Times New Roman" w:cs="Times New Roman"/>
              </w:rPr>
              <w:t>5</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2D6CC6E3" w:rsidR="00852B20" w:rsidRPr="005E19AD" w:rsidRDefault="00441823" w:rsidP="00336BF6">
            <w:pPr>
              <w:spacing w:before="240"/>
              <w:rPr>
                <w:rFonts w:ascii="Times New Roman" w:hAnsi="Times New Roman" w:cs="Times New Roman"/>
              </w:rPr>
            </w:pPr>
            <w:r w:rsidRPr="00441823">
              <w:rPr>
                <w:rFonts w:ascii="Times New Roman" w:hAnsi="Times New Roman" w:cs="Times New Roman"/>
              </w:rPr>
              <w:t>Citeseer</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57CAE47E"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925A40">
              <w:rPr>
                <w:rFonts w:ascii="Times New Roman" w:hAnsi="Times New Roman" w:cs="Times New Roman"/>
              </w:rPr>
              <w:t>May, 2015</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726B663F" w:rsidR="00852B20" w:rsidRPr="005E19AD" w:rsidRDefault="00852B20" w:rsidP="00576892">
            <w:pPr>
              <w:spacing w:before="240"/>
              <w:rPr>
                <w:rFonts w:ascii="Times New Roman" w:hAnsi="Times New Roman" w:cs="Times New Roman"/>
              </w:rPr>
            </w:pP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3CA9E914" w:rsidR="00852B20" w:rsidRPr="00C333A6" w:rsidRDefault="00852B20" w:rsidP="00C333A6">
            <w:pPr>
              <w:spacing w:before="240"/>
              <w:rPr>
                <w:rFonts w:ascii="Times New Roman" w:hAnsi="Times New Roman" w:cs="Times New Roman"/>
              </w:rPr>
            </w:pP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5D82E0D4" w:rsidR="00CB3B78" w:rsidRPr="006905C2" w:rsidRDefault="00590B40" w:rsidP="00576892">
            <w:pPr>
              <w:spacing w:before="240"/>
              <w:rPr>
                <w:rFonts w:ascii="Times New Roman" w:hAnsi="Times New Roman" w:cs="Times New Roman"/>
                <w:u w:val="single"/>
              </w:rPr>
            </w:pPr>
            <w:r w:rsidRPr="00590B40">
              <w:rPr>
                <w:rFonts w:ascii="Times New Roman" w:hAnsi="Times New Roman" w:cs="Times New Roman"/>
                <w:u w:val="single"/>
              </w:rPr>
              <w:t>http://www.ijcaonline.org/archives/volume118/number5/20739-3118</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36AF3516" w:rsidR="00931093" w:rsidRPr="005E19AD" w:rsidRDefault="00441823" w:rsidP="00441823">
            <w:pPr>
              <w:jc w:val="both"/>
              <w:rPr>
                <w:rFonts w:ascii="Times New Roman" w:hAnsi="Times New Roman" w:cs="Times New Roman"/>
              </w:rPr>
            </w:pPr>
            <w:r w:rsidRPr="00441823">
              <w:rPr>
                <w:rFonts w:ascii="Times New Roman" w:hAnsi="Times New Roman" w:cs="Times New Roman"/>
              </w:rPr>
              <w:t xml:space="preserve">Now a day’s traffic jam is a very common problem in all the cities. Every day people spend valuable times uselessly because of traffic jam. We have proposed a system that came up with a solution which can reduce traffic jam dramatically. This is a web based application. People will just check the status of the route they are heading for whether the route consisting medium, heavy or less traffic. Moreover people can check all the alternative routes for the current traffic status </w:t>
            </w:r>
            <w:r w:rsidRPr="00441823">
              <w:rPr>
                <w:rFonts w:ascii="Times New Roman" w:hAnsi="Times New Roman" w:cs="Times New Roman"/>
              </w:rPr>
              <w:lastRenderedPageBreak/>
              <w:t>that can help them taking decision for a traffic jam free route.</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3F6A5" w14:textId="77777777" w:rsidR="005C72C6" w:rsidRDefault="005C72C6" w:rsidP="00C9238F">
      <w:pPr>
        <w:spacing w:after="0" w:line="240" w:lineRule="auto"/>
      </w:pPr>
      <w:r>
        <w:separator/>
      </w:r>
    </w:p>
  </w:endnote>
  <w:endnote w:type="continuationSeparator" w:id="0">
    <w:p w14:paraId="7BE0FE4B" w14:textId="77777777" w:rsidR="005C72C6" w:rsidRDefault="005C72C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D834D59-B96B-4F0C-889A-FB116FCBD361}"/>
    <w:embedBold r:id="rId2" w:fontKey="{E4044532-F573-4DC5-BF90-9D506100DF40}"/>
    <w:embedItalic r:id="rId3" w:fontKey="{7C3E5A04-D32C-4E7E-ABD0-DF304F698836}"/>
    <w:embedBoldItalic r:id="rId4" w:fontKey="{CCFD6F9A-F1F1-44E6-862B-88E15847E6C8}"/>
  </w:font>
  <w:font w:name="Corbel">
    <w:panose1 w:val="020B0503020204020204"/>
    <w:charset w:val="00"/>
    <w:family w:val="swiss"/>
    <w:pitch w:val="variable"/>
    <w:sig w:usb0="A00002EF" w:usb1="4000A44B" w:usb2="00000000" w:usb3="00000000" w:csb0="0000019F" w:csb1="00000000"/>
    <w:embedRegular r:id="rId5" w:fontKey="{AFC0E801-A034-4089-AFCE-43E7649F096A}"/>
    <w:embedBold r:id="rId6" w:fontKey="{A016A808-14E0-4741-B37C-CE589F68DF40}"/>
    <w:embedItalic r:id="rId7" w:fontKey="{2C2C183B-3594-4041-8EFC-338BADA91B7A}"/>
  </w:font>
  <w:font w:name="Shonar Bangla">
    <w:charset w:val="00"/>
    <w:family w:val="roman"/>
    <w:pitch w:val="variable"/>
    <w:sig w:usb0="00010003" w:usb1="00000000" w:usb2="00000000" w:usb3="00000000" w:csb0="00000001" w:csb1="00000000"/>
    <w:embedRegular r:id="rId8" w:fontKey="{19E27871-6F3B-4A75-A885-66FA2F4CC198}"/>
    <w:embedBold r:id="rId9" w:fontKey="{A044D7DE-D325-42AA-A8A1-3D48185B985C}"/>
    <w:embedItalic r:id="rId10" w:fontKey="{610D47C2-2664-4579-969D-F8161449CE1E}"/>
    <w:embedBoldItalic r:id="rId11" w:fontKey="{CB2EB7C8-28E6-4654-B6BF-E8B34F461C71}"/>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6544981D-28A9-416E-90D3-21252828E68F}"/>
  </w:font>
  <w:font w:name="Tahoma">
    <w:panose1 w:val="020B0604030504040204"/>
    <w:charset w:val="00"/>
    <w:family w:val="swiss"/>
    <w:pitch w:val="variable"/>
    <w:sig w:usb0="E1002EFF" w:usb1="C000605B" w:usb2="00000029" w:usb3="00000000" w:csb0="000101FF" w:csb1="00000000"/>
    <w:embedRegular r:id="rId13" w:fontKey="{6A3A0BD3-00E1-4FC5-9808-D108F52918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BD4A7" w14:textId="77777777" w:rsidR="005C72C6" w:rsidRDefault="005C72C6" w:rsidP="00C9238F">
      <w:pPr>
        <w:spacing w:after="0" w:line="240" w:lineRule="auto"/>
      </w:pPr>
      <w:r>
        <w:separator/>
      </w:r>
    </w:p>
  </w:footnote>
  <w:footnote w:type="continuationSeparator" w:id="0">
    <w:p w14:paraId="1B41F162" w14:textId="77777777" w:rsidR="005C72C6" w:rsidRDefault="005C72C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77AC0"/>
    <w:rsid w:val="00385243"/>
    <w:rsid w:val="00391EE1"/>
    <w:rsid w:val="003B2C4D"/>
    <w:rsid w:val="003B392C"/>
    <w:rsid w:val="003E27C2"/>
    <w:rsid w:val="003F0847"/>
    <w:rsid w:val="003F12AC"/>
    <w:rsid w:val="0040090B"/>
    <w:rsid w:val="004174E3"/>
    <w:rsid w:val="00421017"/>
    <w:rsid w:val="00441823"/>
    <w:rsid w:val="0046302A"/>
    <w:rsid w:val="00467CEF"/>
    <w:rsid w:val="00487D2D"/>
    <w:rsid w:val="004B2636"/>
    <w:rsid w:val="004D5D62"/>
    <w:rsid w:val="004E2879"/>
    <w:rsid w:val="004E5717"/>
    <w:rsid w:val="004F76A2"/>
    <w:rsid w:val="005112D0"/>
    <w:rsid w:val="00522B79"/>
    <w:rsid w:val="00535A46"/>
    <w:rsid w:val="00537F5D"/>
    <w:rsid w:val="00545B00"/>
    <w:rsid w:val="0055150E"/>
    <w:rsid w:val="00567A98"/>
    <w:rsid w:val="00576892"/>
    <w:rsid w:val="00577E06"/>
    <w:rsid w:val="00590B40"/>
    <w:rsid w:val="005A3BF7"/>
    <w:rsid w:val="005C72C6"/>
    <w:rsid w:val="005E19AD"/>
    <w:rsid w:val="005F2035"/>
    <w:rsid w:val="005F7990"/>
    <w:rsid w:val="006067CE"/>
    <w:rsid w:val="006369B0"/>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102AC"/>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25A40"/>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151</Words>
  <Characters>865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2023-11-13T14:22:00Z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