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5EDDC1AC" w:rsidR="00A17EDF" w:rsidRPr="00A17EDF" w:rsidRDefault="00706C7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Sustainability and Integrated Reporting Practices</w:t>
            </w:r>
            <w:r w:rsidR="00AE7681">
              <w:rPr>
                <w:rFonts w:ascii="Segoe UI" w:hAnsi="Segoe UI" w:cs="Segoe UI"/>
                <w:sz w:val="24"/>
                <w:szCs w:val="24"/>
              </w:rPr>
              <w:t>: A New Approach of Corporate Reporting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54B3B8C0" w:rsidR="00A17EDF" w:rsidRPr="00A17EDF" w:rsidRDefault="00AE7681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Niaz Mohammad</w:t>
            </w:r>
            <w:r w:rsidR="004C7D84">
              <w:rPr>
                <w:rFonts w:ascii="Segoe UI" w:hAnsi="Segoe UI" w:cs="Segoe UI"/>
                <w:sz w:val="24"/>
                <w:szCs w:val="24"/>
              </w:rPr>
              <w:t>,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 Mohammad 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7982B738" w:rsidR="00A17EDF" w:rsidRPr="00A17EDF" w:rsidRDefault="0039206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Journal of Business Studies, University of Raj</w:t>
            </w:r>
            <w:r w:rsidR="00252571">
              <w:rPr>
                <w:rFonts w:ascii="Segoe UI" w:hAnsi="Segoe UI" w:cs="Segoe UI"/>
                <w:sz w:val="24"/>
                <w:szCs w:val="24"/>
              </w:rPr>
              <w:t>shahi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7391A9F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374F1C62" w:rsidR="00A17EDF" w:rsidRPr="00A17EDF" w:rsidRDefault="00DD7D1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Special Issue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3A6C111A" w:rsidR="00A17EDF" w:rsidRPr="00A17EDF" w:rsidRDefault="00275A2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Faculty of Business Studies, RU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599EAB88" w:rsidR="00A17EDF" w:rsidRPr="00A17EDF" w:rsidRDefault="004A705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January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202</w:t>
            </w:r>
            <w:r>
              <w:rPr>
                <w:rFonts w:ascii="Segoe UI" w:hAnsi="Segoe UI" w:cs="Segoe UI"/>
                <w:sz w:val="24"/>
                <w:szCs w:val="24"/>
              </w:rPr>
              <w:t>0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049CA287" w:rsidR="00A17EDF" w:rsidRPr="00A17EDF" w:rsidRDefault="0090698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2303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 – </w:t>
            </w:r>
            <w:r>
              <w:rPr>
                <w:rFonts w:ascii="Segoe UI" w:hAnsi="Segoe UI" w:cs="Segoe UI"/>
                <w:sz w:val="24"/>
                <w:szCs w:val="24"/>
              </w:rPr>
              <w:t>9884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 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0813B6F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74D88B5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308591FC" w:rsidR="00A17EDF" w:rsidRPr="00A17EDF" w:rsidRDefault="00C05874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Sustainability, Integrated Reporting,</w:t>
            </w:r>
            <w:r w:rsidR="008C2136">
              <w:rPr>
                <w:rFonts w:ascii="Segoe UI" w:hAnsi="Segoe UI" w:cs="Segoe UI"/>
                <w:sz w:val="24"/>
                <w:szCs w:val="24"/>
              </w:rPr>
              <w:t xml:space="preserve"> Corporate Reporting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0B92CDF4" w:rsidR="00A17EDF" w:rsidRPr="00A17EDF" w:rsidRDefault="0062647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sz w:val="22"/>
                <w:szCs w:val="22"/>
              </w:rPr>
              <w:t xml:space="preserve">Mohammad, N., &amp; Alam, M. F. (2020). </w:t>
            </w:r>
            <w:r w:rsidRPr="009C5E64">
              <w:rPr>
                <w:rFonts w:ascii="Cambria" w:hAnsi="Cambria"/>
                <w:sz w:val="22"/>
                <w:szCs w:val="22"/>
              </w:rPr>
              <w:t>Sustainability and Integrated Reporting Practices: A New Approach of Corporate Reporting.</w:t>
            </w:r>
            <w:r w:rsidRPr="009C5E6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 xml:space="preserve">Journal of Business Studies, ISSN: 2303-9884, Special Issue on Business and Sustainable Development </w:t>
            </w:r>
            <w:r w:rsidRPr="009C5E64">
              <w:rPr>
                <w:rFonts w:ascii="Cambria" w:hAnsi="Cambria"/>
                <w:sz w:val="22"/>
                <w:szCs w:val="22"/>
              </w:rPr>
              <w:t>(January 2020), 102-112.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1F513801" w:rsidR="00D77F1B" w:rsidRPr="00D77F1B" w:rsidRDefault="00BB788B" w:rsidP="00D876C4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This paper relies on </w:t>
            </w:r>
            <w:r w:rsidR="0098358B">
              <w:rPr>
                <w:rFonts w:ascii="Segoe UI" w:hAnsi="Segoe UI" w:cs="Segoe UI"/>
                <w:sz w:val="24"/>
                <w:szCs w:val="24"/>
              </w:rPr>
              <w:t>a critical review of the literature on integrated reporting practices and sustainability reporting.</w:t>
            </w:r>
            <w:r w:rsidR="004E6751">
              <w:rPr>
                <w:rFonts w:ascii="Segoe UI" w:hAnsi="Segoe UI" w:cs="Segoe UI"/>
                <w:sz w:val="24"/>
                <w:szCs w:val="24"/>
              </w:rPr>
              <w:t xml:space="preserve"> Indexed journals are reviewed, and evidence is drawn to develop a model examining possible determinants</w:t>
            </w:r>
            <w:r w:rsidR="00C06A02">
              <w:rPr>
                <w:rFonts w:ascii="Segoe UI" w:hAnsi="Segoe UI" w:cs="Segoe UI"/>
                <w:sz w:val="24"/>
                <w:szCs w:val="24"/>
              </w:rPr>
              <w:t xml:space="preserve"> of integrated reporting in annual reports. For this, total 10(ten) banks are taken into consideration from 2012 to 2016. Analyzing financial s</w:t>
            </w:r>
            <w:r w:rsidR="004B7FE5">
              <w:rPr>
                <w:rFonts w:ascii="Segoe UI" w:hAnsi="Segoe UI" w:cs="Segoe UI"/>
                <w:sz w:val="24"/>
                <w:szCs w:val="24"/>
              </w:rPr>
              <w:t>tatements of those banks through their annual reports</w:t>
            </w:r>
            <w:r w:rsidR="00A90C47">
              <w:rPr>
                <w:rFonts w:ascii="Segoe UI" w:hAnsi="Segoe UI" w:cs="Segoe UI"/>
                <w:sz w:val="24"/>
                <w:szCs w:val="24"/>
              </w:rPr>
              <w:t xml:space="preserve"> provides some insightful disclosure about three bottom lines</w:t>
            </w:r>
            <w:r w:rsidR="00AF7871">
              <w:rPr>
                <w:rFonts w:ascii="Segoe UI" w:hAnsi="Segoe UI" w:cs="Segoe UI"/>
                <w:sz w:val="24"/>
                <w:szCs w:val="24"/>
              </w:rPr>
              <w:t xml:space="preserve"> (social, environmental and economic) and finding of the study suggests that</w:t>
            </w:r>
            <w:r w:rsidR="00993C3B">
              <w:rPr>
                <w:rFonts w:ascii="Segoe UI" w:hAnsi="Segoe UI" w:cs="Segoe UI"/>
                <w:sz w:val="24"/>
                <w:szCs w:val="24"/>
              </w:rPr>
              <w:t xml:space="preserve"> very few banks have taken initiatives to disclose such</w:t>
            </w:r>
            <w:r w:rsidR="00342F3F">
              <w:rPr>
                <w:rFonts w:ascii="Segoe UI" w:hAnsi="Segoe UI" w:cs="Segoe UI"/>
                <w:sz w:val="24"/>
                <w:szCs w:val="24"/>
              </w:rPr>
              <w:t xml:space="preserve"> information in their annual reports in the form of </w:t>
            </w:r>
            <w:r w:rsidR="00342F3F">
              <w:rPr>
                <w:rFonts w:ascii="Segoe UI" w:hAnsi="Segoe UI" w:cs="Segoe UI"/>
                <w:sz w:val="24"/>
                <w:szCs w:val="24"/>
              </w:rPr>
              <w:t xml:space="preserve">sustainability </w:t>
            </w:r>
            <w:r w:rsidR="00342F3F">
              <w:rPr>
                <w:rFonts w:ascii="Segoe UI" w:hAnsi="Segoe UI" w:cs="Segoe UI"/>
                <w:sz w:val="24"/>
                <w:szCs w:val="24"/>
              </w:rPr>
              <w:t xml:space="preserve">and integrated </w:t>
            </w:r>
            <w:r w:rsidR="00342F3F">
              <w:rPr>
                <w:rFonts w:ascii="Segoe UI" w:hAnsi="Segoe UI" w:cs="Segoe UI"/>
                <w:sz w:val="24"/>
                <w:szCs w:val="24"/>
              </w:rPr>
              <w:t>reporting</w:t>
            </w:r>
            <w:r w:rsidR="000F1613">
              <w:rPr>
                <w:rFonts w:ascii="Segoe UI" w:hAnsi="Segoe UI" w:cs="Segoe UI"/>
                <w:sz w:val="24"/>
                <w:szCs w:val="24"/>
              </w:rPr>
              <w:t>. The study considers the guidelines issued by the Institute</w:t>
            </w:r>
            <w:r w:rsidR="00411767">
              <w:rPr>
                <w:rFonts w:ascii="Segoe UI" w:hAnsi="Segoe UI" w:cs="Segoe UI"/>
                <w:sz w:val="24"/>
                <w:szCs w:val="24"/>
              </w:rPr>
              <w:t xml:space="preserve"> Chartered Accountants of Bangladesh (ICAB) in the form of </w:t>
            </w:r>
            <w:r w:rsidR="004B5F7C">
              <w:rPr>
                <w:rFonts w:ascii="Segoe UI" w:hAnsi="Segoe UI" w:cs="Segoe UI"/>
                <w:sz w:val="24"/>
                <w:szCs w:val="24"/>
              </w:rPr>
              <w:t>‘integrated Reporting Checklist’, which is in congruence with the integrated reporting framework protopype</w:t>
            </w:r>
            <w:r w:rsidR="001433D8">
              <w:rPr>
                <w:rFonts w:ascii="Segoe UI" w:hAnsi="Segoe UI" w:cs="Segoe UI"/>
                <w:sz w:val="24"/>
                <w:szCs w:val="24"/>
              </w:rPr>
              <w:t xml:space="preserve"> issued by the International Reporting Council (IIRC).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6A3F1163" w:rsidR="00D77F1B" w:rsidRPr="00D77F1B" w:rsidRDefault="00BB19A2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Peace, Justice, and Strong Institutions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1FAD" w14:textId="77777777" w:rsidR="00BD1596" w:rsidRDefault="00BD1596" w:rsidP="00C9238F">
      <w:pPr>
        <w:spacing w:after="0" w:line="240" w:lineRule="auto"/>
      </w:pPr>
      <w:r>
        <w:separator/>
      </w:r>
    </w:p>
  </w:endnote>
  <w:endnote w:type="continuationSeparator" w:id="0">
    <w:p w14:paraId="22BCCB9E" w14:textId="77777777" w:rsidR="00BD1596" w:rsidRDefault="00BD159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EBC7EA-771A-47E3-BA11-960AC618BB3C}"/>
    <w:embedBold r:id="rId2" w:fontKey="{9F84F0D2-C553-425E-AA60-7FA0F713122E}"/>
    <w:embedItalic r:id="rId3" w:fontKey="{9A0AA14C-E42A-4E4C-AA26-5BB9AD17B9E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50903AF-B668-4FA5-AFF7-A61E3F434574}"/>
    <w:embedBold r:id="rId5" w:fontKey="{780933C1-92A8-401F-BE66-13960AA860D1}"/>
    <w:embedItalic r:id="rId6" w:fontKey="{47C3B01B-68D0-469D-8BEB-5C35C50FBD2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C0EDEA0-2369-4E2A-87F6-9CC1E36C164E}"/>
    <w:embedBold r:id="rId8" w:fontKey="{BC119B94-3390-4F2D-A782-3231A737BBE1}"/>
    <w:embedItalic r:id="rId9" w:fontKey="{409E731E-1D66-4E2E-8825-0CC3201EE34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E59C081-3FC2-4EAA-815A-AA90968CC4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17146D3-2708-4B0F-B00B-1D1B356D765C}"/>
    <w:embedBold r:id="rId12" w:fontKey="{115CA4BC-EFFD-471C-9FA5-9E9B00777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B1E7253-06DB-4392-B3C0-BD88B8FB180F}"/>
    <w:embedItalic r:id="rId14" w:fontKey="{CAA68469-99B7-4063-916A-DBDE2327B505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BFB50058-F2BE-4658-AEDA-8F92FEF21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4D9AA" w14:textId="77777777" w:rsidR="00BD1596" w:rsidRDefault="00BD1596" w:rsidP="00C9238F">
      <w:pPr>
        <w:spacing w:after="0" w:line="240" w:lineRule="auto"/>
      </w:pPr>
      <w:r>
        <w:separator/>
      </w:r>
    </w:p>
  </w:footnote>
  <w:footnote w:type="continuationSeparator" w:id="0">
    <w:p w14:paraId="5F7FFDBD" w14:textId="77777777" w:rsidR="00BD1596" w:rsidRDefault="00BD159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6F0F"/>
    <w:rsid w:val="00084253"/>
    <w:rsid w:val="000D0A38"/>
    <w:rsid w:val="000D1F49"/>
    <w:rsid w:val="000D68B9"/>
    <w:rsid w:val="000F1613"/>
    <w:rsid w:val="00110BAB"/>
    <w:rsid w:val="001347BA"/>
    <w:rsid w:val="00135F0A"/>
    <w:rsid w:val="001433D8"/>
    <w:rsid w:val="001727CA"/>
    <w:rsid w:val="001E63E9"/>
    <w:rsid w:val="001F428C"/>
    <w:rsid w:val="001F5CF8"/>
    <w:rsid w:val="0021153F"/>
    <w:rsid w:val="00252571"/>
    <w:rsid w:val="00275A2D"/>
    <w:rsid w:val="002C56E6"/>
    <w:rsid w:val="002D3238"/>
    <w:rsid w:val="002F2AC1"/>
    <w:rsid w:val="002F3052"/>
    <w:rsid w:val="00326E3F"/>
    <w:rsid w:val="00342F3F"/>
    <w:rsid w:val="00354AA3"/>
    <w:rsid w:val="00361E11"/>
    <w:rsid w:val="00370C3C"/>
    <w:rsid w:val="00392060"/>
    <w:rsid w:val="003A7BCF"/>
    <w:rsid w:val="003F0847"/>
    <w:rsid w:val="0040090B"/>
    <w:rsid w:val="00411767"/>
    <w:rsid w:val="00421017"/>
    <w:rsid w:val="0046302A"/>
    <w:rsid w:val="00487CA1"/>
    <w:rsid w:val="00487D2D"/>
    <w:rsid w:val="004A7054"/>
    <w:rsid w:val="004B5F7C"/>
    <w:rsid w:val="004B7FE5"/>
    <w:rsid w:val="004C0FDC"/>
    <w:rsid w:val="004C7D84"/>
    <w:rsid w:val="004D5D62"/>
    <w:rsid w:val="004E5717"/>
    <w:rsid w:val="004E6751"/>
    <w:rsid w:val="004F76A2"/>
    <w:rsid w:val="005112D0"/>
    <w:rsid w:val="00522B79"/>
    <w:rsid w:val="00567E00"/>
    <w:rsid w:val="00576892"/>
    <w:rsid w:val="00577E06"/>
    <w:rsid w:val="005A3BF7"/>
    <w:rsid w:val="005B71DD"/>
    <w:rsid w:val="005C38C1"/>
    <w:rsid w:val="005D1418"/>
    <w:rsid w:val="005E19AD"/>
    <w:rsid w:val="005F2035"/>
    <w:rsid w:val="005F7990"/>
    <w:rsid w:val="00626474"/>
    <w:rsid w:val="0063739C"/>
    <w:rsid w:val="00655498"/>
    <w:rsid w:val="006C28E8"/>
    <w:rsid w:val="006D5827"/>
    <w:rsid w:val="00706C74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87812"/>
    <w:rsid w:val="00892886"/>
    <w:rsid w:val="00897670"/>
    <w:rsid w:val="008B0E32"/>
    <w:rsid w:val="008C2136"/>
    <w:rsid w:val="008E203A"/>
    <w:rsid w:val="008E2DBA"/>
    <w:rsid w:val="00900C18"/>
    <w:rsid w:val="0090698D"/>
    <w:rsid w:val="0091229C"/>
    <w:rsid w:val="00920221"/>
    <w:rsid w:val="00940E73"/>
    <w:rsid w:val="00952407"/>
    <w:rsid w:val="0097437B"/>
    <w:rsid w:val="0097508B"/>
    <w:rsid w:val="0098358B"/>
    <w:rsid w:val="0098597D"/>
    <w:rsid w:val="00993C3B"/>
    <w:rsid w:val="009B21A9"/>
    <w:rsid w:val="009C7788"/>
    <w:rsid w:val="009F619A"/>
    <w:rsid w:val="009F6DDE"/>
    <w:rsid w:val="009F77CA"/>
    <w:rsid w:val="00A1613A"/>
    <w:rsid w:val="00A17EDF"/>
    <w:rsid w:val="00A241AB"/>
    <w:rsid w:val="00A33E91"/>
    <w:rsid w:val="00A370A8"/>
    <w:rsid w:val="00A51CA6"/>
    <w:rsid w:val="00A62A40"/>
    <w:rsid w:val="00A82A33"/>
    <w:rsid w:val="00A90C47"/>
    <w:rsid w:val="00AC27CE"/>
    <w:rsid w:val="00AE7681"/>
    <w:rsid w:val="00AF11A0"/>
    <w:rsid w:val="00AF6BFE"/>
    <w:rsid w:val="00AF7871"/>
    <w:rsid w:val="00B46A51"/>
    <w:rsid w:val="00BB19A2"/>
    <w:rsid w:val="00BB46DF"/>
    <w:rsid w:val="00BB788B"/>
    <w:rsid w:val="00BC6682"/>
    <w:rsid w:val="00BD1596"/>
    <w:rsid w:val="00BD4753"/>
    <w:rsid w:val="00BD5CB1"/>
    <w:rsid w:val="00BE62EE"/>
    <w:rsid w:val="00C003BA"/>
    <w:rsid w:val="00C05874"/>
    <w:rsid w:val="00C06A02"/>
    <w:rsid w:val="00C26236"/>
    <w:rsid w:val="00C333A6"/>
    <w:rsid w:val="00C36232"/>
    <w:rsid w:val="00C46878"/>
    <w:rsid w:val="00C5495F"/>
    <w:rsid w:val="00C646F6"/>
    <w:rsid w:val="00C9238F"/>
    <w:rsid w:val="00C94690"/>
    <w:rsid w:val="00C96307"/>
    <w:rsid w:val="00CA61E4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63E1C"/>
    <w:rsid w:val="00D73BA0"/>
    <w:rsid w:val="00D77F1B"/>
    <w:rsid w:val="00D876C4"/>
    <w:rsid w:val="00DA5122"/>
    <w:rsid w:val="00DB3FAD"/>
    <w:rsid w:val="00DD7D1E"/>
    <w:rsid w:val="00E14964"/>
    <w:rsid w:val="00E35E58"/>
    <w:rsid w:val="00E61C09"/>
    <w:rsid w:val="00EB3B58"/>
    <w:rsid w:val="00EC7359"/>
    <w:rsid w:val="00ED73C1"/>
    <w:rsid w:val="00EE3054"/>
    <w:rsid w:val="00F00606"/>
    <w:rsid w:val="00F01256"/>
    <w:rsid w:val="00F50DEB"/>
    <w:rsid w:val="00F6558E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2023-10-31T08:05:00Z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