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48486FD1" w:rsidR="00C9238F" w:rsidRPr="00C333A6" w:rsidRDefault="006F4023" w:rsidP="006F4023">
            <w:pPr>
              <w:spacing w:before="240"/>
              <w:rPr>
                <w:rFonts w:ascii="Times New Roman" w:hAnsi="Times New Roman" w:cs="Times New Roman"/>
              </w:rPr>
            </w:pPr>
            <w:r w:rsidRPr="006F4023">
              <w:rPr>
                <w:rFonts w:ascii="Times New Roman" w:hAnsi="Times New Roman" w:cs="Times New Roman"/>
              </w:rPr>
              <w:t>Design prototype of a smart household touch sensitive locker security system based on GSM technology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786EAFF4" w:rsidR="00C9238F" w:rsidRPr="005E19AD" w:rsidRDefault="006F4023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6F4023">
              <w:rPr>
                <w:rFonts w:ascii="Times New Roman" w:hAnsi="Times New Roman" w:cs="Times New Roman"/>
              </w:rPr>
              <w:t xml:space="preserve">Mohammad </w:t>
            </w:r>
            <w:proofErr w:type="spellStart"/>
            <w:r w:rsidRPr="006F4023">
              <w:rPr>
                <w:rFonts w:ascii="Times New Roman" w:hAnsi="Times New Roman" w:cs="Times New Roman"/>
              </w:rPr>
              <w:t>Zeyad</w:t>
            </w:r>
            <w:proofErr w:type="spellEnd"/>
            <w:r w:rsidRPr="006F4023">
              <w:rPr>
                <w:rFonts w:ascii="Times New Roman" w:hAnsi="Times New Roman" w:cs="Times New Roman"/>
              </w:rPr>
              <w:t>, Susmita Ghosh, S. M. Masum Ahmed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24F80757" w:rsidR="00C9238F" w:rsidRPr="005E19AD" w:rsidRDefault="006F402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susmitaghosh14@aiub.edu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7F77A050" w:rsidR="00C9238F" w:rsidRPr="005E19AD" w:rsidRDefault="006F402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F4023">
              <w:rPr>
                <w:rFonts w:ascii="Times New Roman" w:hAnsi="Times New Roman" w:cs="Times New Roman"/>
              </w:rPr>
              <w:t>International Journal of Power Electronics and Drive System (IJPEDS)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572B0946" w:rsidR="00576892" w:rsidRPr="005E19AD" w:rsidRDefault="006F402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566C5A6D" w:rsidR="00576892" w:rsidRPr="005E19AD" w:rsidRDefault="006F402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557D4134" w:rsidR="00852B20" w:rsidRPr="005E19AD" w:rsidRDefault="006F402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F4023">
              <w:rPr>
                <w:rFonts w:ascii="Times New Roman" w:hAnsi="Times New Roman" w:cs="Times New Roman"/>
              </w:rPr>
              <w:t>Institute of Advanced Engineering and Science (IAES)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76BD3579" w:rsidR="00852B20" w:rsidRPr="005E19AD" w:rsidRDefault="006F402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December, 2019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342CDD42" w:rsidR="00852B20" w:rsidRPr="005E19AD" w:rsidRDefault="006F402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F4023">
              <w:rPr>
                <w:rFonts w:ascii="Times New Roman" w:hAnsi="Times New Roman" w:cs="Times New Roman"/>
              </w:rPr>
              <w:t>2088-8694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435614C1" w:rsidR="00852B20" w:rsidRPr="00C333A6" w:rsidRDefault="00DF28FC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DF28FC">
              <w:rPr>
                <w:rFonts w:ascii="Times New Roman" w:hAnsi="Times New Roman" w:cs="Times New Roman"/>
              </w:rPr>
              <w:t>10.11591/</w:t>
            </w:r>
            <w:proofErr w:type="gramStart"/>
            <w:r w:rsidRPr="00DF28FC">
              <w:rPr>
                <w:rFonts w:ascii="Times New Roman" w:hAnsi="Times New Roman" w:cs="Times New Roman"/>
              </w:rPr>
              <w:t>ijpeds.v10.i</w:t>
            </w:r>
            <w:proofErr w:type="gramEnd"/>
            <w:r w:rsidRPr="00DF28FC">
              <w:rPr>
                <w:rFonts w:ascii="Times New Roman" w:hAnsi="Times New Roman" w:cs="Times New Roman"/>
              </w:rPr>
              <w:t>4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74F41A44" w:rsidR="00C9238F" w:rsidRPr="005E19AD" w:rsidRDefault="00DF28F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F28FC">
              <w:rPr>
                <w:rFonts w:ascii="Times New Roman" w:hAnsi="Times New Roman" w:cs="Times New Roman"/>
              </w:rPr>
              <w:t>http://ijpeds.iaescore.com/index.php/IJPEDS/article/view/17245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26616C9A" w:rsidR="00852B20" w:rsidRPr="005E19AD" w:rsidRDefault="00DF28F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1923-1931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DF28FC">
        <w:trPr>
          <w:trHeight w:val="496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EF7D15" w14:textId="77777777" w:rsidR="00DF28FC" w:rsidRPr="00DF28FC" w:rsidRDefault="00DF28FC" w:rsidP="00DF28FC">
            <w:pPr>
              <w:rPr>
                <w:rFonts w:ascii="Times New Roman" w:hAnsi="Times New Roman" w:cs="Times New Roman"/>
              </w:rPr>
            </w:pPr>
            <w:r w:rsidRPr="00DF28FC">
              <w:rPr>
                <w:rFonts w:ascii="Times New Roman" w:hAnsi="Times New Roman" w:cs="Times New Roman"/>
              </w:rPr>
              <w:t xml:space="preserve">This paper illustrates a portable domestic locker security system which is </w:t>
            </w:r>
          </w:p>
          <w:p w14:paraId="7C9E421A" w14:textId="77777777" w:rsidR="00DF28FC" w:rsidRPr="00DF28FC" w:rsidRDefault="00DF28FC" w:rsidP="00DF28FC">
            <w:pPr>
              <w:rPr>
                <w:rFonts w:ascii="Times New Roman" w:hAnsi="Times New Roman" w:cs="Times New Roman"/>
              </w:rPr>
            </w:pPr>
            <w:r w:rsidRPr="00DF28FC">
              <w:rPr>
                <w:rFonts w:ascii="Times New Roman" w:hAnsi="Times New Roman" w:cs="Times New Roman"/>
              </w:rPr>
              <w:t xml:space="preserve">based on GSM (Global System for Mobile Communications) technology. A </w:t>
            </w:r>
          </w:p>
          <w:p w14:paraId="5E5AD77B" w14:textId="77777777" w:rsidR="00DF28FC" w:rsidRPr="00DF28FC" w:rsidRDefault="00DF28FC" w:rsidP="00DF28FC">
            <w:pPr>
              <w:rPr>
                <w:rFonts w:ascii="Times New Roman" w:hAnsi="Times New Roman" w:cs="Times New Roman"/>
              </w:rPr>
            </w:pPr>
            <w:r w:rsidRPr="00DF28FC">
              <w:rPr>
                <w:rFonts w:ascii="Times New Roman" w:hAnsi="Times New Roman" w:cs="Times New Roman"/>
              </w:rPr>
              <w:t xml:space="preserve">handcrafted low-cost touch sensitive box is designed (using Vero board) for </w:t>
            </w:r>
          </w:p>
          <w:p w14:paraId="5E096339" w14:textId="77777777" w:rsidR="00DF28FC" w:rsidRPr="00DF28FC" w:rsidRDefault="00DF28FC" w:rsidP="00DF28FC">
            <w:pPr>
              <w:rPr>
                <w:rFonts w:ascii="Times New Roman" w:hAnsi="Times New Roman" w:cs="Times New Roman"/>
              </w:rPr>
            </w:pPr>
            <w:r w:rsidRPr="00DF28FC">
              <w:rPr>
                <w:rFonts w:ascii="Times New Roman" w:hAnsi="Times New Roman" w:cs="Times New Roman"/>
              </w:rPr>
              <w:t xml:space="preserve">the project which is one of the most attractive features of the system. The </w:t>
            </w:r>
          </w:p>
          <w:p w14:paraId="29305DDF" w14:textId="77777777" w:rsidR="00DF28FC" w:rsidRPr="00DF28FC" w:rsidRDefault="00DF28FC" w:rsidP="00DF28FC">
            <w:pPr>
              <w:rPr>
                <w:rFonts w:ascii="Times New Roman" w:hAnsi="Times New Roman" w:cs="Times New Roman"/>
              </w:rPr>
            </w:pPr>
            <w:r w:rsidRPr="00DF28FC">
              <w:rPr>
                <w:rFonts w:ascii="Times New Roman" w:hAnsi="Times New Roman" w:cs="Times New Roman"/>
              </w:rPr>
              <w:t xml:space="preserve">system will operate in a way that if there is any unexpected user, tries to </w:t>
            </w:r>
          </w:p>
          <w:p w14:paraId="3F8DF786" w14:textId="77777777" w:rsidR="00DF28FC" w:rsidRPr="00DF28FC" w:rsidRDefault="00DF28FC" w:rsidP="00DF28FC">
            <w:pPr>
              <w:rPr>
                <w:rFonts w:ascii="Times New Roman" w:hAnsi="Times New Roman" w:cs="Times New Roman"/>
              </w:rPr>
            </w:pPr>
            <w:r w:rsidRPr="00DF28FC">
              <w:rPr>
                <w:rFonts w:ascii="Times New Roman" w:hAnsi="Times New Roman" w:cs="Times New Roman"/>
              </w:rPr>
              <w:t xml:space="preserve">touch any portion of the touch sensitive box, a feedback system will be </w:t>
            </w:r>
          </w:p>
          <w:p w14:paraId="445D9C68" w14:textId="77777777" w:rsidR="00DF28FC" w:rsidRPr="00DF28FC" w:rsidRDefault="00DF28FC" w:rsidP="00DF28FC">
            <w:pPr>
              <w:rPr>
                <w:rFonts w:ascii="Times New Roman" w:hAnsi="Times New Roman" w:cs="Times New Roman"/>
              </w:rPr>
            </w:pPr>
            <w:r w:rsidRPr="00DF28FC">
              <w:rPr>
                <w:rFonts w:ascii="Times New Roman" w:hAnsi="Times New Roman" w:cs="Times New Roman"/>
              </w:rPr>
              <w:t xml:space="preserve">turned on immediately. The feedback system will alert the property holder </w:t>
            </w:r>
          </w:p>
          <w:p w14:paraId="56461B9F" w14:textId="77777777" w:rsidR="00DF28FC" w:rsidRPr="00DF28FC" w:rsidRDefault="00DF28FC" w:rsidP="00DF28FC">
            <w:pPr>
              <w:rPr>
                <w:rFonts w:ascii="Times New Roman" w:hAnsi="Times New Roman" w:cs="Times New Roman"/>
              </w:rPr>
            </w:pPr>
            <w:r w:rsidRPr="00DF28FC">
              <w:rPr>
                <w:rFonts w:ascii="Times New Roman" w:hAnsi="Times New Roman" w:cs="Times New Roman"/>
              </w:rPr>
              <w:t xml:space="preserve">about the unexpected user by sending SMS (Short Message Service) and </w:t>
            </w:r>
          </w:p>
          <w:p w14:paraId="5A9E746F" w14:textId="77777777" w:rsidR="00DF28FC" w:rsidRPr="00DF28FC" w:rsidRDefault="00DF28FC" w:rsidP="00DF28FC">
            <w:pPr>
              <w:rPr>
                <w:rFonts w:ascii="Times New Roman" w:hAnsi="Times New Roman" w:cs="Times New Roman"/>
              </w:rPr>
            </w:pPr>
            <w:r w:rsidRPr="00DF28FC">
              <w:rPr>
                <w:rFonts w:ascii="Times New Roman" w:hAnsi="Times New Roman" w:cs="Times New Roman"/>
              </w:rPr>
              <w:t xml:space="preserve">turning on an alarm system. The alarm system will be turned off only if it </w:t>
            </w:r>
          </w:p>
          <w:p w14:paraId="0BE59FB8" w14:textId="77777777" w:rsidR="00DF28FC" w:rsidRPr="00DF28FC" w:rsidRDefault="00DF28FC" w:rsidP="00DF28FC">
            <w:pPr>
              <w:rPr>
                <w:rFonts w:ascii="Times New Roman" w:hAnsi="Times New Roman" w:cs="Times New Roman"/>
              </w:rPr>
            </w:pPr>
            <w:r w:rsidRPr="00DF28FC">
              <w:rPr>
                <w:rFonts w:ascii="Times New Roman" w:hAnsi="Times New Roman" w:cs="Times New Roman"/>
              </w:rPr>
              <w:t xml:space="preserve">receives a specific SMS from the property holder. This system not only has </w:t>
            </w:r>
          </w:p>
          <w:p w14:paraId="032CFDB6" w14:textId="77777777" w:rsidR="00DF28FC" w:rsidRPr="00DF28FC" w:rsidRDefault="00DF28FC" w:rsidP="00DF28FC">
            <w:pPr>
              <w:rPr>
                <w:rFonts w:ascii="Times New Roman" w:hAnsi="Times New Roman" w:cs="Times New Roman"/>
              </w:rPr>
            </w:pPr>
            <w:r w:rsidRPr="00DF28FC">
              <w:rPr>
                <w:rFonts w:ascii="Times New Roman" w:hAnsi="Times New Roman" w:cs="Times New Roman"/>
              </w:rPr>
              <w:t xml:space="preserve">the advantages of high sensitivity, small size and lightweight, but also it is </w:t>
            </w:r>
          </w:p>
          <w:p w14:paraId="700DD481" w14:textId="77777777" w:rsidR="00DF28FC" w:rsidRPr="00DF28FC" w:rsidRDefault="00DF28FC" w:rsidP="00DF28FC">
            <w:pPr>
              <w:rPr>
                <w:rFonts w:ascii="Times New Roman" w:hAnsi="Times New Roman" w:cs="Times New Roman"/>
              </w:rPr>
            </w:pPr>
            <w:r w:rsidRPr="00DF28FC">
              <w:rPr>
                <w:rFonts w:ascii="Times New Roman" w:hAnsi="Times New Roman" w:cs="Times New Roman"/>
              </w:rPr>
              <w:t xml:space="preserve">easy to use. This system is featured with an uncomplicated design, </w:t>
            </w:r>
          </w:p>
          <w:p w14:paraId="5D9E4B34" w14:textId="77777777" w:rsidR="00DF28FC" w:rsidRPr="00DF28FC" w:rsidRDefault="00DF28FC" w:rsidP="00DF28FC">
            <w:pPr>
              <w:rPr>
                <w:rFonts w:ascii="Times New Roman" w:hAnsi="Times New Roman" w:cs="Times New Roman"/>
              </w:rPr>
            </w:pPr>
            <w:r w:rsidRPr="00DF28FC">
              <w:rPr>
                <w:rFonts w:ascii="Times New Roman" w:hAnsi="Times New Roman" w:cs="Times New Roman"/>
              </w:rPr>
              <w:t xml:space="preserve">convenient use, strong flexibility and reliable performance. Since the circuit </w:t>
            </w:r>
          </w:p>
          <w:p w14:paraId="1CB801DA" w14:textId="77777777" w:rsidR="00DF28FC" w:rsidRPr="00DF28FC" w:rsidRDefault="00DF28FC" w:rsidP="00DF28FC">
            <w:pPr>
              <w:rPr>
                <w:rFonts w:ascii="Times New Roman" w:hAnsi="Times New Roman" w:cs="Times New Roman"/>
              </w:rPr>
            </w:pPr>
            <w:r w:rsidRPr="00DF28FC">
              <w:rPr>
                <w:rFonts w:ascii="Times New Roman" w:hAnsi="Times New Roman" w:cs="Times New Roman"/>
              </w:rPr>
              <w:t xml:space="preserve">in the system is simple and easy to contrivance, the system can be installed </w:t>
            </w:r>
          </w:p>
          <w:p w14:paraId="5A2BDA9D" w14:textId="77777777" w:rsidR="00DF28FC" w:rsidRPr="00DF28FC" w:rsidRDefault="00DF28FC" w:rsidP="00DF28FC">
            <w:pPr>
              <w:rPr>
                <w:rFonts w:ascii="Times New Roman" w:hAnsi="Times New Roman" w:cs="Times New Roman"/>
              </w:rPr>
            </w:pPr>
            <w:r w:rsidRPr="00DF28FC">
              <w:rPr>
                <w:rFonts w:ascii="Times New Roman" w:hAnsi="Times New Roman" w:cs="Times New Roman"/>
              </w:rPr>
              <w:t xml:space="preserve">without any difficulty at homes &amp; offices. It will also provide a good security </w:t>
            </w:r>
          </w:p>
          <w:p w14:paraId="6556E0B0" w14:textId="5F6EB1BE" w:rsidR="00852B20" w:rsidRPr="005E19AD" w:rsidRDefault="00DF28FC" w:rsidP="00DF28FC">
            <w:pPr>
              <w:rPr>
                <w:rFonts w:ascii="Times New Roman" w:hAnsi="Times New Roman" w:cs="Times New Roman"/>
              </w:rPr>
            </w:pPr>
            <w:r w:rsidRPr="00DF28FC">
              <w:rPr>
                <w:rFonts w:ascii="Times New Roman" w:hAnsi="Times New Roman" w:cs="Times New Roman"/>
              </w:rPr>
              <w:t>in the vehicles and Automated Teller Machine (ATM) booths.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A7E02" w14:textId="77777777" w:rsidR="009A18A4" w:rsidRDefault="009A18A4" w:rsidP="00C9238F">
      <w:pPr>
        <w:spacing w:after="0" w:line="240" w:lineRule="auto"/>
      </w:pPr>
      <w:r>
        <w:separator/>
      </w:r>
    </w:p>
  </w:endnote>
  <w:endnote w:type="continuationSeparator" w:id="0">
    <w:p w14:paraId="3677AEE3" w14:textId="77777777" w:rsidR="009A18A4" w:rsidRDefault="009A18A4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FF5ACB4-D5A4-44B1-B458-D7A45641BF9C}"/>
    <w:embedBold r:id="rId2" w:fontKey="{38CA5702-B0B5-454B-AB5D-136790EDD22D}"/>
    <w:embedItalic r:id="rId3" w:fontKey="{FF3F51D4-6021-4F00-A163-7CF885A5A664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12DB9D5B-00F3-4AC1-88EE-2260FE1DD9F6}"/>
    <w:embedBold r:id="rId5" w:fontKey="{9E777E38-3D8F-4FA9-8BAD-A8D25F12A418}"/>
    <w:embedItalic r:id="rId6" w:fontKey="{97909C2C-50DE-4007-8617-A383C632498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7A501CD7-E5D7-4A3A-9E03-92BAB4D6E9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7B894" w14:textId="77777777" w:rsidR="009A18A4" w:rsidRDefault="009A18A4" w:rsidP="00C9238F">
      <w:pPr>
        <w:spacing w:after="0" w:line="240" w:lineRule="auto"/>
      </w:pPr>
      <w:r>
        <w:separator/>
      </w:r>
    </w:p>
  </w:footnote>
  <w:footnote w:type="continuationSeparator" w:id="0">
    <w:p w14:paraId="27A24C06" w14:textId="77777777" w:rsidR="009A18A4" w:rsidRDefault="009A18A4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A6DB8"/>
    <w:rsid w:val="001F5CF8"/>
    <w:rsid w:val="0020377B"/>
    <w:rsid w:val="002B68E4"/>
    <w:rsid w:val="002C56E6"/>
    <w:rsid w:val="002D3238"/>
    <w:rsid w:val="00361E11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6F4023"/>
    <w:rsid w:val="007177F7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A18A4"/>
    <w:rsid w:val="009F619A"/>
    <w:rsid w:val="009F6DDE"/>
    <w:rsid w:val="009F77CA"/>
    <w:rsid w:val="00A1613A"/>
    <w:rsid w:val="00A370A8"/>
    <w:rsid w:val="00A82A33"/>
    <w:rsid w:val="00AD0E36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DF28FC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2022-04-24T02:38:00Z</dcterms:created>
  <dcterms:modified xsi:type="dcterms:W3CDTF">2022-04-24T02:44:00Z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