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6"/>
        <w:gridCol w:w="3239"/>
        <w:gridCol w:w="1640"/>
        <w:gridCol w:w="3055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A60491B" w:rsidR="00C9238F" w:rsidRPr="00C333A6" w:rsidRDefault="00C8426C" w:rsidP="00C8426C">
            <w:pPr>
              <w:spacing w:before="240"/>
              <w:rPr>
                <w:rFonts w:ascii="Times New Roman" w:hAnsi="Times New Roman" w:cs="Times New Roman"/>
              </w:rPr>
            </w:pPr>
            <w:r w:rsidRPr="00C8426C">
              <w:rPr>
                <w:rFonts w:ascii="Times New Roman" w:hAnsi="Times New Roman" w:cs="Times New Roman"/>
              </w:rPr>
              <w:t>A CRITICAL REVIEW ON OPEN LOOP ANALYSIS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8426C">
              <w:rPr>
                <w:rFonts w:ascii="Times New Roman" w:hAnsi="Times New Roman" w:cs="Times New Roman"/>
              </w:rPr>
              <w:t>OF SINGLE-PHASE NON-ISOLATED AC-DC BUCK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8426C">
              <w:rPr>
                <w:rFonts w:ascii="Times New Roman" w:hAnsi="Times New Roman" w:cs="Times New Roman"/>
              </w:rPr>
              <w:t>CONVERTERS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6A5B067" w:rsidR="00C9238F" w:rsidRPr="000C3726" w:rsidRDefault="00541FF2" w:rsidP="009D53BF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541FF2">
              <w:rPr>
                <w:rFonts w:ascii="Times New Roman" w:hAnsi="Times New Roman" w:cs="Times New Roman"/>
              </w:rPr>
              <w:t>Istiak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Ahmed and </w:t>
            </w:r>
            <w:proofErr w:type="spellStart"/>
            <w:r w:rsidRPr="00541FF2">
              <w:rPr>
                <w:rFonts w:ascii="Times New Roman" w:hAnsi="Times New Roman" w:cs="Times New Roman"/>
              </w:rPr>
              <w:t>Muhibul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1FF2">
              <w:rPr>
                <w:rFonts w:ascii="Times New Roman" w:hAnsi="Times New Roman" w:cs="Times New Roman"/>
              </w:rPr>
              <w:t>Haque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1FF2">
              <w:rPr>
                <w:rFonts w:ascii="Times New Roman" w:hAnsi="Times New Roman" w:cs="Times New Roman"/>
              </w:rPr>
              <w:t>Bhuyan</w:t>
            </w:r>
            <w:proofErr w:type="spellEnd"/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F7042C8" w:rsidR="00C9238F" w:rsidRPr="005E19AD" w:rsidRDefault="0019035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182C8D0" w:rsidR="00C9238F" w:rsidRPr="005E19AD" w:rsidRDefault="009D53BF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9D53BF">
              <w:rPr>
                <w:rFonts w:ascii="Times New Roman" w:hAnsi="Times New Roman" w:cs="Times New Roman"/>
              </w:rPr>
              <w:t>SEU JOURNAL OF ELECTRICAL AND ELECTRONIC ENGINEERING (SEUJE</w:t>
            </w:r>
            <w:r>
              <w:rPr>
                <w:rFonts w:ascii="Times New Roman" w:hAnsi="Times New Roman" w:cs="Times New Roman"/>
              </w:rPr>
              <w:t>EE)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4FADC9F" w:rsidR="00576892" w:rsidRPr="005E19AD" w:rsidRDefault="00EC3C5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DB785D4" w:rsidR="00576892" w:rsidRPr="005E19AD" w:rsidRDefault="00C8426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110B84A" w:rsidR="00852B20" w:rsidRPr="005E19AD" w:rsidRDefault="009D53B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EEE-SEU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47AF213" w:rsidR="00852B20" w:rsidRPr="005E19AD" w:rsidRDefault="007370FC" w:rsidP="00C8426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</w:t>
            </w:r>
            <w:r w:rsidR="00C8426C">
              <w:rPr>
                <w:rFonts w:ascii="Times New Roman" w:hAnsi="Times New Roman" w:cs="Times New Roman"/>
              </w:rPr>
              <w:t>anuary</w:t>
            </w:r>
            <w:r w:rsidR="005C2C4C">
              <w:rPr>
                <w:rFonts w:ascii="Times New Roman" w:hAnsi="Times New Roman" w:cs="Times New Roman"/>
              </w:rPr>
              <w:t xml:space="preserve"> 2022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AFB4042" w:rsidR="00852B20" w:rsidRPr="005E19AD" w:rsidRDefault="009D53B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D53BF">
              <w:rPr>
                <w:rFonts w:ascii="Times New Roman" w:hAnsi="Times New Roman" w:cs="Times New Roman"/>
              </w:rPr>
              <w:t>p-2710-2130, e-2710-21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DB431B5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596342C" w:rsidR="00C9238F" w:rsidRPr="005E19AD" w:rsidRDefault="00C8426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426C">
              <w:rPr>
                <w:rFonts w:ascii="Times New Roman" w:hAnsi="Times New Roman" w:cs="Times New Roman"/>
              </w:rPr>
              <w:t>http://www.seu.edu.bd/seujeee/downloads/vol_01_issue_01_Jan_2021/SEUJEEE-Vol01Issue01-2.pdf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Other Related </w:t>
            </w:r>
            <w:proofErr w:type="gramStart"/>
            <w:r w:rsidRPr="000B26A5">
              <w:rPr>
                <w:rFonts w:ascii="Times New Roman" w:hAnsi="Times New Roman" w:cs="Times New Roman"/>
                <w:b/>
                <w:bCs/>
              </w:rPr>
              <w:t>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  <w:proofErr w:type="gramEnd"/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BEC7D8D" w:rsidR="00852B20" w:rsidRPr="005E19AD" w:rsidRDefault="005C2C4C" w:rsidP="00541FF2">
            <w:pPr>
              <w:spacing w:before="240"/>
              <w:rPr>
                <w:rFonts w:ascii="Times New Roman" w:hAnsi="Times New Roman" w:cs="Times New Roman"/>
              </w:rPr>
            </w:pPr>
            <w:r w:rsidRPr="005C2C4C">
              <w:rPr>
                <w:rFonts w:ascii="Times New Roman" w:hAnsi="Times New Roman" w:cs="Times New Roman"/>
              </w:rPr>
              <w:t xml:space="preserve">pp. </w:t>
            </w:r>
            <w:r w:rsidR="00EC3C59">
              <w:rPr>
                <w:rFonts w:ascii="Times New Roman" w:hAnsi="Times New Roman" w:cs="Times New Roman"/>
              </w:rPr>
              <w:t>7</w:t>
            </w:r>
            <w:r w:rsidRPr="005C2C4C">
              <w:rPr>
                <w:rFonts w:ascii="Times New Roman" w:hAnsi="Times New Roman" w:cs="Times New Roman"/>
              </w:rPr>
              <w:t>-</w:t>
            </w:r>
            <w:r w:rsidR="00EC3C59">
              <w:rPr>
                <w:rFonts w:ascii="Times New Roman" w:hAnsi="Times New Roman" w:cs="Times New Roman"/>
              </w:rPr>
              <w:t>12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71595" w14:textId="694C6500" w:rsidR="005504D3" w:rsidRPr="005504D3" w:rsidRDefault="005504D3" w:rsidP="005504D3">
            <w:pPr>
              <w:rPr>
                <w:rFonts w:ascii="Times New Roman" w:hAnsi="Times New Roman" w:cs="Times New Roman"/>
              </w:rPr>
            </w:pPr>
          </w:p>
          <w:p w14:paraId="0621F038" w14:textId="01D4085D" w:rsidR="00C8426C" w:rsidRPr="00C8426C" w:rsidRDefault="005504D3" w:rsidP="00C8426C">
            <w:pPr>
              <w:rPr>
                <w:rStyle w:val="markedcontent"/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C8426C" w:rsidRPr="00C8426C">
              <w:rPr>
                <w:rStyle w:val="markedcontent"/>
                <w:rFonts w:ascii="Times New Roman" w:hAnsi="Times New Roman" w:cs="Times New Roman"/>
              </w:rPr>
              <w:t>In this paper, we have reviewed a family of</w:t>
            </w:r>
            <w:r w:rsidR="00C8426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C8426C" w:rsidRPr="00C8426C">
              <w:rPr>
                <w:rStyle w:val="markedcontent"/>
                <w:rFonts w:ascii="Times New Roman" w:hAnsi="Times New Roman" w:cs="Times New Roman"/>
              </w:rPr>
              <w:t>power electronic single-phase, non-isolated ac-dc buck</w:t>
            </w:r>
            <w:r w:rsidR="00C8426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C8426C" w:rsidRPr="00C8426C">
              <w:rPr>
                <w:rStyle w:val="markedcontent"/>
                <w:rFonts w:ascii="Times New Roman" w:hAnsi="Times New Roman" w:cs="Times New Roman"/>
              </w:rPr>
              <w:t>converters based on the open-loop analysis. From the literature</w:t>
            </w:r>
            <w:r w:rsidR="00C8426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C8426C" w:rsidRPr="00C8426C">
              <w:rPr>
                <w:rStyle w:val="markedcontent"/>
                <w:rFonts w:ascii="Times New Roman" w:hAnsi="Times New Roman" w:cs="Times New Roman"/>
              </w:rPr>
              <w:t>survey, we have found numerous types of ac-dc buck</w:t>
            </w:r>
            <w:r w:rsidR="00C8426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C8426C" w:rsidRPr="00C8426C">
              <w:rPr>
                <w:rStyle w:val="markedcontent"/>
                <w:rFonts w:ascii="Times New Roman" w:hAnsi="Times New Roman" w:cs="Times New Roman"/>
              </w:rPr>
              <w:t>converter topologies. Among these, a few important</w:t>
            </w:r>
            <w:r w:rsidR="00C8426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C8426C" w:rsidRPr="00C8426C">
              <w:rPr>
                <w:rStyle w:val="markedcontent"/>
                <w:rFonts w:ascii="Times New Roman" w:hAnsi="Times New Roman" w:cs="Times New Roman"/>
              </w:rPr>
              <w:t xml:space="preserve">topologies </w:t>
            </w:r>
            <w:proofErr w:type="gramStart"/>
            <w:r w:rsidR="00C8426C" w:rsidRPr="00C8426C">
              <w:rPr>
                <w:rStyle w:val="markedcontent"/>
                <w:rFonts w:ascii="Times New Roman" w:hAnsi="Times New Roman" w:cs="Times New Roman"/>
              </w:rPr>
              <w:t>are discussed and compared with various</w:t>
            </w:r>
            <w:r w:rsidR="00C8426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C8426C" w:rsidRPr="00C8426C">
              <w:rPr>
                <w:rStyle w:val="markedcontent"/>
                <w:rFonts w:ascii="Times New Roman" w:hAnsi="Times New Roman" w:cs="Times New Roman"/>
              </w:rPr>
              <w:t>parameters like voltage gain, efficiency, switching frequency,</w:t>
            </w:r>
            <w:r w:rsidR="00C8426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C8426C" w:rsidRPr="00C8426C">
              <w:rPr>
                <w:rStyle w:val="markedcontent"/>
                <w:rFonts w:ascii="Times New Roman" w:hAnsi="Times New Roman" w:cs="Times New Roman"/>
              </w:rPr>
              <w:t>total harmonic distortion, and the number of component</w:t>
            </w:r>
            <w:r w:rsidR="00C8426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C8426C" w:rsidRPr="00C8426C">
              <w:rPr>
                <w:rStyle w:val="markedcontent"/>
                <w:rFonts w:ascii="Times New Roman" w:hAnsi="Times New Roman" w:cs="Times New Roman"/>
              </w:rPr>
              <w:t>counts</w:t>
            </w:r>
            <w:proofErr w:type="gramEnd"/>
            <w:r w:rsidR="00C8426C" w:rsidRPr="00C8426C">
              <w:rPr>
                <w:rStyle w:val="markedcontent"/>
                <w:rFonts w:ascii="Times New Roman" w:hAnsi="Times New Roman" w:cs="Times New Roman"/>
              </w:rPr>
              <w:t>. The comparison shows that the Input switched buck</w:t>
            </w:r>
            <w:r w:rsidR="00C8426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C8426C" w:rsidRPr="00C8426C">
              <w:rPr>
                <w:rStyle w:val="markedcontent"/>
                <w:rFonts w:ascii="Times New Roman" w:hAnsi="Times New Roman" w:cs="Times New Roman"/>
              </w:rPr>
              <w:t>converter maintains an impressive power factor of 0.97 under</w:t>
            </w:r>
            <w:r w:rsidR="00C8426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C8426C" w:rsidRPr="00C8426C">
              <w:rPr>
                <w:rStyle w:val="markedcontent"/>
                <w:rFonts w:ascii="Times New Roman" w:hAnsi="Times New Roman" w:cs="Times New Roman"/>
              </w:rPr>
              <w:t>frequency variation. In terms of the Total Harmonic Distortion</w:t>
            </w:r>
            <w:r w:rsidR="00C8426C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C8426C" w:rsidRPr="00C8426C">
              <w:rPr>
                <w:rStyle w:val="markedcontent"/>
                <w:rFonts w:ascii="Times New Roman" w:hAnsi="Times New Roman" w:cs="Times New Roman"/>
              </w:rPr>
              <w:t>(THD) of input current, both the input switched buck</w:t>
            </w:r>
          </w:p>
          <w:p w14:paraId="6556E0B0" w14:textId="39839198" w:rsidR="00852B20" w:rsidRPr="005E19AD" w:rsidRDefault="00C8426C" w:rsidP="00C8426C">
            <w:pPr>
              <w:rPr>
                <w:rFonts w:ascii="Times New Roman" w:hAnsi="Times New Roman" w:cs="Times New Roman"/>
              </w:rPr>
            </w:pPr>
            <w:proofErr w:type="gramStart"/>
            <w:r w:rsidRPr="00C8426C">
              <w:rPr>
                <w:rStyle w:val="markedcontent"/>
                <w:rFonts w:ascii="Times New Roman" w:hAnsi="Times New Roman" w:cs="Times New Roman"/>
              </w:rPr>
              <w:t>converter</w:t>
            </w:r>
            <w:proofErr w:type="gramEnd"/>
            <w:r w:rsidRPr="00C8426C">
              <w:rPr>
                <w:rStyle w:val="markedcontent"/>
                <w:rFonts w:ascii="Times New Roman" w:hAnsi="Times New Roman" w:cs="Times New Roman"/>
              </w:rPr>
              <w:t xml:space="preserve"> and switched capacitor buck converter provide much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C8426C">
              <w:rPr>
                <w:rStyle w:val="markedcontent"/>
                <w:rFonts w:ascii="Times New Roman" w:hAnsi="Times New Roman" w:cs="Times New Roman"/>
              </w:rPr>
              <w:t>fewer values of THD than the conventional buck converter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C8426C">
              <w:rPr>
                <w:rStyle w:val="markedcontent"/>
                <w:rFonts w:ascii="Times New Roman" w:hAnsi="Times New Roman" w:cs="Times New Roman"/>
              </w:rPr>
              <w:t>over the variation of duty cycle and frequency</w:t>
            </w:r>
            <w:r w:rsidR="00381DDB">
              <w:rPr>
                <w:rStyle w:val="markedcontent"/>
                <w:rFonts w:ascii="Times New Roman" w:hAnsi="Times New Roman" w:cs="Times New Roman"/>
              </w:rPr>
              <w:t>.</w:t>
            </w:r>
            <w:bookmarkStart w:id="0" w:name="_GoBack"/>
            <w:bookmarkEnd w:id="0"/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31B1D" w14:textId="77777777" w:rsidR="00566EA2" w:rsidRDefault="00566EA2" w:rsidP="00C9238F">
      <w:pPr>
        <w:spacing w:after="0" w:line="240" w:lineRule="auto"/>
      </w:pPr>
      <w:r>
        <w:separator/>
      </w:r>
    </w:p>
  </w:endnote>
  <w:endnote w:type="continuationSeparator" w:id="0">
    <w:p w14:paraId="58665024" w14:textId="77777777" w:rsidR="00566EA2" w:rsidRDefault="00566EA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AA167F-6E0B-4BA0-87F2-FB7540295443}"/>
    <w:embedBold r:id="rId2" w:fontKey="{4747F5E6-1E6C-447A-9C3E-2469509578F1}"/>
    <w:embedItalic r:id="rId3" w:fontKey="{713F0470-BF39-4FF0-AFE4-007D1E0B886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C9D7CD3-1360-4689-867D-178450A9CB04}"/>
    <w:embedBold r:id="rId5" w:fontKey="{4D8EB75A-8D0B-4B7F-80BA-8488A274B079}"/>
    <w:embedItalic r:id="rId6" w:fontKey="{5046EE8D-3B69-43D3-BC16-94EBD619F90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19FA6D5-7A1F-4B35-A7B1-163A18702A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37BBA807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381DDB">
                    <w:rPr>
                      <w:b/>
                      <w:bCs/>
                      <w:noProof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381DD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793A61" w14:textId="77777777" w:rsidR="00566EA2" w:rsidRDefault="00566EA2" w:rsidP="00C9238F">
      <w:pPr>
        <w:spacing w:after="0" w:line="240" w:lineRule="auto"/>
      </w:pPr>
      <w:r>
        <w:separator/>
      </w:r>
    </w:p>
  </w:footnote>
  <w:footnote w:type="continuationSeparator" w:id="0">
    <w:p w14:paraId="0F12A9E2" w14:textId="77777777" w:rsidR="00566EA2" w:rsidRDefault="00566EA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C3726"/>
    <w:rsid w:val="000D0A38"/>
    <w:rsid w:val="000D1F49"/>
    <w:rsid w:val="000D68B9"/>
    <w:rsid w:val="00110BAB"/>
    <w:rsid w:val="001727CA"/>
    <w:rsid w:val="00190352"/>
    <w:rsid w:val="001A6DB8"/>
    <w:rsid w:val="001C1302"/>
    <w:rsid w:val="001E4FCB"/>
    <w:rsid w:val="001F5CF8"/>
    <w:rsid w:val="0020377B"/>
    <w:rsid w:val="00235196"/>
    <w:rsid w:val="002B68E4"/>
    <w:rsid w:val="002C56E6"/>
    <w:rsid w:val="002D3238"/>
    <w:rsid w:val="00346749"/>
    <w:rsid w:val="00361E11"/>
    <w:rsid w:val="00381DDB"/>
    <w:rsid w:val="003F0847"/>
    <w:rsid w:val="0040090B"/>
    <w:rsid w:val="00421017"/>
    <w:rsid w:val="004319DD"/>
    <w:rsid w:val="00445BF2"/>
    <w:rsid w:val="0046302A"/>
    <w:rsid w:val="00484FC5"/>
    <w:rsid w:val="00487D2D"/>
    <w:rsid w:val="004C5573"/>
    <w:rsid w:val="004D5D62"/>
    <w:rsid w:val="004E5717"/>
    <w:rsid w:val="004F76A2"/>
    <w:rsid w:val="005112D0"/>
    <w:rsid w:val="00522B79"/>
    <w:rsid w:val="00541FF2"/>
    <w:rsid w:val="005504D3"/>
    <w:rsid w:val="00566EA2"/>
    <w:rsid w:val="005670C0"/>
    <w:rsid w:val="00576892"/>
    <w:rsid w:val="00577E06"/>
    <w:rsid w:val="005A3BF7"/>
    <w:rsid w:val="005C2C4C"/>
    <w:rsid w:val="005E19AD"/>
    <w:rsid w:val="005F2035"/>
    <w:rsid w:val="005F7990"/>
    <w:rsid w:val="00621AF5"/>
    <w:rsid w:val="0063739C"/>
    <w:rsid w:val="00664BE6"/>
    <w:rsid w:val="007177F7"/>
    <w:rsid w:val="007370FC"/>
    <w:rsid w:val="0075100D"/>
    <w:rsid w:val="00770F25"/>
    <w:rsid w:val="00774C74"/>
    <w:rsid w:val="007A35A8"/>
    <w:rsid w:val="007B0A85"/>
    <w:rsid w:val="007C6A52"/>
    <w:rsid w:val="007E4956"/>
    <w:rsid w:val="007F1DE5"/>
    <w:rsid w:val="0082043E"/>
    <w:rsid w:val="0083208F"/>
    <w:rsid w:val="00852B20"/>
    <w:rsid w:val="00882E49"/>
    <w:rsid w:val="00887812"/>
    <w:rsid w:val="008948F9"/>
    <w:rsid w:val="00897670"/>
    <w:rsid w:val="008B0E32"/>
    <w:rsid w:val="008E203A"/>
    <w:rsid w:val="0091229C"/>
    <w:rsid w:val="00920221"/>
    <w:rsid w:val="00940E73"/>
    <w:rsid w:val="0098597D"/>
    <w:rsid w:val="009D53BF"/>
    <w:rsid w:val="009F619A"/>
    <w:rsid w:val="009F6DDE"/>
    <w:rsid w:val="009F77CA"/>
    <w:rsid w:val="00A1613A"/>
    <w:rsid w:val="00A370A8"/>
    <w:rsid w:val="00A65690"/>
    <w:rsid w:val="00A82A33"/>
    <w:rsid w:val="00AB3DA8"/>
    <w:rsid w:val="00AD0AE8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8426C"/>
    <w:rsid w:val="00C878B4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422F5"/>
    <w:rsid w:val="00D44F82"/>
    <w:rsid w:val="00D84096"/>
    <w:rsid w:val="00DB3FAD"/>
    <w:rsid w:val="00DE2886"/>
    <w:rsid w:val="00E225F2"/>
    <w:rsid w:val="00E506F6"/>
    <w:rsid w:val="00E61C09"/>
    <w:rsid w:val="00EB3B58"/>
    <w:rsid w:val="00EC366C"/>
    <w:rsid w:val="00EC3C59"/>
    <w:rsid w:val="00EC7359"/>
    <w:rsid w:val="00EE3054"/>
    <w:rsid w:val="00F00606"/>
    <w:rsid w:val="00F01256"/>
    <w:rsid w:val="00F6558E"/>
    <w:rsid w:val="00FB24C1"/>
    <w:rsid w:val="00FC7475"/>
    <w:rsid w:val="00FD48D9"/>
    <w:rsid w:val="00FE78A0"/>
    <w:rsid w:val="00FF0243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21C9028-C8C2-4228-9F6B-DEDC01764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2022-04-27T15:14:00Z</dcterms:created>
  <dcterms:modified xsi:type="dcterms:W3CDTF">2022-04-27T15:19:00Z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