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99A3ADA" w:rsidR="00C9238F" w:rsidRPr="00C333A6" w:rsidRDefault="00BD5146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BD5146">
              <w:rPr>
                <w:rFonts w:ascii="Times New Roman" w:hAnsi="Times New Roman" w:cs="Times New Roman"/>
              </w:rPr>
              <w:t>Assessment and Evaluation of Course Outcomes of Engineering Electromagnetics Course addressing Associated Complex Engineering Problems and Knowledge Profiles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4515539" w:rsidR="00C9238F" w:rsidRPr="000C3726" w:rsidRDefault="00882E4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0C3726">
              <w:rPr>
                <w:rFonts w:ascii="Times New Roman" w:hAnsi="Times New Roman" w:cs="Times New Roman"/>
              </w:rPr>
              <w:t>Muhibul Haque Bhuyan</w:t>
            </w:r>
            <w:r w:rsidR="004319DD" w:rsidRPr="000C372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C923482" w:rsidR="00C9238F" w:rsidRPr="005E19AD" w:rsidRDefault="00BD5146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BD5146">
              <w:rPr>
                <w:rFonts w:ascii="Times New Roman" w:hAnsi="Times New Roman" w:cs="Times New Roman"/>
              </w:rPr>
              <w:t>Academia Letters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689D01E" w:rsidR="00576892" w:rsidRPr="005E19AD" w:rsidRDefault="0017525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202E696" w:rsidR="00576892" w:rsidRPr="005E19AD" w:rsidRDefault="0017525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167956D" w:rsidR="00852B20" w:rsidRPr="005E19AD" w:rsidRDefault="00E6025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Academia.edu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EFC7884" w:rsidR="00852B20" w:rsidRPr="005E19AD" w:rsidRDefault="0017525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D5146">
              <w:rPr>
                <w:rFonts w:ascii="Times New Roman" w:hAnsi="Times New Roman" w:cs="Times New Roman"/>
              </w:rPr>
              <w:t>August</w:t>
            </w:r>
            <w:r w:rsidR="000C3726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4D10C73" w:rsidR="00852B20" w:rsidRPr="005E19AD" w:rsidRDefault="0017525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34B6A22" w:rsidR="00852B20" w:rsidRPr="00C333A6" w:rsidRDefault="0017525A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D5146">
              <w:rPr>
                <w:rFonts w:ascii="Times New Roman" w:hAnsi="Times New Roman" w:cs="Times New Roman"/>
              </w:rPr>
              <w:t>10.20935/AL3216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7A4B381" w:rsidR="00C9238F" w:rsidRPr="005E19AD" w:rsidRDefault="00BD514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D5146">
              <w:rPr>
                <w:rFonts w:ascii="Times New Roman" w:hAnsi="Times New Roman" w:cs="Times New Roman"/>
              </w:rPr>
              <w:t>https://www.academia.edu/61417889/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77F05B8" w:rsidR="00852B20" w:rsidRPr="005E19AD" w:rsidRDefault="00190352" w:rsidP="004319DD">
            <w:pPr>
              <w:spacing w:before="240"/>
              <w:rPr>
                <w:rFonts w:ascii="Times New Roman" w:hAnsi="Times New Roman" w:cs="Times New Roman"/>
              </w:rPr>
            </w:pPr>
            <w:r w:rsidRPr="00190352">
              <w:rPr>
                <w:rFonts w:ascii="Times New Roman" w:hAnsi="Times New Roman" w:cs="Times New Roman"/>
              </w:rPr>
              <w:t xml:space="preserve">pp. </w:t>
            </w:r>
            <w:r w:rsidR="0017525A">
              <w:rPr>
                <w:rFonts w:ascii="Times New Roman" w:hAnsi="Times New Roman" w:cs="Times New Roman"/>
              </w:rPr>
              <w:t>1</w:t>
            </w:r>
            <w:r w:rsidR="00882E49" w:rsidRPr="00882E49">
              <w:rPr>
                <w:rFonts w:ascii="Times New Roman" w:hAnsi="Times New Roman" w:cs="Times New Roman"/>
              </w:rPr>
              <w:t>-</w:t>
            </w:r>
            <w:r w:rsidR="0017525A">
              <w:rPr>
                <w:rFonts w:ascii="Times New Roman" w:hAnsi="Times New Roman" w:cs="Times New Roman"/>
              </w:rPr>
              <w:t>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16165DC4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12D76D83" w:rsidR="00852B20" w:rsidRPr="005E19AD" w:rsidRDefault="005504D3" w:rsidP="005504D3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17525A" w:rsidRPr="0017525A">
              <w:rPr>
                <w:rFonts w:ascii="Times New Roman" w:hAnsi="Times New Roman" w:cs="Times New Roman"/>
              </w:rPr>
              <w:t>At present, engineering education is becoming more challenging due to the ever-increasing</w:t>
            </w:r>
            <w:r w:rsidR="0017525A">
              <w:rPr>
                <w:rFonts w:ascii="Times New Roman" w:hAnsi="Times New Roman" w:cs="Times New Roman"/>
              </w:rPr>
              <w:t xml:space="preserve"> </w:t>
            </w:r>
            <w:r w:rsidR="0017525A" w:rsidRPr="0017525A">
              <w:rPr>
                <w:rFonts w:ascii="Times New Roman" w:hAnsi="Times New Roman" w:cs="Times New Roman"/>
              </w:rPr>
              <w:t>pressure from the industrial demands on graduates’ skills and attributes. The engineering</w:t>
            </w:r>
            <w:r w:rsidR="0017525A">
              <w:rPr>
                <w:rFonts w:ascii="Times New Roman" w:hAnsi="Times New Roman" w:cs="Times New Roman"/>
              </w:rPr>
              <w:t xml:space="preserve"> </w:t>
            </w:r>
            <w:r w:rsidR="0017525A" w:rsidRPr="0017525A">
              <w:rPr>
                <w:rFonts w:ascii="Times New Roman" w:hAnsi="Times New Roman" w:cs="Times New Roman"/>
              </w:rPr>
              <w:t xml:space="preserve">program educators are trying on several methods so that these newly demanded </w:t>
            </w:r>
            <w:r w:rsidR="0017525A">
              <w:rPr>
                <w:rFonts w:ascii="Times New Roman" w:hAnsi="Times New Roman" w:cs="Times New Roman"/>
              </w:rPr>
              <w:t xml:space="preserve">skill gaps </w:t>
            </w:r>
            <w:r w:rsidR="0017525A" w:rsidRPr="0017525A">
              <w:rPr>
                <w:rFonts w:ascii="Times New Roman" w:hAnsi="Times New Roman" w:cs="Times New Roman"/>
              </w:rPr>
              <w:t>can be met through various activities and engagements of the students in several engineering courses. They try to develop the basic knowledge of the students, make sure that they</w:t>
            </w:r>
            <w:r w:rsidR="0017525A">
              <w:rPr>
                <w:rFonts w:ascii="Times New Roman" w:hAnsi="Times New Roman" w:cs="Times New Roman"/>
              </w:rPr>
              <w:t xml:space="preserve"> </w:t>
            </w:r>
            <w:r w:rsidR="0017525A" w:rsidRPr="0017525A">
              <w:rPr>
                <w:rFonts w:ascii="Times New Roman" w:hAnsi="Times New Roman" w:cs="Times New Roman"/>
              </w:rPr>
              <w:t xml:space="preserve">have clear concepts of what is to be learned from a particular course, and design complex </w:t>
            </w:r>
            <w:r w:rsidR="0017525A">
              <w:rPr>
                <w:rFonts w:ascii="Times New Roman" w:hAnsi="Times New Roman" w:cs="Times New Roman"/>
              </w:rPr>
              <w:t>engineering</w:t>
            </w:r>
            <w:r w:rsidR="0017525A" w:rsidRPr="0017525A">
              <w:rPr>
                <w:rFonts w:ascii="Times New Roman" w:hAnsi="Times New Roman" w:cs="Times New Roman"/>
              </w:rPr>
              <w:t xml:space="preserve"> problems to develop their complex problem-solving skills by performing complex</w:t>
            </w:r>
            <w:r w:rsidR="0017525A">
              <w:rPr>
                <w:rFonts w:ascii="Times New Roman" w:hAnsi="Times New Roman" w:cs="Times New Roman"/>
              </w:rPr>
              <w:t xml:space="preserve"> </w:t>
            </w:r>
            <w:r w:rsidR="0017525A" w:rsidRPr="0017525A">
              <w:rPr>
                <w:rFonts w:ascii="Times New Roman" w:hAnsi="Times New Roman" w:cs="Times New Roman"/>
              </w:rPr>
              <w:t>engineering activities during their undergraduate engineering studies</w:t>
            </w:r>
            <w:r w:rsidRPr="005504D3">
              <w:rPr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9BE1B" w14:textId="77777777" w:rsidR="004679E0" w:rsidRDefault="004679E0" w:rsidP="00C9238F">
      <w:pPr>
        <w:spacing w:after="0" w:line="240" w:lineRule="auto"/>
      </w:pPr>
      <w:r>
        <w:separator/>
      </w:r>
    </w:p>
  </w:endnote>
  <w:endnote w:type="continuationSeparator" w:id="0">
    <w:p w14:paraId="27FCD09B" w14:textId="77777777" w:rsidR="004679E0" w:rsidRDefault="004679E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118217-7541-418B-ADCF-E985EBC0FCF8}"/>
    <w:embedBold r:id="rId2" w:fontKey="{698ED90E-0634-4745-9C94-26E5BAB3367E}"/>
    <w:embedItalic r:id="rId3" w:fontKey="{D5052D05-0060-4376-99DB-38EA9E9FF6B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FC2E4B7-891A-4B60-BF80-80BF18514B7A}"/>
    <w:embedBold r:id="rId5" w:fontKey="{D54DC23E-D13B-49D1-8872-796C61EFD6E2}"/>
    <w:embedItalic r:id="rId6" w:fontKey="{CD80BA9C-AC55-474D-B91C-4A0B8C03FF0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32E629B-D811-49A1-82DF-4E6C3BCCE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652981A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C3726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C3726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6BDB9" w14:textId="77777777" w:rsidR="004679E0" w:rsidRDefault="004679E0" w:rsidP="00C9238F">
      <w:pPr>
        <w:spacing w:after="0" w:line="240" w:lineRule="auto"/>
      </w:pPr>
      <w:r>
        <w:separator/>
      </w:r>
    </w:p>
  </w:footnote>
  <w:footnote w:type="continuationSeparator" w:id="0">
    <w:p w14:paraId="5DC7703D" w14:textId="77777777" w:rsidR="004679E0" w:rsidRDefault="004679E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17765756">
    <w:abstractNumId w:val="12"/>
  </w:num>
  <w:num w:numId="2" w16cid:durableId="1467579822">
    <w:abstractNumId w:val="8"/>
  </w:num>
  <w:num w:numId="3" w16cid:durableId="218134881">
    <w:abstractNumId w:val="16"/>
  </w:num>
  <w:num w:numId="4" w16cid:durableId="560211046">
    <w:abstractNumId w:val="13"/>
  </w:num>
  <w:num w:numId="5" w16cid:durableId="690834340">
    <w:abstractNumId w:val="14"/>
  </w:num>
  <w:num w:numId="6" w16cid:durableId="212235710">
    <w:abstractNumId w:val="20"/>
  </w:num>
  <w:num w:numId="7" w16cid:durableId="679429497">
    <w:abstractNumId w:val="7"/>
  </w:num>
  <w:num w:numId="8" w16cid:durableId="1881549997">
    <w:abstractNumId w:val="11"/>
  </w:num>
  <w:num w:numId="9" w16cid:durableId="1724404304">
    <w:abstractNumId w:val="18"/>
  </w:num>
  <w:num w:numId="10" w16cid:durableId="1969891549">
    <w:abstractNumId w:val="2"/>
  </w:num>
  <w:num w:numId="11" w16cid:durableId="541941789">
    <w:abstractNumId w:val="6"/>
  </w:num>
  <w:num w:numId="12" w16cid:durableId="130293324">
    <w:abstractNumId w:val="1"/>
  </w:num>
  <w:num w:numId="13" w16cid:durableId="190844114">
    <w:abstractNumId w:val="3"/>
  </w:num>
  <w:num w:numId="14" w16cid:durableId="2083792298">
    <w:abstractNumId w:val="10"/>
  </w:num>
  <w:num w:numId="15" w16cid:durableId="1447382529">
    <w:abstractNumId w:val="9"/>
  </w:num>
  <w:num w:numId="16" w16cid:durableId="1008483576">
    <w:abstractNumId w:val="17"/>
  </w:num>
  <w:num w:numId="17" w16cid:durableId="1361279311">
    <w:abstractNumId w:val="4"/>
  </w:num>
  <w:num w:numId="18" w16cid:durableId="938295525">
    <w:abstractNumId w:val="22"/>
  </w:num>
  <w:num w:numId="19" w16cid:durableId="1821577838">
    <w:abstractNumId w:val="19"/>
  </w:num>
  <w:num w:numId="20" w16cid:durableId="1237014773">
    <w:abstractNumId w:val="15"/>
  </w:num>
  <w:num w:numId="21" w16cid:durableId="1243100199">
    <w:abstractNumId w:val="21"/>
  </w:num>
  <w:num w:numId="22" w16cid:durableId="425268813">
    <w:abstractNumId w:val="5"/>
  </w:num>
  <w:num w:numId="23" w16cid:durableId="3526578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727CA"/>
    <w:rsid w:val="0017525A"/>
    <w:rsid w:val="00190352"/>
    <w:rsid w:val="001A6DB8"/>
    <w:rsid w:val="001F5CF8"/>
    <w:rsid w:val="0020377B"/>
    <w:rsid w:val="002B68E4"/>
    <w:rsid w:val="002C56E6"/>
    <w:rsid w:val="002D3238"/>
    <w:rsid w:val="00346749"/>
    <w:rsid w:val="00361E11"/>
    <w:rsid w:val="00385C26"/>
    <w:rsid w:val="003F0847"/>
    <w:rsid w:val="0040090B"/>
    <w:rsid w:val="00421017"/>
    <w:rsid w:val="004319DD"/>
    <w:rsid w:val="00445BF2"/>
    <w:rsid w:val="0046302A"/>
    <w:rsid w:val="004679E0"/>
    <w:rsid w:val="00487D2D"/>
    <w:rsid w:val="004C5573"/>
    <w:rsid w:val="004D5D62"/>
    <w:rsid w:val="004E5717"/>
    <w:rsid w:val="004F76A2"/>
    <w:rsid w:val="005112D0"/>
    <w:rsid w:val="00522B79"/>
    <w:rsid w:val="005504D3"/>
    <w:rsid w:val="00576892"/>
    <w:rsid w:val="00577E06"/>
    <w:rsid w:val="005A3BF7"/>
    <w:rsid w:val="005E19AD"/>
    <w:rsid w:val="005F2035"/>
    <w:rsid w:val="005F7990"/>
    <w:rsid w:val="0063739C"/>
    <w:rsid w:val="00664BE6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146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32BBE"/>
    <w:rsid w:val="00D422F5"/>
    <w:rsid w:val="00D84096"/>
    <w:rsid w:val="00DB3FAD"/>
    <w:rsid w:val="00DE2886"/>
    <w:rsid w:val="00E225F2"/>
    <w:rsid w:val="00E33FBB"/>
    <w:rsid w:val="00E60256"/>
    <w:rsid w:val="00E61C09"/>
    <w:rsid w:val="00EB3B58"/>
    <w:rsid w:val="00EC366C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3BA6FC-0131-49E1-AEBE-B2534CB00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2022-04-25T16:47:00Z</dcterms:created>
  <dcterms:modified xsi:type="dcterms:W3CDTF">2022-05-09T04:29:00Z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