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E0098" w:rsidRPr="005E19AD" w14:paraId="7B591DD6" w14:textId="77777777" w:rsidTr="00362E55">
        <w:tc>
          <w:tcPr>
            <w:tcW w:w="1011" w:type="pct"/>
            <w:vAlign w:val="center"/>
          </w:tcPr>
          <w:p w14:paraId="2D0C43BD" w14:textId="77777777" w:rsidR="00CE0098" w:rsidRPr="005E19AD" w:rsidRDefault="00CE0098" w:rsidP="00362E55">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A8F6D18" w14:textId="77777777" w:rsidR="00CE0098" w:rsidRPr="00C333A6" w:rsidRDefault="00CE0098" w:rsidP="00362E55">
            <w:pPr>
              <w:spacing w:before="240"/>
              <w:rPr>
                <w:rFonts w:ascii="Times New Roman" w:hAnsi="Times New Roman" w:cs="Times New Roman"/>
              </w:rPr>
            </w:pPr>
            <w:r w:rsidRPr="00D47475">
              <w:rPr>
                <w:rFonts w:ascii="Times New Roman" w:hAnsi="Times New Roman" w:cs="Times New Roman"/>
              </w:rPr>
              <w:t>A Semi-Analytical Subthreshold Drain Current Deflection Model for the Asymmetric Pocket Implanted Nano Scale n-MOSFET</w:t>
            </w:r>
          </w:p>
        </w:tc>
      </w:tr>
      <w:tr w:rsidR="00CE0098" w:rsidRPr="005E19AD" w14:paraId="2F915E9C" w14:textId="77777777" w:rsidTr="00362E55">
        <w:tc>
          <w:tcPr>
            <w:tcW w:w="1011" w:type="pct"/>
            <w:vAlign w:val="center"/>
          </w:tcPr>
          <w:p w14:paraId="24DA9F11" w14:textId="77777777" w:rsidR="00CE0098" w:rsidRPr="005E19AD" w:rsidRDefault="00CE0098" w:rsidP="00362E55">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215209F" w14:textId="77777777" w:rsidR="00CE0098" w:rsidRPr="000C3726" w:rsidRDefault="00CE0098" w:rsidP="00362E55">
            <w:pPr>
              <w:spacing w:before="240"/>
              <w:rPr>
                <w:rFonts w:ascii="Times New Roman" w:hAnsi="Times New Roman" w:cs="Times New Roman"/>
              </w:rPr>
            </w:pPr>
            <w:proofErr w:type="spellStart"/>
            <w:r w:rsidRPr="00541FF2">
              <w:rPr>
                <w:rFonts w:ascii="Times New Roman" w:hAnsi="Times New Roman" w:cs="Times New Roman"/>
              </w:rPr>
              <w:t>Muhibul</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Haque</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Bhuyan</w:t>
            </w:r>
            <w:proofErr w:type="spellEnd"/>
            <w:r>
              <w:rPr>
                <w:rFonts w:ascii="Times New Roman" w:hAnsi="Times New Roman" w:cs="Times New Roman"/>
              </w:rPr>
              <w:t xml:space="preserve"> and </w:t>
            </w:r>
            <w:proofErr w:type="spellStart"/>
            <w:r>
              <w:rPr>
                <w:rFonts w:ascii="Times New Roman" w:hAnsi="Times New Roman" w:cs="Times New Roman"/>
              </w:rPr>
              <w:t>Quazi</w:t>
            </w:r>
            <w:proofErr w:type="spellEnd"/>
            <w:r>
              <w:rPr>
                <w:rFonts w:ascii="Times New Roman" w:hAnsi="Times New Roman" w:cs="Times New Roman"/>
              </w:rPr>
              <w:t xml:space="preserve"> </w:t>
            </w:r>
            <w:proofErr w:type="spellStart"/>
            <w:r>
              <w:rPr>
                <w:rFonts w:ascii="Times New Roman" w:hAnsi="Times New Roman" w:cs="Times New Roman"/>
              </w:rPr>
              <w:t>Deen</w:t>
            </w:r>
            <w:proofErr w:type="spellEnd"/>
            <w:r>
              <w:rPr>
                <w:rFonts w:ascii="Times New Roman" w:hAnsi="Times New Roman" w:cs="Times New Roman"/>
              </w:rPr>
              <w:t xml:space="preserve"> </w:t>
            </w:r>
            <w:proofErr w:type="spellStart"/>
            <w:r>
              <w:rPr>
                <w:rFonts w:ascii="Times New Roman" w:hAnsi="Times New Roman" w:cs="Times New Roman"/>
              </w:rPr>
              <w:t>Mohd</w:t>
            </w:r>
            <w:proofErr w:type="spellEnd"/>
            <w:r w:rsidRPr="001B7C4A">
              <w:rPr>
                <w:rFonts w:ascii="Times New Roman" w:hAnsi="Times New Roman" w:cs="Times New Roman"/>
              </w:rPr>
              <w:t xml:space="preserve"> </w:t>
            </w:r>
            <w:proofErr w:type="spellStart"/>
            <w:r>
              <w:rPr>
                <w:rFonts w:ascii="Times New Roman" w:hAnsi="Times New Roman" w:cs="Times New Roman"/>
              </w:rPr>
              <w:t>Khosru</w:t>
            </w:r>
            <w:proofErr w:type="spellEnd"/>
          </w:p>
        </w:tc>
      </w:tr>
      <w:tr w:rsidR="00CE0098" w:rsidRPr="005E19AD" w14:paraId="3FCA0191" w14:textId="77777777" w:rsidTr="00362E55">
        <w:tc>
          <w:tcPr>
            <w:tcW w:w="1011" w:type="pct"/>
            <w:vAlign w:val="center"/>
          </w:tcPr>
          <w:p w14:paraId="76E76168"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2590D1B6" w14:textId="77777777" w:rsidR="00CE0098" w:rsidRPr="005E19AD" w:rsidRDefault="00CE0098" w:rsidP="00362E55">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E0098" w:rsidRPr="005E19AD" w14:paraId="23DE4591" w14:textId="77777777" w:rsidTr="00362E55">
        <w:tc>
          <w:tcPr>
            <w:tcW w:w="1011" w:type="pct"/>
            <w:vAlign w:val="center"/>
          </w:tcPr>
          <w:p w14:paraId="43AAF855"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1105BADC" w14:textId="77777777" w:rsidR="00CE0098" w:rsidRPr="005E19AD" w:rsidRDefault="00CE0098" w:rsidP="00362E55">
            <w:pPr>
              <w:spacing w:before="240"/>
              <w:rPr>
                <w:rFonts w:ascii="Times New Roman" w:hAnsi="Times New Roman" w:cs="Times New Roman"/>
              </w:rPr>
            </w:pPr>
            <w:r w:rsidRPr="006942F6">
              <w:rPr>
                <w:rFonts w:ascii="Times New Roman" w:hAnsi="Times New Roman" w:cs="Times New Roman"/>
              </w:rPr>
              <w:t>Journal of Electrical Engineering, the Institution of Engineers Bangladesh (IEB-EE)</w:t>
            </w:r>
          </w:p>
        </w:tc>
      </w:tr>
      <w:tr w:rsidR="00CE0098" w:rsidRPr="005E19AD" w14:paraId="740C44B1" w14:textId="77777777" w:rsidTr="00362E55">
        <w:tc>
          <w:tcPr>
            <w:tcW w:w="1011" w:type="pct"/>
            <w:vAlign w:val="center"/>
          </w:tcPr>
          <w:p w14:paraId="211F95A2"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53BC260B" w14:textId="77777777" w:rsidR="00CE0098" w:rsidRPr="005E19AD" w:rsidRDefault="00CE0098" w:rsidP="00362E55">
            <w:pPr>
              <w:spacing w:before="240"/>
              <w:rPr>
                <w:rFonts w:ascii="Times New Roman" w:hAnsi="Times New Roman" w:cs="Times New Roman"/>
              </w:rPr>
            </w:pPr>
            <w:r>
              <w:rPr>
                <w:rFonts w:ascii="Times New Roman" w:hAnsi="Times New Roman" w:cs="Times New Roman"/>
              </w:rPr>
              <w:t>Journal</w:t>
            </w:r>
          </w:p>
        </w:tc>
      </w:tr>
      <w:tr w:rsidR="00CE0098" w:rsidRPr="005E19AD" w14:paraId="12A1498A" w14:textId="77777777" w:rsidTr="00362E55">
        <w:tc>
          <w:tcPr>
            <w:tcW w:w="1011" w:type="pct"/>
            <w:vAlign w:val="center"/>
          </w:tcPr>
          <w:p w14:paraId="15B42C32"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3C10313D" w14:textId="77777777" w:rsidR="00CE0098" w:rsidRPr="005E19AD" w:rsidRDefault="00CE0098" w:rsidP="00362E55">
            <w:pPr>
              <w:spacing w:before="240"/>
              <w:rPr>
                <w:rFonts w:ascii="Times New Roman" w:hAnsi="Times New Roman" w:cs="Times New Roman"/>
              </w:rPr>
            </w:pPr>
            <w:r>
              <w:rPr>
                <w:rFonts w:ascii="Times New Roman" w:hAnsi="Times New Roman" w:cs="Times New Roman"/>
              </w:rPr>
              <w:t>EE-38</w:t>
            </w:r>
          </w:p>
        </w:tc>
        <w:tc>
          <w:tcPr>
            <w:tcW w:w="817" w:type="pct"/>
            <w:vAlign w:val="bottom"/>
          </w:tcPr>
          <w:p w14:paraId="543DB80B" w14:textId="77777777" w:rsidR="00CE0098" w:rsidRPr="005E19AD" w:rsidRDefault="00CE0098" w:rsidP="00362E55">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5ECA5164" w14:textId="77777777" w:rsidR="00CE0098" w:rsidRPr="005E19AD" w:rsidRDefault="00CE0098" w:rsidP="00362E55">
            <w:pPr>
              <w:spacing w:before="240"/>
              <w:rPr>
                <w:rFonts w:ascii="Times New Roman" w:hAnsi="Times New Roman" w:cs="Times New Roman"/>
              </w:rPr>
            </w:pPr>
            <w:r>
              <w:rPr>
                <w:rFonts w:ascii="Times New Roman" w:hAnsi="Times New Roman" w:cs="Times New Roman"/>
              </w:rPr>
              <w:t>II</w:t>
            </w:r>
          </w:p>
        </w:tc>
      </w:tr>
      <w:tr w:rsidR="00CE0098" w:rsidRPr="005E19AD" w14:paraId="2894C4AD" w14:textId="77777777" w:rsidTr="00362E55">
        <w:tc>
          <w:tcPr>
            <w:tcW w:w="1011" w:type="pct"/>
            <w:vAlign w:val="center"/>
          </w:tcPr>
          <w:p w14:paraId="508EEF4D"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167F3158" w14:textId="77777777" w:rsidR="00CE0098" w:rsidRPr="005E19AD" w:rsidRDefault="00CE0098" w:rsidP="00362E55">
            <w:pPr>
              <w:rPr>
                <w:rFonts w:ascii="Times New Roman" w:hAnsi="Times New Roman" w:cs="Times New Roman"/>
              </w:rPr>
            </w:pPr>
            <w:r w:rsidRPr="00FA5451">
              <w:rPr>
                <w:rFonts w:ascii="Times New Roman" w:hAnsi="Times New Roman" w:cs="Times New Roman"/>
              </w:rPr>
              <w:t>The Institution of Engineers Bangladesh (IEB-EE)</w:t>
            </w:r>
          </w:p>
        </w:tc>
      </w:tr>
      <w:tr w:rsidR="00CE0098" w:rsidRPr="005E19AD" w14:paraId="0B6054A7" w14:textId="77777777" w:rsidTr="00362E55">
        <w:tc>
          <w:tcPr>
            <w:tcW w:w="1011" w:type="pct"/>
            <w:vAlign w:val="center"/>
          </w:tcPr>
          <w:p w14:paraId="6E49F42A"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2628EEDD" w14:textId="77777777" w:rsidR="00CE0098" w:rsidRPr="005E19AD" w:rsidRDefault="00CE0098" w:rsidP="00362E55">
            <w:pPr>
              <w:spacing w:before="240"/>
              <w:rPr>
                <w:rFonts w:ascii="Times New Roman" w:hAnsi="Times New Roman" w:cs="Times New Roman"/>
              </w:rPr>
            </w:pPr>
            <w:r w:rsidRPr="006942F6">
              <w:rPr>
                <w:rFonts w:ascii="Times New Roman" w:hAnsi="Times New Roman" w:cs="Times New Roman"/>
              </w:rPr>
              <w:t xml:space="preserve">December </w:t>
            </w:r>
            <w:r>
              <w:rPr>
                <w:rFonts w:ascii="Times New Roman" w:hAnsi="Times New Roman" w:cs="Times New Roman"/>
              </w:rPr>
              <w:t>2012</w:t>
            </w:r>
          </w:p>
        </w:tc>
      </w:tr>
      <w:tr w:rsidR="00CE0098" w:rsidRPr="005E19AD" w14:paraId="481DDD49" w14:textId="77777777" w:rsidTr="00362E55">
        <w:tc>
          <w:tcPr>
            <w:tcW w:w="1011" w:type="pct"/>
            <w:vAlign w:val="center"/>
          </w:tcPr>
          <w:p w14:paraId="099C3F45"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4A34012C" w14:textId="77777777" w:rsidR="00CE0098" w:rsidRPr="005E19AD" w:rsidRDefault="00CE0098" w:rsidP="00362E55">
            <w:pPr>
              <w:spacing w:before="240"/>
              <w:rPr>
                <w:rFonts w:ascii="Times New Roman" w:hAnsi="Times New Roman" w:cs="Times New Roman"/>
              </w:rPr>
            </w:pPr>
            <w:r>
              <w:rPr>
                <w:rFonts w:ascii="Times New Roman" w:hAnsi="Times New Roman" w:cs="Times New Roman"/>
              </w:rPr>
              <w:t>p-</w:t>
            </w:r>
            <w:r w:rsidRPr="003375CA">
              <w:rPr>
                <w:rFonts w:ascii="Times New Roman" w:hAnsi="Times New Roman" w:cs="Times New Roman"/>
              </w:rPr>
              <w:t>0379-4318</w:t>
            </w:r>
          </w:p>
        </w:tc>
      </w:tr>
      <w:tr w:rsidR="00CE0098" w:rsidRPr="005E19AD" w14:paraId="60C894DA" w14:textId="77777777" w:rsidTr="00362E55">
        <w:tc>
          <w:tcPr>
            <w:tcW w:w="1011" w:type="pct"/>
            <w:vAlign w:val="center"/>
          </w:tcPr>
          <w:p w14:paraId="3CBF0D5D"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08708C72" w14:textId="77777777" w:rsidR="00CE0098" w:rsidRPr="00C333A6" w:rsidRDefault="00CE0098" w:rsidP="00362E55">
            <w:pPr>
              <w:spacing w:before="240"/>
              <w:rPr>
                <w:rFonts w:ascii="Times New Roman" w:hAnsi="Times New Roman" w:cs="Times New Roman"/>
              </w:rPr>
            </w:pPr>
          </w:p>
        </w:tc>
      </w:tr>
      <w:tr w:rsidR="00CE0098" w:rsidRPr="005E19AD" w14:paraId="510B88A9" w14:textId="77777777" w:rsidTr="00362E55">
        <w:tc>
          <w:tcPr>
            <w:tcW w:w="1011" w:type="pct"/>
            <w:vAlign w:val="center"/>
          </w:tcPr>
          <w:p w14:paraId="0A036C2E"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059D34A" w14:textId="77777777" w:rsidR="00CE0098" w:rsidRPr="005E19AD" w:rsidRDefault="00CE0098" w:rsidP="00362E55">
            <w:pPr>
              <w:spacing w:before="240"/>
              <w:rPr>
                <w:rFonts w:ascii="Times New Roman" w:hAnsi="Times New Roman" w:cs="Times New Roman"/>
              </w:rPr>
            </w:pPr>
          </w:p>
        </w:tc>
      </w:tr>
      <w:tr w:rsidR="00CE0098" w:rsidRPr="005E19AD" w14:paraId="1C7FC176" w14:textId="77777777" w:rsidTr="00362E55">
        <w:tc>
          <w:tcPr>
            <w:tcW w:w="1011" w:type="pct"/>
            <w:vAlign w:val="center"/>
          </w:tcPr>
          <w:p w14:paraId="42869FE0"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proofErr w:type="gramEnd"/>
          </w:p>
        </w:tc>
        <w:tc>
          <w:tcPr>
            <w:tcW w:w="3989" w:type="pct"/>
            <w:gridSpan w:val="3"/>
            <w:tcBorders>
              <w:bottom w:val="single" w:sz="4" w:space="0" w:color="auto"/>
            </w:tcBorders>
            <w:vAlign w:val="bottom"/>
          </w:tcPr>
          <w:p w14:paraId="41B01E1B" w14:textId="77777777" w:rsidR="00CE0098" w:rsidRPr="005E19AD" w:rsidRDefault="00CE0098" w:rsidP="00362E55">
            <w:pPr>
              <w:spacing w:before="240"/>
              <w:rPr>
                <w:rFonts w:ascii="Times New Roman" w:hAnsi="Times New Roman" w:cs="Times New Roman"/>
              </w:rPr>
            </w:pPr>
            <w:r w:rsidRPr="00281DCC">
              <w:rPr>
                <w:rFonts w:ascii="Times New Roman" w:hAnsi="Times New Roman" w:cs="Times New Roman"/>
              </w:rPr>
              <w:t xml:space="preserve">pp. </w:t>
            </w:r>
            <w:r w:rsidRPr="00D47475">
              <w:rPr>
                <w:rFonts w:ascii="Times New Roman" w:hAnsi="Times New Roman" w:cs="Times New Roman"/>
              </w:rPr>
              <w:t>9-15</w:t>
            </w:r>
          </w:p>
        </w:tc>
      </w:tr>
      <w:tr w:rsidR="00CE0098" w:rsidRPr="005E19AD" w14:paraId="28F6BF15" w14:textId="77777777" w:rsidTr="00362E55">
        <w:trPr>
          <w:trHeight w:val="54"/>
        </w:trPr>
        <w:tc>
          <w:tcPr>
            <w:tcW w:w="5000" w:type="pct"/>
            <w:gridSpan w:val="4"/>
            <w:shd w:val="clear" w:color="auto" w:fill="auto"/>
            <w:vAlign w:val="bottom"/>
          </w:tcPr>
          <w:p w14:paraId="6C2D8290" w14:textId="77777777" w:rsidR="00CE0098" w:rsidRPr="005E19AD" w:rsidRDefault="00CE0098" w:rsidP="00362E55">
            <w:pPr>
              <w:rPr>
                <w:rFonts w:ascii="Times New Roman" w:hAnsi="Times New Roman" w:cs="Times New Roman"/>
                <w:b/>
                <w:sz w:val="8"/>
              </w:rPr>
            </w:pPr>
          </w:p>
        </w:tc>
      </w:tr>
    </w:tbl>
    <w:p w14:paraId="1D0D4A58" w14:textId="77777777" w:rsidR="00CE0098" w:rsidRPr="005E19AD" w:rsidRDefault="00CE0098" w:rsidP="00CE009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E0098" w:rsidRPr="005E19AD" w14:paraId="7F4906A6" w14:textId="77777777" w:rsidTr="00362E55">
        <w:tc>
          <w:tcPr>
            <w:tcW w:w="2356" w:type="pct"/>
            <w:tcBorders>
              <w:bottom w:val="single" w:sz="4" w:space="0" w:color="auto"/>
            </w:tcBorders>
            <w:vAlign w:val="bottom"/>
          </w:tcPr>
          <w:p w14:paraId="21E9D0E9" w14:textId="77777777" w:rsidR="00CE0098" w:rsidRPr="000B26A5" w:rsidRDefault="00CE0098" w:rsidP="00362E55">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2200444D" w14:textId="77777777" w:rsidR="00CE0098" w:rsidRPr="005E19AD" w:rsidRDefault="00CE0098" w:rsidP="00362E55">
            <w:pPr>
              <w:spacing w:before="240"/>
              <w:rPr>
                <w:rFonts w:ascii="Times New Roman" w:hAnsi="Times New Roman" w:cs="Times New Roman"/>
              </w:rPr>
            </w:pPr>
          </w:p>
        </w:tc>
      </w:tr>
      <w:tr w:rsidR="00CE0098" w:rsidRPr="005E19AD" w14:paraId="5A645419" w14:textId="77777777" w:rsidTr="00362E55">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F9115DA" w14:textId="77777777" w:rsidR="00CE0098" w:rsidRPr="005504D3" w:rsidRDefault="00CE0098" w:rsidP="00362E55">
            <w:pPr>
              <w:rPr>
                <w:rFonts w:ascii="Times New Roman" w:hAnsi="Times New Roman" w:cs="Times New Roman"/>
              </w:rPr>
            </w:pPr>
          </w:p>
          <w:p w14:paraId="6C00164C" w14:textId="77777777" w:rsidR="00CE0098" w:rsidRPr="005E19AD" w:rsidRDefault="00CE0098" w:rsidP="00362E55">
            <w:pPr>
              <w:rPr>
                <w:rFonts w:ascii="Times New Roman" w:hAnsi="Times New Roman" w:cs="Times New Roman"/>
              </w:rPr>
            </w:pPr>
            <w:r w:rsidRPr="005504D3">
              <w:rPr>
                <w:rFonts w:ascii="Times New Roman" w:hAnsi="Times New Roman" w:cs="Times New Roman"/>
              </w:rPr>
              <w:t>Abstract—</w:t>
            </w:r>
            <w:r>
              <w:t xml:space="preserve"> </w:t>
            </w:r>
            <w:r w:rsidRPr="00D449A8">
              <w:rPr>
                <w:rStyle w:val="markedcontent"/>
                <w:rFonts w:ascii="Times New Roman" w:hAnsi="Times New Roman" w:cs="Times New Roman"/>
              </w:rPr>
              <w:t xml:space="preserve">This paper introduces the effect of the magnetic field on the subthreshold drain current of </w:t>
            </w:r>
            <w:proofErr w:type="gramStart"/>
            <w:r w:rsidRPr="00D449A8">
              <w:rPr>
                <w:rStyle w:val="markedcontent"/>
                <w:rFonts w:ascii="Times New Roman" w:hAnsi="Times New Roman" w:cs="Times New Roman"/>
              </w:rPr>
              <w:t>pocket implanted</w:t>
            </w:r>
            <w:proofErr w:type="gramEnd"/>
            <w:r w:rsidRPr="00D449A8">
              <w:rPr>
                <w:rStyle w:val="markedcontent"/>
                <w:rFonts w:ascii="Times New Roman" w:hAnsi="Times New Roman" w:cs="Times New Roman"/>
              </w:rPr>
              <w:t xml:space="preserve"> n-MOSFET. The </w:t>
            </w:r>
            <w:proofErr w:type="gramStart"/>
            <w:r w:rsidRPr="00D449A8">
              <w:rPr>
                <w:rStyle w:val="markedcontent"/>
                <w:rFonts w:ascii="Times New Roman" w:hAnsi="Times New Roman" w:cs="Times New Roman"/>
              </w:rPr>
              <w:t>pocket implanted</w:t>
            </w:r>
            <w:proofErr w:type="gramEnd"/>
            <w:r w:rsidRPr="00D449A8">
              <w:rPr>
                <w:rStyle w:val="markedcontent"/>
                <w:rFonts w:ascii="Times New Roman" w:hAnsi="Times New Roman" w:cs="Times New Roman"/>
              </w:rPr>
              <w:t xml:space="preserve"> n-MOSFET’s surface potential, threshold voltage, electron mobility, and subthreshold drain current models are used to study the effect of the magnetic field on the drain current deflection in the inversion channel. Magnetic field strength </w:t>
            </w:r>
            <w:proofErr w:type="gramStart"/>
            <w:r w:rsidRPr="00D449A8">
              <w:rPr>
                <w:rStyle w:val="markedcontent"/>
                <w:rFonts w:ascii="Times New Roman" w:hAnsi="Times New Roman" w:cs="Times New Roman"/>
              </w:rPr>
              <w:t>is varied</w:t>
            </w:r>
            <w:proofErr w:type="gramEnd"/>
            <w:r w:rsidRPr="00D449A8">
              <w:rPr>
                <w:rStyle w:val="markedcontent"/>
                <w:rFonts w:ascii="Times New Roman" w:hAnsi="Times New Roman" w:cs="Times New Roman"/>
              </w:rPr>
              <w:t xml:space="preserve"> from ±200 </w:t>
            </w:r>
            <w:proofErr w:type="spellStart"/>
            <w:r w:rsidRPr="00D449A8">
              <w:rPr>
                <w:rStyle w:val="markedcontent"/>
                <w:rFonts w:ascii="Times New Roman" w:hAnsi="Times New Roman" w:cs="Times New Roman"/>
              </w:rPr>
              <w:t>mT</w:t>
            </w:r>
            <w:proofErr w:type="spellEnd"/>
            <w:r w:rsidRPr="00D449A8">
              <w:rPr>
                <w:rStyle w:val="markedcontent"/>
                <w:rFonts w:ascii="Times New Roman" w:hAnsi="Times New Roman" w:cs="Times New Roman"/>
              </w:rPr>
              <w:t xml:space="preserve"> to ±250 </w:t>
            </w:r>
            <w:proofErr w:type="spellStart"/>
            <w:r w:rsidRPr="00D449A8">
              <w:rPr>
                <w:rStyle w:val="markedcontent"/>
                <w:rFonts w:ascii="Times New Roman" w:hAnsi="Times New Roman" w:cs="Times New Roman"/>
              </w:rPr>
              <w:t>mT.</w:t>
            </w:r>
            <w:proofErr w:type="spellEnd"/>
            <w:r w:rsidRPr="00D449A8">
              <w:rPr>
                <w:rStyle w:val="markedcontent"/>
                <w:rFonts w:ascii="Times New Roman" w:hAnsi="Times New Roman" w:cs="Times New Roman"/>
              </w:rPr>
              <w:t xml:space="preserve"> Results verify the theoretical derivations This model </w:t>
            </w:r>
            <w:proofErr w:type="gramStart"/>
            <w:r w:rsidRPr="00D449A8">
              <w:rPr>
                <w:rStyle w:val="markedcontent"/>
                <w:rFonts w:ascii="Times New Roman" w:hAnsi="Times New Roman" w:cs="Times New Roman"/>
              </w:rPr>
              <w:t>can be used</w:t>
            </w:r>
            <w:proofErr w:type="gramEnd"/>
            <w:r w:rsidRPr="00D449A8">
              <w:rPr>
                <w:rStyle w:val="markedcontent"/>
                <w:rFonts w:ascii="Times New Roman" w:hAnsi="Times New Roman" w:cs="Times New Roman"/>
              </w:rPr>
              <w:t xml:space="preserve"> if short channel n-MOSFETs are used to develop the Magnetic FET Sensor (MFS). This type of sensor has many practical applications.</w:t>
            </w:r>
          </w:p>
        </w:tc>
      </w:tr>
    </w:tbl>
    <w:p w14:paraId="55FB31E6" w14:textId="77777777" w:rsidR="00CE0098" w:rsidRDefault="00CE0098" w:rsidP="00CE0098">
      <w:pPr>
        <w:pStyle w:val="NoSpacing"/>
        <w:rPr>
          <w:rFonts w:ascii="Times New Roman" w:hAnsi="Times New Roman" w:cs="Times New Roman"/>
        </w:rPr>
      </w:pPr>
    </w:p>
    <w:p w14:paraId="048A3FFA" w14:textId="233F9B9D" w:rsidR="00C9238F" w:rsidRPr="00CE0098" w:rsidRDefault="00C9238F" w:rsidP="00CE0098">
      <w:bookmarkStart w:id="0" w:name="_GoBack"/>
      <w:bookmarkEnd w:id="0"/>
    </w:p>
    <w:sectPr w:rsidR="00C9238F" w:rsidRPr="00CE0098"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37A56" w14:textId="77777777" w:rsidR="00A11B5A" w:rsidRDefault="00A11B5A" w:rsidP="00C9238F">
      <w:pPr>
        <w:spacing w:after="0" w:line="240" w:lineRule="auto"/>
      </w:pPr>
      <w:r>
        <w:separator/>
      </w:r>
    </w:p>
  </w:endnote>
  <w:endnote w:type="continuationSeparator" w:id="0">
    <w:p w14:paraId="403B0E4B" w14:textId="77777777" w:rsidR="00A11B5A" w:rsidRDefault="00A11B5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C447F1-3895-4CBE-AB84-340C53352626}"/>
    <w:embedBold r:id="rId2" w:fontKey="{DDCCBF1D-628D-4761-A76C-44F27FACA839}"/>
    <w:embedItalic r:id="rId3" w:fontKey="{D1A5C063-6589-4F81-A18C-12150888506D}"/>
  </w:font>
  <w:font w:name="Corbel">
    <w:panose1 w:val="020B0503020204020204"/>
    <w:charset w:val="00"/>
    <w:family w:val="swiss"/>
    <w:pitch w:val="variable"/>
    <w:sig w:usb0="A00002EF" w:usb1="4000A44B" w:usb2="00000000" w:usb3="00000000" w:csb0="0000019F" w:csb1="00000000"/>
    <w:embedRegular r:id="rId4" w:fontKey="{47D78CD0-7C3E-48E7-B505-FCF1FA3A6351}"/>
    <w:embedBold r:id="rId5" w:fontKey="{5419D51A-44EA-4299-A7B1-6F92E04D46BE}"/>
    <w:embedItalic r:id="rId6" w:fontKey="{734F0CF8-01E7-4D54-BDD1-1D973B1E518C}"/>
  </w:font>
  <w:font w:name="Consolas">
    <w:panose1 w:val="020B0609020204030204"/>
    <w:charset w:val="00"/>
    <w:family w:val="modern"/>
    <w:pitch w:val="fixed"/>
    <w:sig w:usb0="E00006FF" w:usb1="0000FCFF" w:usb2="00000001" w:usb3="00000000" w:csb0="0000019F" w:csb1="00000000"/>
    <w:embedRegular r:id="rId7" w:fontKey="{6563CB4C-4AF1-41DB-8E97-BB1B0E713E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72122610"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CE0098">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CE0098">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D22E9" w14:textId="77777777" w:rsidR="00A11B5A" w:rsidRDefault="00A11B5A" w:rsidP="00C9238F">
      <w:pPr>
        <w:spacing w:after="0" w:line="240" w:lineRule="auto"/>
      </w:pPr>
      <w:r>
        <w:separator/>
      </w:r>
    </w:p>
  </w:footnote>
  <w:footnote w:type="continuationSeparator" w:id="0">
    <w:p w14:paraId="5ED3E641" w14:textId="77777777" w:rsidR="00A11B5A" w:rsidRDefault="00A11B5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23CF5"/>
    <w:rsid w:val="00052382"/>
    <w:rsid w:val="0006568A"/>
    <w:rsid w:val="00065A07"/>
    <w:rsid w:val="00076F0F"/>
    <w:rsid w:val="00080CB4"/>
    <w:rsid w:val="00084253"/>
    <w:rsid w:val="00090B7C"/>
    <w:rsid w:val="000B0A32"/>
    <w:rsid w:val="000B26A5"/>
    <w:rsid w:val="000B3B9A"/>
    <w:rsid w:val="000C3726"/>
    <w:rsid w:val="000D0A38"/>
    <w:rsid w:val="000D1F49"/>
    <w:rsid w:val="000D68B9"/>
    <w:rsid w:val="001058AC"/>
    <w:rsid w:val="00110BAB"/>
    <w:rsid w:val="001626AC"/>
    <w:rsid w:val="001727CA"/>
    <w:rsid w:val="00190352"/>
    <w:rsid w:val="001957AD"/>
    <w:rsid w:val="001A6DB8"/>
    <w:rsid w:val="001B7C4A"/>
    <w:rsid w:val="001C1302"/>
    <w:rsid w:val="001E4FCB"/>
    <w:rsid w:val="001F363C"/>
    <w:rsid w:val="001F5CF8"/>
    <w:rsid w:val="0020011D"/>
    <w:rsid w:val="0020377B"/>
    <w:rsid w:val="00235196"/>
    <w:rsid w:val="00281DCC"/>
    <w:rsid w:val="002B68E4"/>
    <w:rsid w:val="002C56E6"/>
    <w:rsid w:val="002D3238"/>
    <w:rsid w:val="003375CA"/>
    <w:rsid w:val="00346749"/>
    <w:rsid w:val="00361E11"/>
    <w:rsid w:val="00381DDB"/>
    <w:rsid w:val="003D30EF"/>
    <w:rsid w:val="003E432C"/>
    <w:rsid w:val="003F0847"/>
    <w:rsid w:val="0040090B"/>
    <w:rsid w:val="00421017"/>
    <w:rsid w:val="004305CA"/>
    <w:rsid w:val="004319DD"/>
    <w:rsid w:val="00445BF2"/>
    <w:rsid w:val="0046302A"/>
    <w:rsid w:val="00484FC5"/>
    <w:rsid w:val="00487D2D"/>
    <w:rsid w:val="004978AB"/>
    <w:rsid w:val="004C5573"/>
    <w:rsid w:val="004D5D62"/>
    <w:rsid w:val="004E5717"/>
    <w:rsid w:val="004F76A2"/>
    <w:rsid w:val="005112D0"/>
    <w:rsid w:val="00522B79"/>
    <w:rsid w:val="00541FF2"/>
    <w:rsid w:val="005504D3"/>
    <w:rsid w:val="00551AFE"/>
    <w:rsid w:val="005670C0"/>
    <w:rsid w:val="00576892"/>
    <w:rsid w:val="00577E06"/>
    <w:rsid w:val="005A0EA0"/>
    <w:rsid w:val="005A3BF7"/>
    <w:rsid w:val="005C2C4C"/>
    <w:rsid w:val="005D4B40"/>
    <w:rsid w:val="005E19AD"/>
    <w:rsid w:val="005F2035"/>
    <w:rsid w:val="005F7990"/>
    <w:rsid w:val="00621AF5"/>
    <w:rsid w:val="00623181"/>
    <w:rsid w:val="0063739C"/>
    <w:rsid w:val="00644AD1"/>
    <w:rsid w:val="00664BE6"/>
    <w:rsid w:val="0067588E"/>
    <w:rsid w:val="006942F6"/>
    <w:rsid w:val="006B5C1C"/>
    <w:rsid w:val="006C6474"/>
    <w:rsid w:val="0071159E"/>
    <w:rsid w:val="00715725"/>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479D8"/>
    <w:rsid w:val="00852B20"/>
    <w:rsid w:val="00875BD4"/>
    <w:rsid w:val="00882E49"/>
    <w:rsid w:val="00887812"/>
    <w:rsid w:val="008948F9"/>
    <w:rsid w:val="00897670"/>
    <w:rsid w:val="008B0E32"/>
    <w:rsid w:val="008C56A5"/>
    <w:rsid w:val="008E203A"/>
    <w:rsid w:val="0091229C"/>
    <w:rsid w:val="00917AB9"/>
    <w:rsid w:val="00920221"/>
    <w:rsid w:val="00927F26"/>
    <w:rsid w:val="00940E73"/>
    <w:rsid w:val="00941097"/>
    <w:rsid w:val="00961DCA"/>
    <w:rsid w:val="0098597D"/>
    <w:rsid w:val="009A0E07"/>
    <w:rsid w:val="009D53BF"/>
    <w:rsid w:val="009F619A"/>
    <w:rsid w:val="009F6DDE"/>
    <w:rsid w:val="009F77CA"/>
    <w:rsid w:val="00A10930"/>
    <w:rsid w:val="00A11B5A"/>
    <w:rsid w:val="00A1613A"/>
    <w:rsid w:val="00A34812"/>
    <w:rsid w:val="00A370A8"/>
    <w:rsid w:val="00A45089"/>
    <w:rsid w:val="00A65690"/>
    <w:rsid w:val="00A82043"/>
    <w:rsid w:val="00A82A33"/>
    <w:rsid w:val="00AB3DA8"/>
    <w:rsid w:val="00AC0940"/>
    <w:rsid w:val="00AD0AE8"/>
    <w:rsid w:val="00AF00BB"/>
    <w:rsid w:val="00AF6BFE"/>
    <w:rsid w:val="00BA04E4"/>
    <w:rsid w:val="00BA4C93"/>
    <w:rsid w:val="00BC6682"/>
    <w:rsid w:val="00BC76D9"/>
    <w:rsid w:val="00BD4753"/>
    <w:rsid w:val="00BD5CB1"/>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4532"/>
    <w:rsid w:val="00CD47B0"/>
    <w:rsid w:val="00CE0098"/>
    <w:rsid w:val="00CE6104"/>
    <w:rsid w:val="00CE7918"/>
    <w:rsid w:val="00D00EDB"/>
    <w:rsid w:val="00D03AC6"/>
    <w:rsid w:val="00D16163"/>
    <w:rsid w:val="00D16DAC"/>
    <w:rsid w:val="00D31E76"/>
    <w:rsid w:val="00D3307F"/>
    <w:rsid w:val="00D422F5"/>
    <w:rsid w:val="00D449A8"/>
    <w:rsid w:val="00D44F82"/>
    <w:rsid w:val="00D47475"/>
    <w:rsid w:val="00D5287B"/>
    <w:rsid w:val="00D601CD"/>
    <w:rsid w:val="00D82D36"/>
    <w:rsid w:val="00D84096"/>
    <w:rsid w:val="00DB3FAD"/>
    <w:rsid w:val="00DB51F9"/>
    <w:rsid w:val="00DC1814"/>
    <w:rsid w:val="00DE2886"/>
    <w:rsid w:val="00E225F2"/>
    <w:rsid w:val="00E506F6"/>
    <w:rsid w:val="00E61C09"/>
    <w:rsid w:val="00E95270"/>
    <w:rsid w:val="00EB2B35"/>
    <w:rsid w:val="00EB3B58"/>
    <w:rsid w:val="00EC366C"/>
    <w:rsid w:val="00EC3C59"/>
    <w:rsid w:val="00EC7359"/>
    <w:rsid w:val="00EE3054"/>
    <w:rsid w:val="00F00606"/>
    <w:rsid w:val="00F01256"/>
    <w:rsid w:val="00F35F69"/>
    <w:rsid w:val="00F6558E"/>
    <w:rsid w:val="00F931ED"/>
    <w:rsid w:val="00FA5451"/>
    <w:rsid w:val="00FB24C1"/>
    <w:rsid w:val="00FC7475"/>
    <w:rsid w:val="00FD48D9"/>
    <w:rsid w:val="00FE4EAF"/>
    <w:rsid w:val="00FE78A0"/>
    <w:rsid w:val="00FF0243"/>
    <w:rsid w:val="00FF0EB6"/>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CFC9EA-E0B4-4F77-980E-CFC78A0E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2022-05-15T12:03:00Z</dcterms:created>
  <dcterms:modified xsi:type="dcterms:W3CDTF">2022-05-15T12:04:00Z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