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D2163B">
            <w:r w:rsidRPr="005E19AD">
              <w:t>Title</w:t>
            </w:r>
          </w:p>
        </w:tc>
        <w:tc>
          <w:tcPr>
            <w:tcW w:w="3989" w:type="pct"/>
            <w:gridSpan w:val="3"/>
            <w:vAlign w:val="bottom"/>
          </w:tcPr>
          <w:p w14:paraId="76A41892" w14:textId="54BD390C" w:rsidR="00C9238F" w:rsidRPr="00C333A6" w:rsidRDefault="00310FCF" w:rsidP="00576892">
            <w:pPr>
              <w:spacing w:before="240"/>
              <w:rPr>
                <w:rFonts w:ascii="Times New Roman" w:hAnsi="Times New Roman" w:cs="Times New Roman"/>
              </w:rPr>
            </w:pPr>
            <w:r w:rsidRPr="00310FCF">
              <w:rPr>
                <w:rFonts w:ascii="Times New Roman" w:hAnsi="Times New Roman" w:cs="Times New Roman"/>
              </w:rPr>
              <w:t>Drug Addiction and Its Consequences in Context of Bangladesh. International Scholars Journal of Arts, Humanities and Social Sciences 6(10):1898-1910.</w:t>
            </w:r>
          </w:p>
        </w:tc>
      </w:tr>
      <w:tr w:rsidR="00C9238F" w:rsidRPr="005E19AD" w14:paraId="41B6DFDE" w14:textId="77777777" w:rsidTr="005B71DD">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4F6D8264" w:rsidR="00C9238F" w:rsidRPr="005E19AD" w:rsidRDefault="008872FB" w:rsidP="005E19AD">
            <w:pPr>
              <w:spacing w:before="240"/>
              <w:rPr>
                <w:rFonts w:ascii="Times New Roman" w:hAnsi="Times New Roman" w:cs="Times New Roman"/>
              </w:rPr>
            </w:pPr>
            <w:r>
              <w:rPr>
                <w:rFonts w:ascii="Times New Roman" w:hAnsi="Times New Roman" w:cs="Times New Roman"/>
              </w:rPr>
              <w:t xml:space="preserve">Md. </w:t>
            </w:r>
            <w:proofErr w:type="spellStart"/>
            <w:r>
              <w:rPr>
                <w:rFonts w:ascii="Times New Roman" w:hAnsi="Times New Roman" w:cs="Times New Roman"/>
              </w:rPr>
              <w:t>Azizul</w:t>
            </w:r>
            <w:proofErr w:type="spellEnd"/>
            <w:r>
              <w:rPr>
                <w:rFonts w:ascii="Times New Roman" w:hAnsi="Times New Roman" w:cs="Times New Roman"/>
              </w:rPr>
              <w:t xml:space="preserve"> Islam, 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2567F0B6" w:rsidR="00C9238F" w:rsidRPr="005E19AD" w:rsidRDefault="00000000" w:rsidP="00576892">
            <w:pPr>
              <w:spacing w:before="240"/>
              <w:rPr>
                <w:rFonts w:ascii="Times New Roman" w:hAnsi="Times New Roman" w:cs="Times New Roman"/>
              </w:rPr>
            </w:pPr>
            <w:hyperlink r:id="rId11" w:history="1">
              <w:r w:rsidR="0059504B" w:rsidRPr="000021A7">
                <w:rPr>
                  <w:rStyle w:val="Hyperlink"/>
                  <w:rFonts w:ascii="Times New Roman" w:hAnsi="Times New Roman" w:cs="Times New Roman"/>
                </w:rPr>
                <w:t>hossainfaruque@hotmail.com</w:t>
              </w:r>
            </w:hyperlink>
            <w:r w:rsidR="0059504B">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164D767B" w:rsidR="00C9238F" w:rsidRPr="005E19AD" w:rsidRDefault="00310FCF" w:rsidP="00576892">
            <w:pPr>
              <w:spacing w:before="240"/>
              <w:rPr>
                <w:rFonts w:ascii="Times New Roman" w:hAnsi="Times New Roman" w:cs="Times New Roman"/>
              </w:rPr>
            </w:pPr>
            <w:r w:rsidRPr="00310FCF">
              <w:rPr>
                <w:rFonts w:ascii="Times New Roman" w:hAnsi="Times New Roman" w:cs="Times New Roman"/>
              </w:rPr>
              <w:t>International Journal of Humanities and Social Science</w:t>
            </w:r>
          </w:p>
        </w:tc>
      </w:tr>
      <w:tr w:rsidR="00010104" w:rsidRPr="005E19AD" w14:paraId="29260EEE" w14:textId="77777777" w:rsidTr="005B71DD">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0FD043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988B07" w:rsidR="00576892" w:rsidRPr="005E19AD" w:rsidRDefault="00576892" w:rsidP="00576892">
            <w:pPr>
              <w:spacing w:before="240"/>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A6153C" w:rsidRDefault="004F76A2" w:rsidP="00576892">
            <w:pPr>
              <w:spacing w:before="240"/>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0A12B3C9" w:rsidR="00852B20" w:rsidRPr="005E19AD" w:rsidRDefault="007C40B7" w:rsidP="00576892">
            <w:pPr>
              <w:spacing w:before="240"/>
              <w:rPr>
                <w:rFonts w:ascii="Times New Roman" w:hAnsi="Times New Roman" w:cs="Times New Roman"/>
              </w:rPr>
            </w:pPr>
            <w:r w:rsidRPr="007C40B7">
              <w:rPr>
                <w:rFonts w:ascii="Times New Roman" w:hAnsi="Times New Roman" w:cs="Times New Roman"/>
              </w:rPr>
              <w:t>Scholars Academic and Scientific</w:t>
            </w:r>
          </w:p>
        </w:tc>
      </w:tr>
      <w:tr w:rsidR="00852B20" w:rsidRPr="005E19AD" w14:paraId="0977BFEF" w14:textId="77777777" w:rsidTr="005B71DD">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76B46E2" w:rsidR="00852B20" w:rsidRPr="005E19AD" w:rsidRDefault="00076C6F" w:rsidP="00576892">
            <w:pPr>
              <w:spacing w:before="240"/>
              <w:rPr>
                <w:rFonts w:ascii="Times New Roman" w:hAnsi="Times New Roman" w:cs="Times New Roman"/>
              </w:rPr>
            </w:pPr>
            <w:r w:rsidRPr="00076C6F">
              <w:rPr>
                <w:rFonts w:ascii="Times New Roman" w:hAnsi="Times New Roman" w:cs="Times New Roman"/>
              </w:rPr>
              <w:t>30.10.2018</w:t>
            </w:r>
          </w:p>
        </w:tc>
      </w:tr>
      <w:tr w:rsidR="00852B20" w:rsidRPr="005E19AD" w14:paraId="04C32390" w14:textId="77777777" w:rsidTr="005B71DD">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591C6875" w:rsidR="00852B20" w:rsidRPr="005E19AD" w:rsidRDefault="00310FCF" w:rsidP="00576892">
            <w:pPr>
              <w:spacing w:before="240"/>
              <w:rPr>
                <w:rFonts w:ascii="Times New Roman" w:hAnsi="Times New Roman" w:cs="Times New Roman"/>
              </w:rPr>
            </w:pPr>
            <w:r w:rsidRPr="00310FCF">
              <w:rPr>
                <w:rFonts w:ascii="Times New Roman" w:hAnsi="Times New Roman" w:cs="Times New Roman"/>
              </w:rPr>
              <w:t>2221-0989</w:t>
            </w:r>
          </w:p>
        </w:tc>
      </w:tr>
      <w:tr w:rsidR="00852B20" w:rsidRPr="005E19AD" w14:paraId="6125C715" w14:textId="77777777" w:rsidTr="005B71DD">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11B69C47" w:rsidR="00852B20" w:rsidRPr="00C333A6" w:rsidRDefault="00310FCF" w:rsidP="00C333A6">
            <w:pPr>
              <w:spacing w:before="240"/>
              <w:rPr>
                <w:rFonts w:ascii="Times New Roman" w:hAnsi="Times New Roman" w:cs="Times New Roman"/>
              </w:rPr>
            </w:pPr>
            <w:r w:rsidRPr="00310FCF">
              <w:rPr>
                <w:rFonts w:ascii="Times New Roman" w:hAnsi="Times New Roman" w:cs="Times New Roman"/>
              </w:rPr>
              <w:t>10.21276/sjahss.2018.6.10.3.</w:t>
            </w:r>
          </w:p>
        </w:tc>
      </w:tr>
      <w:tr w:rsidR="00C9238F" w:rsidRPr="005E19AD" w14:paraId="16A1DAEC" w14:textId="77777777" w:rsidTr="005B71DD">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576892">
            <w:pPr>
              <w:spacing w:before="240"/>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576892">
            <w:pPr>
              <w:spacing w:before="240"/>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10043BFA" w:rsidR="00852B20" w:rsidRPr="005E19AD" w:rsidRDefault="0051482D" w:rsidP="00576892">
            <w:pPr>
              <w:spacing w:before="240"/>
              <w:rPr>
                <w:rFonts w:ascii="Times New Roman" w:hAnsi="Times New Roman" w:cs="Times New Roman"/>
              </w:rPr>
            </w:pPr>
            <w:r>
              <w:rPr>
                <w:rFonts w:ascii="Times New Roman" w:hAnsi="Times New Roman" w:cs="Times New Roman"/>
              </w:rPr>
              <w:t>Pages 1898-1910</w:t>
            </w: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576892">
            <w:pPr>
              <w:rPr>
                <w:rFonts w:ascii="Times New Roman" w:hAnsi="Times New Roman" w:cs="Times New Roman"/>
                <w:b/>
              </w:rPr>
            </w:pPr>
          </w:p>
          <w:p w14:paraId="79A139E2" w14:textId="3EC88CD5" w:rsidR="00C9238F" w:rsidRPr="008F66EB" w:rsidRDefault="005B71DD" w:rsidP="00576892">
            <w:pPr>
              <w:rPr>
                <w:rFonts w:ascii="Times New Roman" w:hAnsi="Times New Roman" w:cs="Times New Roman"/>
              </w:rPr>
            </w:pPr>
            <w:r w:rsidRPr="005B71DD">
              <w:rPr>
                <w:rFonts w:ascii="Times New Roman" w:hAnsi="Times New Roman" w:cs="Times New Roman"/>
                <w:b/>
              </w:rPr>
              <w:t xml:space="preserve">Keywords: </w:t>
            </w:r>
            <w:r w:rsidR="008F66EB" w:rsidRPr="008F66EB">
              <w:rPr>
                <w:rFonts w:ascii="Times New Roman" w:hAnsi="Times New Roman" w:cs="Times New Roman"/>
              </w:rPr>
              <w:t>Drug addiction, consequences, impact, treatment, Bangladesh.</w:t>
            </w:r>
          </w:p>
          <w:p w14:paraId="5A585DE2" w14:textId="25C109C9" w:rsidR="005B71DD" w:rsidRPr="005B71DD" w:rsidRDefault="005B71DD" w:rsidP="00576892">
            <w:pPr>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26762F0" w:rsidR="005B71DD" w:rsidRPr="005B71DD" w:rsidRDefault="005B71DD" w:rsidP="00576892">
            <w:pPr>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C45B71" w:rsidRPr="00C45B71">
              <w:rPr>
                <w:rFonts w:ascii="Times New Roman" w:hAnsi="Times New Roman" w:cs="Times New Roman"/>
                <w:bCs/>
                <w:sz w:val="24"/>
                <w:szCs w:val="24"/>
              </w:rPr>
              <w:t xml:space="preserve">Islam, Md &amp; Hossain, Md. Faruque. (2018). Drug Addiction and Its Consequences in Context of Bangladesh. International Scholars Journal of Arts, Humanities and Social Sciences 6(10):1898-1910. </w:t>
            </w:r>
            <w:proofErr w:type="gramStart"/>
            <w:r w:rsidR="00C45B71" w:rsidRPr="00C45B71">
              <w:rPr>
                <w:rFonts w:ascii="Times New Roman" w:hAnsi="Times New Roman" w:cs="Times New Roman"/>
                <w:bCs/>
                <w:sz w:val="24"/>
                <w:szCs w:val="24"/>
              </w:rPr>
              <w:t>Doi:.</w:t>
            </w:r>
            <w:proofErr w:type="gramEnd"/>
            <w:r w:rsidR="00C45B71" w:rsidRPr="00C45B71">
              <w:rPr>
                <w:rFonts w:ascii="Times New Roman" w:hAnsi="Times New Roman" w:cs="Times New Roman"/>
                <w:bCs/>
                <w:sz w:val="24"/>
                <w:szCs w:val="24"/>
              </w:rPr>
              <w:t xml:space="preserve"> International Journal of Humanities and Social Science. 6. 1898-1910. 10.21276/sjahss.2018.6.10.3..</w:t>
            </w:r>
          </w:p>
        </w:tc>
      </w:tr>
    </w:tbl>
    <w:p w14:paraId="368EFAEB" w14:textId="13051E85" w:rsidR="00852B20" w:rsidRDefault="00852B20">
      <w:pPr>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pPr>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571E636A" w14:textId="77777777" w:rsidR="001E4B6D" w:rsidRDefault="001E4B6D" w:rsidP="005421FD">
            <w:pPr>
              <w:spacing w:line="360" w:lineRule="auto"/>
              <w:jc w:val="both"/>
              <w:rPr>
                <w:rFonts w:ascii="Times New Roman" w:hAnsi="Times New Roman" w:cs="Times New Roman"/>
              </w:rPr>
            </w:pPr>
          </w:p>
          <w:p w14:paraId="2B819B90" w14:textId="6CA65459" w:rsidR="00C9238F" w:rsidRPr="005E19AD" w:rsidRDefault="005421FD" w:rsidP="005421FD">
            <w:pPr>
              <w:spacing w:line="360" w:lineRule="auto"/>
              <w:jc w:val="both"/>
              <w:rPr>
                <w:rFonts w:ascii="Times New Roman" w:hAnsi="Times New Roman" w:cs="Times New Roman"/>
              </w:rPr>
            </w:pPr>
            <w:r w:rsidRPr="005421FD">
              <w:rPr>
                <w:rFonts w:ascii="Times New Roman" w:hAnsi="Times New Roman" w:cs="Times New Roman"/>
              </w:rPr>
              <w:t xml:space="preserve">Addiction is Habitual psychological or physiologic dependence on a substance or practice that is beyond voluntary control. Withdrawal has many meanings, one of which is a psychological and/or physical syndrome caused by the abrupt cessation of the use of a drug in a habituated person. Addictions do not only include physical things we consume, such as drugs or alcohol, but may include virtually anything, such abstract things as gambling to seemingly harmless products, such as chocolate-in other words, addiction may refer to a substance dependence or behavioral addiction such as gambling, sex, internet, work, exercise, etc. should also be counted as addictions, because they can also lead to feelings of guilt, shame, hopelessness, despair, failure, rejection, anxiety and humiliation. Despite all the research done on this subject, there is no consensus on the cause of addiction. However, some </w:t>
            </w:r>
            <w:r w:rsidR="0059504B" w:rsidRPr="005421FD">
              <w:rPr>
                <w:rFonts w:ascii="Times New Roman" w:hAnsi="Times New Roman" w:cs="Times New Roman"/>
              </w:rPr>
              <w:t>potentials</w:t>
            </w:r>
            <w:r w:rsidRPr="005421FD">
              <w:rPr>
                <w:rFonts w:ascii="Times New Roman" w:hAnsi="Times New Roman" w:cs="Times New Roman"/>
              </w:rPr>
              <w:t xml:space="preserve"> have been proposed, such as genetic, biochemical and mental illness. Parents, teachers and friends can help in controlling drug addiction by creating an awareness of the dangerous consequences of these drugs among the young people. Preventing drug abuse children are the following steps to help prevent drug abuse in your children, such as, communicate-talk to your children about the risks of drug use and abuse; listen-be a good listener when your children talk about peer pressure and be supportive of their efforts to resist it; set a good example-don't abuse alcohol or addictive drugs. Children of parents who abuse drugs are at greater risk of drug addiction and finally strengthen the bond-work on your relationship with your children. A strong, stable bond between you and your child will reduce your child's risk of </w:t>
            </w:r>
            <w:r w:rsidRPr="005421FD">
              <w:rPr>
                <w:rFonts w:ascii="Times New Roman" w:hAnsi="Times New Roman" w:cs="Times New Roman"/>
              </w:rPr>
              <w:lastRenderedPageBreak/>
              <w:t>using or abusing drugs. Once you have been addicted to a drug, you are at high risk of falling back into a pattern of addiction. If you do start using the drug, it's likely you will lose control over its use again-even if you have had treatment and have not used the drug for some time, avoid high-risk situations, get help immediately if you use the drug again, and be consistent with your treatment plan.</w:t>
            </w:r>
            <w:r w:rsidR="0059504B">
              <w:rPr>
                <w:rFonts w:ascii="Times New Roman" w:hAnsi="Times New Roman" w:cs="Times New Roman"/>
              </w:rPr>
              <w:t xml:space="preserve"> </w:t>
            </w:r>
            <w:r w:rsidRPr="005421FD">
              <w:rPr>
                <w:rFonts w:ascii="Times New Roman" w:hAnsi="Times New Roman" w:cs="Times New Roman"/>
              </w:rPr>
              <w:t>Your chances of staying drug-free are much higher if you continue treatment after recover.</w:t>
            </w:r>
            <w:r w:rsidR="0059504B">
              <w:rPr>
                <w:rFonts w:ascii="Times New Roman" w:hAnsi="Times New Roman" w:cs="Times New Roman"/>
              </w:rPr>
              <w:t xml:space="preserve"> </w:t>
            </w:r>
            <w:r w:rsidRPr="005421FD">
              <w:rPr>
                <w:rFonts w:ascii="Times New Roman" w:hAnsi="Times New Roman" w:cs="Times New Roman"/>
              </w:rPr>
              <w:t>To prevent re-addiction in patients, innovative treatment containing medical, social and religious aspects must be needed in place. Easy availability of treatment will ensure the elimination of this socially and physically dreaded disease. However, treatment of addiction is still not in a hopeful stage in our country.</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0EE1C405" w:rsidR="00C9238F" w:rsidRDefault="00C9238F" w:rsidP="00AF6BFE">
      <w:pPr>
        <w:pStyle w:val="NoSpacing"/>
        <w:rPr>
          <w:rFonts w:ascii="Times New Roman" w:hAnsi="Times New Roman" w:cs="Times New Roman"/>
        </w:rPr>
      </w:pPr>
    </w:p>
    <w:p w14:paraId="06299BD5" w14:textId="054BEDB5" w:rsidR="00810E1F" w:rsidRPr="00810E1F" w:rsidRDefault="00810E1F" w:rsidP="00810E1F"/>
    <w:p w14:paraId="4CEAFC7D" w14:textId="4BAB5F18" w:rsidR="00810E1F" w:rsidRDefault="00810E1F" w:rsidP="00810E1F"/>
    <w:p w14:paraId="086BED05" w14:textId="2F708F5E" w:rsidR="002D41CB" w:rsidRDefault="002D41CB" w:rsidP="00810E1F"/>
    <w:p w14:paraId="0C38C59E" w14:textId="1A89A937" w:rsidR="002D41CB" w:rsidRDefault="002D41CB" w:rsidP="00810E1F"/>
    <w:p w14:paraId="2E2D74F4" w14:textId="5FC70ACE" w:rsidR="005421FD" w:rsidRDefault="005421FD" w:rsidP="00810E1F"/>
    <w:p w14:paraId="71F665E9" w14:textId="32AA9364" w:rsidR="005421FD" w:rsidRDefault="005421FD" w:rsidP="00810E1F"/>
    <w:p w14:paraId="54E540C3" w14:textId="77777777" w:rsidR="005421FD" w:rsidRDefault="005421FD" w:rsidP="00810E1F"/>
    <w:p w14:paraId="5E046960" w14:textId="77777777" w:rsidR="002D41CB" w:rsidRPr="00810E1F" w:rsidRDefault="002D41CB" w:rsidP="00810E1F"/>
    <w:p w14:paraId="47654539" w14:textId="089EEAB6" w:rsidR="00FE433B" w:rsidRPr="00C36232" w:rsidRDefault="00FE433B" w:rsidP="00CE7E7E">
      <w:pPr>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59504B" w:rsidRDefault="00FE433B" w:rsidP="00FE433B">
            <w:pPr>
              <w:spacing w:after="160" w:line="259" w:lineRule="auto"/>
              <w:rPr>
                <w:rFonts w:ascii="Times New Roman" w:hAnsi="Times New Roman" w:cs="Times New Roman"/>
                <w:b/>
                <w:sz w:val="24"/>
                <w:szCs w:val="24"/>
              </w:rPr>
            </w:pPr>
            <w:r w:rsidRPr="0059504B">
              <w:rPr>
                <w:rFonts w:ascii="Times New Roman" w:eastAsia="Times New Roman" w:hAnsi="Times New Roman" w:cs="Times New Roman"/>
                <w:b/>
                <w:sz w:val="24"/>
                <w:szCs w:val="24"/>
              </w:rPr>
              <w:t>Goal 3</w:t>
            </w:r>
          </w:p>
        </w:tc>
        <w:tc>
          <w:tcPr>
            <w:tcW w:w="3419" w:type="dxa"/>
          </w:tcPr>
          <w:p w14:paraId="0D7A67BD" w14:textId="6AAC5AF2" w:rsidR="00FE433B" w:rsidRPr="0059504B" w:rsidRDefault="00FE433B" w:rsidP="00FE433B">
            <w:pPr>
              <w:spacing w:after="160" w:line="259" w:lineRule="auto"/>
              <w:rPr>
                <w:rFonts w:ascii="Times New Roman" w:hAnsi="Times New Roman" w:cs="Times New Roman"/>
                <w:b/>
                <w:sz w:val="24"/>
                <w:szCs w:val="24"/>
              </w:rPr>
            </w:pPr>
            <w:r w:rsidRPr="0059504B">
              <w:rPr>
                <w:rFonts w:ascii="Times New Roman" w:eastAsia="Times New Roman" w:hAnsi="Times New Roman" w:cs="Times New Roman"/>
                <w:b/>
                <w:sz w:val="24"/>
                <w:szCs w:val="24"/>
              </w:rPr>
              <w:t>Good Health and Well-Being</w:t>
            </w:r>
          </w:p>
        </w:tc>
        <w:tc>
          <w:tcPr>
            <w:tcW w:w="1171" w:type="dxa"/>
          </w:tcPr>
          <w:p w14:paraId="2BEA6992" w14:textId="08C55E02"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15</w:t>
            </w:r>
          </w:p>
        </w:tc>
        <w:tc>
          <w:tcPr>
            <w:tcW w:w="3419" w:type="dxa"/>
          </w:tcPr>
          <w:p w14:paraId="5B8A4C07" w14:textId="6B7AB64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Life on Land</w:t>
            </w:r>
          </w:p>
        </w:tc>
        <w:tc>
          <w:tcPr>
            <w:tcW w:w="1171" w:type="dxa"/>
          </w:tcPr>
          <w:p w14:paraId="63937D5C" w14:textId="64DF83C3"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FE433B">
            <w:pPr>
              <w:spacing w:after="160" w:line="259" w:lineRule="auto"/>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FE433B">
            <w:pPr>
              <w:spacing w:after="160" w:line="259" w:lineRule="auto"/>
              <w:rPr>
                <w:rFonts w:ascii="Times New Roman" w:hAnsi="Times New Roman" w:cs="Times New Roman"/>
                <w:sz w:val="24"/>
                <w:szCs w:val="24"/>
              </w:rPr>
            </w:pPr>
          </w:p>
        </w:tc>
        <w:tc>
          <w:tcPr>
            <w:tcW w:w="3505" w:type="dxa"/>
          </w:tcPr>
          <w:p w14:paraId="25E98628" w14:textId="77777777" w:rsidR="00CE7E7E" w:rsidRPr="00C36232" w:rsidRDefault="00CE7E7E" w:rsidP="00FE433B">
            <w:pPr>
              <w:spacing w:after="160" w:line="259" w:lineRule="auto"/>
              <w:rPr>
                <w:rFonts w:ascii="Times New Roman" w:hAnsi="Times New Roman" w:cs="Times New Roman"/>
                <w:sz w:val="24"/>
                <w:szCs w:val="24"/>
              </w:rPr>
            </w:pPr>
          </w:p>
        </w:tc>
      </w:tr>
    </w:tbl>
    <w:p w14:paraId="46F17DDE" w14:textId="4F7953FB" w:rsidR="00FE433B" w:rsidRPr="00FE433B" w:rsidRDefault="00FE433B" w:rsidP="00FE433B">
      <w:pPr>
        <w:pStyle w:val="Heading3"/>
        <w:shd w:val="clear" w:color="auto" w:fill="FFFFFF"/>
        <w:textAlignment w:val="baseline"/>
        <w:rPr>
          <w:rFonts w:ascii="Times New Roman" w:hAnsi="Times New Roman" w:cs="Times New Roman"/>
          <w:b w:val="0"/>
          <w:caps/>
          <w:color w:val="auto"/>
          <w:szCs w:val="28"/>
        </w:rPr>
      </w:pPr>
    </w:p>
    <w:p w14:paraId="0B64587A" w14:textId="23A2ECE8" w:rsidR="00810E1F" w:rsidRPr="00810E1F" w:rsidRDefault="00810E1F" w:rsidP="00810E1F">
      <w:pPr>
        <w:tabs>
          <w:tab w:val="left" w:pos="5535"/>
        </w:tabs>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DB02E" w14:textId="77777777" w:rsidR="00BF305E" w:rsidRDefault="00BF305E" w:rsidP="00C9238F">
      <w:pPr>
        <w:spacing w:after="0" w:line="240" w:lineRule="auto"/>
      </w:pPr>
      <w:r>
        <w:separator/>
      </w:r>
    </w:p>
  </w:endnote>
  <w:endnote w:type="continuationSeparator" w:id="0">
    <w:p w14:paraId="73317583" w14:textId="77777777" w:rsidR="00BF305E" w:rsidRDefault="00BF305E"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7D90C33F-80B6-4219-BF1F-44DFCDB55347}"/>
    <w:embedBold r:id="rId2" w:fontKey="{49A0D967-677D-489A-A761-D763BA5BDB8C}"/>
    <w:embedItalic r:id="rId3" w:fontKey="{B63BD428-9BBA-4778-86B7-E0EA70F7C92D}"/>
    <w:embedBoldItalic r:id="rId4" w:fontKey="{1788430D-69F6-423A-B320-BED88FC6645F}"/>
  </w:font>
  <w:font w:name="Corbel">
    <w:panose1 w:val="020B0503020204020204"/>
    <w:charset w:val="00"/>
    <w:family w:val="swiss"/>
    <w:pitch w:val="variable"/>
    <w:sig w:usb0="A00002EF" w:usb1="4000A44B" w:usb2="00000000" w:usb3="00000000" w:csb0="0000019F" w:csb1="00000000"/>
    <w:embedRegular r:id="rId5" w:fontKey="{49624C98-D68C-4DC0-A8D4-BDEF10100A3B}"/>
    <w:embedBold r:id="rId6" w:fontKey="{3AF43B26-2DE1-4CAF-BD78-1A62DE6B6C63}"/>
    <w:embedItalic r:id="rId7" w:fontKey="{7EB6B1F0-DCA0-4471-B0EC-7A0F639EE30B}"/>
  </w:font>
  <w:font w:name="Vrinda">
    <w:panose1 w:val="00000400000000000000"/>
    <w:charset w:val="00"/>
    <w:family w:val="swiss"/>
    <w:pitch w:val="variable"/>
    <w:sig w:usb0="00010003" w:usb1="00000000" w:usb2="00000000" w:usb3="00000000" w:csb0="00000001" w:csb1="00000000"/>
    <w:embedRegular r:id="rId8" w:fontKey="{3D52DE91-FF18-4918-8149-D8D9E40813E0}"/>
    <w:embedBold r:id="rId9" w:fontKey="{5A7875D7-A3E5-47CF-A857-8B575DA0B0A5}"/>
    <w:embedItalic r:id="rId10" w:fontKey="{7AE6C720-BFEC-4FB5-9F8A-DB352CBE9329}"/>
    <w:embedBoldItalic r:id="rId11" w:fontKey="{EDA3B33B-7BDC-49D1-9C1A-8E936AF76D93}"/>
  </w:font>
  <w:font w:name="SimHei">
    <w:altName w:val="黑体"/>
    <w:panose1 w:val="02010600030101010101"/>
    <w:charset w:val="86"/>
    <w:family w:val="modern"/>
    <w:pitch w:val="fixed"/>
    <w:sig w:usb0="00000001" w:usb1="080E0000" w:usb2="00000010" w:usb3="00000000" w:csb0="00040000"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F31A5A71-0487-442D-9980-91668CACC30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0F578E4A"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C45B71">
                    <w:rPr>
                      <w:b/>
                      <w:bCs/>
                      <w:i/>
                      <w:iCs/>
                      <w:noProof/>
                      <w:u w:val="single"/>
                    </w:rPr>
                    <w:t>4</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C45B71">
                    <w:rPr>
                      <w:b/>
                      <w:bCs/>
                      <w:i/>
                      <w:iCs/>
                      <w:noProof/>
                      <w:u w:val="single"/>
                    </w:rPr>
                    <w:t>4</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538A2C" w14:textId="77777777" w:rsidR="00BF305E" w:rsidRDefault="00BF305E" w:rsidP="00C9238F">
      <w:pPr>
        <w:spacing w:after="0" w:line="240" w:lineRule="auto"/>
      </w:pPr>
      <w:r>
        <w:separator/>
      </w:r>
    </w:p>
  </w:footnote>
  <w:footnote w:type="continuationSeparator" w:id="0">
    <w:p w14:paraId="1B769A1E" w14:textId="77777777" w:rsidR="00BF305E" w:rsidRDefault="00BF305E"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82911127">
    <w:abstractNumId w:val="12"/>
  </w:num>
  <w:num w:numId="2" w16cid:durableId="775323364">
    <w:abstractNumId w:val="8"/>
  </w:num>
  <w:num w:numId="3" w16cid:durableId="1969896828">
    <w:abstractNumId w:val="16"/>
  </w:num>
  <w:num w:numId="4" w16cid:durableId="1644310058">
    <w:abstractNumId w:val="13"/>
  </w:num>
  <w:num w:numId="5" w16cid:durableId="670107170">
    <w:abstractNumId w:val="14"/>
  </w:num>
  <w:num w:numId="6" w16cid:durableId="798840765">
    <w:abstractNumId w:val="20"/>
  </w:num>
  <w:num w:numId="7" w16cid:durableId="1271474589">
    <w:abstractNumId w:val="7"/>
  </w:num>
  <w:num w:numId="8" w16cid:durableId="531453951">
    <w:abstractNumId w:val="11"/>
  </w:num>
  <w:num w:numId="9" w16cid:durableId="1792936220">
    <w:abstractNumId w:val="18"/>
  </w:num>
  <w:num w:numId="10" w16cid:durableId="1775906898">
    <w:abstractNumId w:val="2"/>
  </w:num>
  <w:num w:numId="11" w16cid:durableId="2075933164">
    <w:abstractNumId w:val="6"/>
  </w:num>
  <w:num w:numId="12" w16cid:durableId="186793481">
    <w:abstractNumId w:val="1"/>
  </w:num>
  <w:num w:numId="13" w16cid:durableId="2010325247">
    <w:abstractNumId w:val="3"/>
  </w:num>
  <w:num w:numId="14" w16cid:durableId="401833671">
    <w:abstractNumId w:val="10"/>
  </w:num>
  <w:num w:numId="15" w16cid:durableId="1818645428">
    <w:abstractNumId w:val="9"/>
  </w:num>
  <w:num w:numId="16" w16cid:durableId="226766058">
    <w:abstractNumId w:val="17"/>
  </w:num>
  <w:num w:numId="17" w16cid:durableId="746807883">
    <w:abstractNumId w:val="4"/>
  </w:num>
  <w:num w:numId="18" w16cid:durableId="1226525660">
    <w:abstractNumId w:val="22"/>
  </w:num>
  <w:num w:numId="19" w16cid:durableId="776412712">
    <w:abstractNumId w:val="19"/>
  </w:num>
  <w:num w:numId="20" w16cid:durableId="1647934704">
    <w:abstractNumId w:val="15"/>
  </w:num>
  <w:num w:numId="21" w16cid:durableId="2128311833">
    <w:abstractNumId w:val="21"/>
  </w:num>
  <w:num w:numId="22" w16cid:durableId="1724870877">
    <w:abstractNumId w:val="5"/>
  </w:num>
  <w:num w:numId="23" w16cid:durableId="931477415">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C6F"/>
    <w:rsid w:val="00076F0F"/>
    <w:rsid w:val="00084253"/>
    <w:rsid w:val="000D0A38"/>
    <w:rsid w:val="000D1F49"/>
    <w:rsid w:val="000D68B9"/>
    <w:rsid w:val="00110BAB"/>
    <w:rsid w:val="00130CB4"/>
    <w:rsid w:val="0017034F"/>
    <w:rsid w:val="001727CA"/>
    <w:rsid w:val="001C7EE3"/>
    <w:rsid w:val="001E4B6D"/>
    <w:rsid w:val="001E63E9"/>
    <w:rsid w:val="001F5CF8"/>
    <w:rsid w:val="00210020"/>
    <w:rsid w:val="00263D75"/>
    <w:rsid w:val="002C56E6"/>
    <w:rsid w:val="002D3238"/>
    <w:rsid w:val="002D41CB"/>
    <w:rsid w:val="002F2AC1"/>
    <w:rsid w:val="00300623"/>
    <w:rsid w:val="00310FCF"/>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1482D"/>
    <w:rsid w:val="00522B79"/>
    <w:rsid w:val="0053232F"/>
    <w:rsid w:val="005421FD"/>
    <w:rsid w:val="00567E00"/>
    <w:rsid w:val="00576892"/>
    <w:rsid w:val="00577E06"/>
    <w:rsid w:val="0059504B"/>
    <w:rsid w:val="005A3BF7"/>
    <w:rsid w:val="005B71DD"/>
    <w:rsid w:val="005E19AD"/>
    <w:rsid w:val="005F2035"/>
    <w:rsid w:val="005F7990"/>
    <w:rsid w:val="0063739C"/>
    <w:rsid w:val="006C0F5E"/>
    <w:rsid w:val="0073710F"/>
    <w:rsid w:val="00770F25"/>
    <w:rsid w:val="00774C74"/>
    <w:rsid w:val="007A35A8"/>
    <w:rsid w:val="007B0A85"/>
    <w:rsid w:val="007C40B7"/>
    <w:rsid w:val="007C674D"/>
    <w:rsid w:val="007C6A52"/>
    <w:rsid w:val="007E4956"/>
    <w:rsid w:val="00807A35"/>
    <w:rsid w:val="00810E1F"/>
    <w:rsid w:val="0082043E"/>
    <w:rsid w:val="00852B20"/>
    <w:rsid w:val="008872FB"/>
    <w:rsid w:val="00887812"/>
    <w:rsid w:val="00897670"/>
    <w:rsid w:val="008B0E32"/>
    <w:rsid w:val="008E203A"/>
    <w:rsid w:val="008E2DBA"/>
    <w:rsid w:val="008F66EB"/>
    <w:rsid w:val="0091229C"/>
    <w:rsid w:val="00920221"/>
    <w:rsid w:val="00940E73"/>
    <w:rsid w:val="00952407"/>
    <w:rsid w:val="00957C73"/>
    <w:rsid w:val="0097437B"/>
    <w:rsid w:val="0097508B"/>
    <w:rsid w:val="00980CEF"/>
    <w:rsid w:val="0098597D"/>
    <w:rsid w:val="009B21A9"/>
    <w:rsid w:val="009F619A"/>
    <w:rsid w:val="009F6DDE"/>
    <w:rsid w:val="009F77CA"/>
    <w:rsid w:val="00A1613A"/>
    <w:rsid w:val="00A33E91"/>
    <w:rsid w:val="00A370A8"/>
    <w:rsid w:val="00A51CA6"/>
    <w:rsid w:val="00A6153C"/>
    <w:rsid w:val="00A82A33"/>
    <w:rsid w:val="00AF6BFE"/>
    <w:rsid w:val="00BC6682"/>
    <w:rsid w:val="00BD4753"/>
    <w:rsid w:val="00BD5CB1"/>
    <w:rsid w:val="00BE62EE"/>
    <w:rsid w:val="00BF305E"/>
    <w:rsid w:val="00C003BA"/>
    <w:rsid w:val="00C26236"/>
    <w:rsid w:val="00C333A6"/>
    <w:rsid w:val="00C36232"/>
    <w:rsid w:val="00C45B71"/>
    <w:rsid w:val="00C46878"/>
    <w:rsid w:val="00C646F6"/>
    <w:rsid w:val="00C9238F"/>
    <w:rsid w:val="00C96307"/>
    <w:rsid w:val="00CB4A51"/>
    <w:rsid w:val="00CC3539"/>
    <w:rsid w:val="00CD4532"/>
    <w:rsid w:val="00CD47B0"/>
    <w:rsid w:val="00CE6104"/>
    <w:rsid w:val="00CE7918"/>
    <w:rsid w:val="00CE7E7E"/>
    <w:rsid w:val="00D03AC6"/>
    <w:rsid w:val="00D16163"/>
    <w:rsid w:val="00D2163B"/>
    <w:rsid w:val="00D31E76"/>
    <w:rsid w:val="00D53D91"/>
    <w:rsid w:val="00DB3FAD"/>
    <w:rsid w:val="00E15BE6"/>
    <w:rsid w:val="00E61C09"/>
    <w:rsid w:val="00EB3B58"/>
    <w:rsid w:val="00EC7359"/>
    <w:rsid w:val="00EE3054"/>
    <w:rsid w:val="00F00606"/>
    <w:rsid w:val="00F01256"/>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59504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59612318">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19BA38BA-92B0-42C0-98F0-D200640987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4</Pages>
  <Words>632</Words>
  <Characters>3604</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2022-08-11T09:19:00Z</dcterms:created>
  <dcterms:modified xsi:type="dcterms:W3CDTF">2022-08-11T09:19:00Z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