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1"/>
        <w:gridCol w:w="3170"/>
        <w:gridCol w:w="1591"/>
        <w:gridCol w:w="2988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A888800" w:rsidR="00C9238F" w:rsidRPr="00C333A6" w:rsidRDefault="001F5F3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F5F37">
              <w:rPr>
                <w:rFonts w:ascii="Times New Roman" w:hAnsi="Times New Roman" w:cs="Times New Roman"/>
              </w:rPr>
              <w:t>Performance of a 5G MIMO Antenna for Detecting Damaged Lungs of Pneumonia Patients Related to Covid-19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061B779" w:rsidR="00C9238F" w:rsidRPr="005E19AD" w:rsidRDefault="001F5F37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1F5F37">
              <w:rPr>
                <w:rFonts w:ascii="Times New Roman" w:hAnsi="Times New Roman" w:cs="Times New Roman"/>
              </w:rPr>
              <w:t xml:space="preserve">Afrin </w:t>
            </w:r>
            <w:proofErr w:type="spellStart"/>
            <w:r w:rsidRPr="001F5F37">
              <w:rPr>
                <w:rFonts w:ascii="Times New Roman" w:hAnsi="Times New Roman" w:cs="Times New Roman"/>
              </w:rPr>
              <w:t>Binte</w:t>
            </w:r>
            <w:proofErr w:type="spellEnd"/>
            <w:r w:rsidRPr="001F5F37">
              <w:rPr>
                <w:rFonts w:ascii="Times New Roman" w:hAnsi="Times New Roman" w:cs="Times New Roman"/>
              </w:rPr>
              <w:t xml:space="preserve"> Anwar, Rima Islam, </w:t>
            </w:r>
            <w:proofErr w:type="spellStart"/>
            <w:r w:rsidRPr="001F5F37">
              <w:rPr>
                <w:rFonts w:ascii="Times New Roman" w:hAnsi="Times New Roman" w:cs="Times New Roman"/>
              </w:rPr>
              <w:t>Debalina</w:t>
            </w:r>
            <w:proofErr w:type="spellEnd"/>
            <w:r w:rsidRPr="001F5F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F5F37">
              <w:rPr>
                <w:rFonts w:ascii="Times New Roman" w:hAnsi="Times New Roman" w:cs="Times New Roman"/>
              </w:rPr>
              <w:t>Mollik</w:t>
            </w:r>
            <w:proofErr w:type="spellEnd"/>
            <w:r w:rsidRPr="001F5F3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F5F37">
              <w:rPr>
                <w:rFonts w:ascii="Times New Roman" w:hAnsi="Times New Roman" w:cs="Times New Roman"/>
              </w:rPr>
              <w:t>Prodip</w:t>
            </w:r>
            <w:proofErr w:type="spellEnd"/>
            <w:r w:rsidRPr="001F5F37">
              <w:rPr>
                <w:rFonts w:ascii="Times New Roman" w:hAnsi="Times New Roman" w:cs="Times New Roman"/>
              </w:rPr>
              <w:t xml:space="preserve"> Kumar </w:t>
            </w:r>
            <w:proofErr w:type="spellStart"/>
            <w:r w:rsidRPr="001F5F37">
              <w:rPr>
                <w:rFonts w:ascii="Times New Roman" w:hAnsi="Times New Roman" w:cs="Times New Roman"/>
              </w:rPr>
              <w:t>Saha</w:t>
            </w:r>
            <w:proofErr w:type="spellEnd"/>
            <w:r w:rsidRPr="001F5F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F5F37">
              <w:rPr>
                <w:rFonts w:ascii="Times New Roman" w:hAnsi="Times New Roman" w:cs="Times New Roman"/>
              </w:rPr>
              <w:t>Purnendu</w:t>
            </w:r>
            <w:proofErr w:type="spellEnd"/>
            <w:r w:rsidRPr="001F5F37">
              <w:rPr>
                <w:rFonts w:ascii="Times New Roman" w:hAnsi="Times New Roman" w:cs="Times New Roman"/>
              </w:rPr>
              <w:t xml:space="preserve">, Raja Rashidul Hasan, Md. </w:t>
            </w:r>
            <w:proofErr w:type="spellStart"/>
            <w:r w:rsidRPr="001F5F37">
              <w:rPr>
                <w:rFonts w:ascii="Times New Roman" w:hAnsi="Times New Roman" w:cs="Times New Roman"/>
              </w:rPr>
              <w:t>Abdur</w:t>
            </w:r>
            <w:proofErr w:type="spellEnd"/>
            <w:r w:rsidRPr="001F5F37">
              <w:rPr>
                <w:rFonts w:ascii="Times New Roman" w:hAnsi="Times New Roman" w:cs="Times New Roman"/>
              </w:rPr>
              <w:t xml:space="preserve"> Rahman, Md. Anwar Hossain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49ED69C" w:rsidR="00C9238F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hemal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CA0A780" w:rsidR="00C9238F" w:rsidRPr="005E19AD" w:rsidRDefault="001F5F3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F5F37">
              <w:rPr>
                <w:rFonts w:ascii="Times New Roman" w:hAnsi="Times New Roman" w:cs="Times New Roman"/>
              </w:rPr>
              <w:t>International Journal of Scientific &amp; Engineering Research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A7F671F" w:rsidR="00576892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F5F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F2D9B0E" w:rsidR="00576892" w:rsidRPr="005E19AD" w:rsidRDefault="001F5F3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E383A10" w:rsidR="00852B20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3122046" w:rsidR="00852B20" w:rsidRPr="005E19AD" w:rsidRDefault="001F5F3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July</w:t>
            </w:r>
            <w:r w:rsidR="0036573F" w:rsidRPr="00BC6682">
              <w:rPr>
                <w:rFonts w:ascii="Times New Roman" w:hAnsi="Times New Roman" w:cs="Times New Roman"/>
              </w:rPr>
              <w:t xml:space="preserve">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1BA3777" w:rsidR="00852B20" w:rsidRPr="005E19AD" w:rsidRDefault="001F5F3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F5F37">
              <w:rPr>
                <w:rFonts w:ascii="Times New Roman" w:hAnsi="Times New Roman" w:cs="Times New Roman"/>
              </w:rPr>
              <w:t>2229-5518</w:t>
            </w:r>
          </w:p>
        </w:tc>
      </w:tr>
      <w:tr w:rsidR="0036573F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5B94CE5" w:rsidR="0036573F" w:rsidRPr="00C333A6" w:rsidRDefault="001F5F37" w:rsidP="0036573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36573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40B68D4" w:rsidR="0036573F" w:rsidRPr="005E19AD" w:rsidRDefault="001F5F37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1F5F37">
              <w:rPr>
                <w:rFonts w:ascii="Times New Roman" w:hAnsi="Times New Roman" w:cs="Times New Roman"/>
              </w:rPr>
              <w:t>https://www.ijser.org/onlineResearchPaperViewer.aspx?Performance-of-a-5G-MIMO-Antenna-for-Detecting-Damaged-Lungs-of-Pneumonia-Patients-Related-to-Covid-19.pdf</w:t>
            </w:r>
          </w:p>
        </w:tc>
      </w:tr>
      <w:tr w:rsidR="0036573F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3F9FB2C" w:rsidR="0036573F" w:rsidRPr="005E19AD" w:rsidRDefault="0036573F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1F5F37" w:rsidRPr="001F5F37">
              <w:rPr>
                <w:rFonts w:ascii="Times New Roman" w:hAnsi="Times New Roman" w:cs="Times New Roman"/>
              </w:rPr>
              <w:t>1348 - 1351</w:t>
            </w:r>
          </w:p>
        </w:tc>
      </w:tr>
      <w:tr w:rsidR="0036573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36573F" w:rsidRPr="005E19AD" w:rsidRDefault="0036573F" w:rsidP="0036573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307B4B5" w14:textId="77777777" w:rsidR="001F5F37" w:rsidRPr="001F5F37" w:rsidRDefault="001F5F37" w:rsidP="001F5F37">
            <w:pPr>
              <w:rPr>
                <w:rFonts w:ascii="Times New Roman" w:hAnsi="Times New Roman" w:cs="Times New Roman"/>
              </w:rPr>
            </w:pPr>
            <w:r w:rsidRPr="001F5F37">
              <w:rPr>
                <w:rFonts w:ascii="Times New Roman" w:hAnsi="Times New Roman" w:cs="Times New Roman"/>
              </w:rPr>
              <w:t>Currently, world is facing COVID-19 pandemic where a huge number of people gets affected each day and dies. Various</w:t>
            </w:r>
          </w:p>
          <w:p w14:paraId="29AC43BF" w14:textId="77777777" w:rsidR="001F5F37" w:rsidRPr="001F5F37" w:rsidRDefault="001F5F37" w:rsidP="001F5F37">
            <w:pPr>
              <w:rPr>
                <w:rFonts w:ascii="Times New Roman" w:hAnsi="Times New Roman" w:cs="Times New Roman"/>
              </w:rPr>
            </w:pPr>
            <w:r w:rsidRPr="001F5F37">
              <w:rPr>
                <w:rFonts w:ascii="Times New Roman" w:hAnsi="Times New Roman" w:cs="Times New Roman"/>
              </w:rPr>
              <w:t>symptoms are visible in a COVID-19 affected patient. One of them is short and long-term effect on lung. Hence, in this situation</w:t>
            </w:r>
          </w:p>
          <w:p w14:paraId="50AFAE82" w14:textId="77777777" w:rsidR="001F5F37" w:rsidRPr="001F5F37" w:rsidRDefault="001F5F37" w:rsidP="001F5F37">
            <w:pPr>
              <w:rPr>
                <w:rFonts w:ascii="Times New Roman" w:hAnsi="Times New Roman" w:cs="Times New Roman"/>
              </w:rPr>
            </w:pPr>
            <w:r w:rsidRPr="001F5F37">
              <w:rPr>
                <w:rFonts w:ascii="Times New Roman" w:hAnsi="Times New Roman" w:cs="Times New Roman"/>
              </w:rPr>
              <w:t>conventionally people are using X-ray to detect lung affection. In this paper, the proposed antenna will help in faster detection of</w:t>
            </w:r>
          </w:p>
          <w:p w14:paraId="7EC68CEF" w14:textId="77777777" w:rsidR="001F5F37" w:rsidRPr="001F5F37" w:rsidRDefault="001F5F37" w:rsidP="001F5F37">
            <w:pPr>
              <w:rPr>
                <w:rFonts w:ascii="Times New Roman" w:hAnsi="Times New Roman" w:cs="Times New Roman"/>
              </w:rPr>
            </w:pPr>
            <w:r w:rsidRPr="001F5F37">
              <w:rPr>
                <w:rFonts w:ascii="Times New Roman" w:hAnsi="Times New Roman" w:cs="Times New Roman"/>
              </w:rPr>
              <w:t>pneumonia affected lung due to COVID-19. In this paper, the proposed model inset fed multiple-input-multiple-output (MIMO) Microstrip</w:t>
            </w:r>
          </w:p>
          <w:p w14:paraId="2219B99E" w14:textId="77777777" w:rsidR="001F5F37" w:rsidRPr="001F5F37" w:rsidRDefault="001F5F37" w:rsidP="001F5F37">
            <w:pPr>
              <w:rPr>
                <w:rFonts w:ascii="Times New Roman" w:hAnsi="Times New Roman" w:cs="Times New Roman"/>
              </w:rPr>
            </w:pPr>
            <w:r w:rsidRPr="001F5F37">
              <w:rPr>
                <w:rFonts w:ascii="Times New Roman" w:hAnsi="Times New Roman" w:cs="Times New Roman"/>
              </w:rPr>
              <w:t>patch antenna with a small size of mm is proposed for 38 GHz (Ka-band) which is in 5G frequency bands. The dimension of antenna is</w:t>
            </w:r>
          </w:p>
          <w:p w14:paraId="4FF2A190" w14:textId="77777777" w:rsidR="001F5F37" w:rsidRPr="001F5F37" w:rsidRDefault="001F5F37" w:rsidP="001F5F37">
            <w:pPr>
              <w:rPr>
                <w:rFonts w:ascii="Times New Roman" w:hAnsi="Times New Roman" w:cs="Times New Roman"/>
              </w:rPr>
            </w:pPr>
            <w:r w:rsidRPr="001F5F37">
              <w:rPr>
                <w:rFonts w:ascii="Times New Roman" w:hAnsi="Times New Roman" w:cs="Times New Roman"/>
              </w:rPr>
              <w:t>3.561mm*2.449mm* 0.254mm and the main substrate of Rogers RT 5880 and a superstate of polyimide film. The antenna is placed on</w:t>
            </w:r>
          </w:p>
          <w:p w14:paraId="2A2CEFE0" w14:textId="77777777" w:rsidR="001F5F37" w:rsidRPr="001F5F37" w:rsidRDefault="001F5F37" w:rsidP="001F5F37">
            <w:pPr>
              <w:rPr>
                <w:rFonts w:ascii="Times New Roman" w:hAnsi="Times New Roman" w:cs="Times New Roman"/>
              </w:rPr>
            </w:pPr>
            <w:r w:rsidRPr="001F5F37">
              <w:rPr>
                <w:rFonts w:ascii="Times New Roman" w:hAnsi="Times New Roman" w:cs="Times New Roman"/>
              </w:rPr>
              <w:t>both normal lung phantom and affected lung phantom. Simulation results of S11, Directivity and SAR shows comparatively better values.</w:t>
            </w:r>
          </w:p>
          <w:p w14:paraId="0A8821D2" w14:textId="18FB20B2" w:rsidR="00852B20" w:rsidRPr="005E19AD" w:rsidRDefault="001F5F37" w:rsidP="001F5F37">
            <w:pPr>
              <w:rPr>
                <w:rFonts w:ascii="Times New Roman" w:hAnsi="Times New Roman" w:cs="Times New Roman"/>
              </w:rPr>
            </w:pPr>
            <w:r w:rsidRPr="001F5F37">
              <w:rPr>
                <w:rFonts w:ascii="Times New Roman" w:hAnsi="Times New Roman" w:cs="Times New Roman"/>
              </w:rPr>
              <w:t>Eventually, it can be said that the antenna has the potentiality to help in detection of affected lung.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472D7" w14:textId="77777777" w:rsidR="005E4FDC" w:rsidRDefault="005E4FDC" w:rsidP="00C9238F">
      <w:pPr>
        <w:spacing w:after="0" w:line="240" w:lineRule="auto"/>
      </w:pPr>
      <w:r>
        <w:separator/>
      </w:r>
    </w:p>
  </w:endnote>
  <w:endnote w:type="continuationSeparator" w:id="0">
    <w:p w14:paraId="09A66EAE" w14:textId="77777777" w:rsidR="005E4FDC" w:rsidRDefault="005E4FD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63C8CB-6CD7-4837-B177-1507B5C22F7C}"/>
    <w:embedBold r:id="rId2" w:fontKey="{8C3C1B55-8A4E-40AC-B11A-204B137894D6}"/>
    <w:embedItalic r:id="rId3" w:fontKey="{C7DA9B65-2C65-467D-A3FF-DC1AC43FA24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31A978C-E44C-4A5E-A068-78403037F5C8}"/>
    <w:embedBold r:id="rId5" w:fontKey="{BC339256-68FC-4165-9871-762EFAF0EF57}"/>
    <w:embedItalic r:id="rId6" w:fontKey="{4A77B396-0D19-40BB-80D3-13E6E0E1BBF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040ED30-E51A-43AA-90F4-D8337BFD26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BA917" w14:textId="77777777" w:rsidR="005E4FDC" w:rsidRDefault="005E4FDC" w:rsidP="00C9238F">
      <w:pPr>
        <w:spacing w:after="0" w:line="240" w:lineRule="auto"/>
      </w:pPr>
      <w:r>
        <w:separator/>
      </w:r>
    </w:p>
  </w:footnote>
  <w:footnote w:type="continuationSeparator" w:id="0">
    <w:p w14:paraId="65B86F63" w14:textId="77777777" w:rsidR="005E4FDC" w:rsidRDefault="005E4FD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1F5F37"/>
    <w:rsid w:val="0020377B"/>
    <w:rsid w:val="002B68E4"/>
    <w:rsid w:val="002C56E6"/>
    <w:rsid w:val="002D3238"/>
    <w:rsid w:val="00361E11"/>
    <w:rsid w:val="0036573F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E4FDC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10A4E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2022-06-07T04:03:00Z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