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2F7D7374" w:rsidR="00C9238F" w:rsidRPr="00C333A6" w:rsidRDefault="00347FB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47FB4">
              <w:rPr>
                <w:rFonts w:ascii="Times New Roman" w:hAnsi="Times New Roman" w:cs="Times New Roman"/>
              </w:rPr>
              <w:t>Design of a Wearable Textile Antennas for Body Centric Wireless Communication and Performance Analysis at Different Textile Materials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55376D7D" w:rsidR="00C9238F" w:rsidRPr="005E19AD" w:rsidRDefault="00347FB4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347FB4">
              <w:rPr>
                <w:rFonts w:ascii="Times New Roman" w:hAnsi="Times New Roman" w:cs="Times New Roman"/>
              </w:rPr>
              <w:t xml:space="preserve">Raja Rashidul Hasan, Sayed Muhammad Baker, </w:t>
            </w:r>
            <w:proofErr w:type="spellStart"/>
            <w:r w:rsidRPr="00347FB4">
              <w:rPr>
                <w:rFonts w:ascii="Times New Roman" w:hAnsi="Times New Roman" w:cs="Times New Roman"/>
              </w:rPr>
              <w:t>Abedul</w:t>
            </w:r>
            <w:proofErr w:type="spellEnd"/>
            <w:r w:rsidRPr="00347FB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47FB4">
              <w:rPr>
                <w:rFonts w:ascii="Times New Roman" w:hAnsi="Times New Roman" w:cs="Times New Roman"/>
              </w:rPr>
              <w:t>Hadi</w:t>
            </w:r>
            <w:proofErr w:type="spellEnd"/>
            <w:r w:rsidRPr="00347FB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47FB4">
              <w:rPr>
                <w:rFonts w:ascii="Times New Roman" w:hAnsi="Times New Roman" w:cs="Times New Roman"/>
              </w:rPr>
              <w:t>Sharmin</w:t>
            </w:r>
            <w:proofErr w:type="spellEnd"/>
            <w:r w:rsidRPr="00347FB4">
              <w:rPr>
                <w:rFonts w:ascii="Times New Roman" w:hAnsi="Times New Roman" w:cs="Times New Roman"/>
              </w:rPr>
              <w:t xml:space="preserve"> Jahan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049ED69C" w:rsidR="00C9238F" w:rsidRPr="005E19AD" w:rsidRDefault="0036573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hemal</w:t>
            </w:r>
            <w:r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4DA62F25" w:rsidR="00C9238F" w:rsidRPr="005E19AD" w:rsidRDefault="00347FB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47FB4">
              <w:rPr>
                <w:rFonts w:ascii="Times New Roman" w:hAnsi="Times New Roman" w:cs="Times New Roman"/>
              </w:rPr>
              <w:t>International Journal of Scientific &amp; Engineering Research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670E9B83" w:rsidR="00576892" w:rsidRPr="005E19AD" w:rsidRDefault="00347FB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24A77ADF" w:rsidR="00576892" w:rsidRPr="005E19AD" w:rsidRDefault="00347FB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1E383A10" w:rsidR="00852B20" w:rsidRPr="005E19AD" w:rsidRDefault="0036573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12D59041" w:rsidR="00852B20" w:rsidRPr="005E19AD" w:rsidRDefault="00347FB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March</w:t>
            </w:r>
            <w:r w:rsidR="0036573F" w:rsidRPr="00BC6682">
              <w:rPr>
                <w:rFonts w:ascii="Times New Roman" w:hAnsi="Times New Roman" w:cs="Times New Roman"/>
              </w:rPr>
              <w:t xml:space="preserve"> 20</w:t>
            </w:r>
            <w:r w:rsidR="00FA071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3C423DBC" w:rsidR="00852B20" w:rsidRPr="005E19AD" w:rsidRDefault="00EC566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C566E">
              <w:rPr>
                <w:rFonts w:ascii="Times New Roman" w:hAnsi="Times New Roman" w:cs="Times New Roman"/>
              </w:rPr>
              <w:t>2690-2086</w:t>
            </w:r>
          </w:p>
        </w:tc>
      </w:tr>
      <w:tr w:rsidR="0036573F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36573F" w:rsidRPr="000B26A5" w:rsidRDefault="0036573F" w:rsidP="0036573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00C081E6" w:rsidR="0036573F" w:rsidRPr="00C333A6" w:rsidRDefault="00347FB4" w:rsidP="0036573F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</w:t>
            </w:r>
          </w:p>
        </w:tc>
      </w:tr>
      <w:tr w:rsidR="0036573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36573F" w:rsidRPr="000B26A5" w:rsidRDefault="0036573F" w:rsidP="0036573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232A702" w:rsidR="0036573F" w:rsidRPr="005E19AD" w:rsidRDefault="00347FB4" w:rsidP="0036573F">
            <w:pPr>
              <w:spacing w:before="240"/>
              <w:rPr>
                <w:rFonts w:ascii="Times New Roman" w:hAnsi="Times New Roman" w:cs="Times New Roman"/>
              </w:rPr>
            </w:pPr>
            <w:r w:rsidRPr="00347FB4">
              <w:rPr>
                <w:rFonts w:ascii="Times New Roman" w:hAnsi="Times New Roman" w:cs="Times New Roman"/>
              </w:rPr>
              <w:t>https://www.ijser.org/researchpaper/Design-of-a-Wearable-Textile-Antennas-for-Body-Centric-Wireless-Communication-and-Performance-Analysis-at-Different-Textile-Materials.pdf</w:t>
            </w:r>
          </w:p>
        </w:tc>
      </w:tr>
      <w:tr w:rsidR="0036573F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36573F" w:rsidRPr="000B26A5" w:rsidRDefault="0036573F" w:rsidP="0036573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06E4287A" w:rsidR="0036573F" w:rsidRPr="005E19AD" w:rsidRDefault="0036573F" w:rsidP="0036573F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347FB4" w:rsidRPr="00347FB4">
              <w:rPr>
                <w:rFonts w:ascii="Times New Roman" w:hAnsi="Times New Roman" w:cs="Times New Roman"/>
              </w:rPr>
              <w:t>1395-1401</w:t>
            </w:r>
          </w:p>
        </w:tc>
      </w:tr>
      <w:tr w:rsidR="0036573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36573F" w:rsidRPr="005E19AD" w:rsidRDefault="0036573F" w:rsidP="0036573F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923C81" w:rsidRDefault="00C9238F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ABFBFA" w14:textId="77777777" w:rsidR="00347FB4" w:rsidRPr="00347FB4" w:rsidRDefault="00347FB4" w:rsidP="00347F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FB4">
              <w:rPr>
                <w:rFonts w:ascii="Times New Roman" w:hAnsi="Times New Roman" w:cs="Times New Roman"/>
                <w:sz w:val="24"/>
                <w:szCs w:val="24"/>
              </w:rPr>
              <w:t>In this paper, we have presented a circular micro-strip patch antenna with radiation</w:t>
            </w:r>
          </w:p>
          <w:p w14:paraId="08EE7DA4" w14:textId="77777777" w:rsidR="00347FB4" w:rsidRPr="00347FB4" w:rsidRDefault="00347FB4" w:rsidP="00347F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FB4">
              <w:rPr>
                <w:rFonts w:ascii="Times New Roman" w:hAnsi="Times New Roman" w:cs="Times New Roman"/>
                <w:sz w:val="24"/>
                <w:szCs w:val="24"/>
              </w:rPr>
              <w:t xml:space="preserve">characteristics which is suitable for on-body communications. Eight different types of </w:t>
            </w:r>
            <w:proofErr w:type="gramStart"/>
            <w:r w:rsidRPr="00347FB4">
              <w:rPr>
                <w:rFonts w:ascii="Times New Roman" w:hAnsi="Times New Roman" w:cs="Times New Roman"/>
                <w:sz w:val="24"/>
                <w:szCs w:val="24"/>
              </w:rPr>
              <w:t>textile</w:t>
            </w:r>
            <w:proofErr w:type="gramEnd"/>
          </w:p>
          <w:p w14:paraId="4056AB8F" w14:textId="77777777" w:rsidR="00347FB4" w:rsidRPr="00347FB4" w:rsidRDefault="00347FB4" w:rsidP="00347F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FB4">
              <w:rPr>
                <w:rFonts w:ascii="Times New Roman" w:hAnsi="Times New Roman" w:cs="Times New Roman"/>
                <w:sz w:val="24"/>
                <w:szCs w:val="24"/>
              </w:rPr>
              <w:t xml:space="preserve">materials </w:t>
            </w:r>
            <w:proofErr w:type="gramStart"/>
            <w:r w:rsidRPr="00347FB4">
              <w:rPr>
                <w:rFonts w:ascii="Times New Roman" w:hAnsi="Times New Roman" w:cs="Times New Roman"/>
                <w:sz w:val="24"/>
                <w:szCs w:val="24"/>
              </w:rPr>
              <w:t>is</w:t>
            </w:r>
            <w:proofErr w:type="gramEnd"/>
            <w:r w:rsidRPr="00347FB4">
              <w:rPr>
                <w:rFonts w:ascii="Times New Roman" w:hAnsi="Times New Roman" w:cs="Times New Roman"/>
                <w:sz w:val="24"/>
                <w:szCs w:val="24"/>
              </w:rPr>
              <w:t xml:space="preserve"> tested along with circular micro strip patch antenna to observed antenna performance</w:t>
            </w:r>
          </w:p>
          <w:p w14:paraId="249A1EE2" w14:textId="0EB4692C" w:rsidR="00852B20" w:rsidRPr="00923C81" w:rsidRDefault="00347FB4" w:rsidP="00347F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7FB4">
              <w:rPr>
                <w:rFonts w:ascii="Times New Roman" w:hAnsi="Times New Roman" w:cs="Times New Roman"/>
                <w:sz w:val="24"/>
                <w:szCs w:val="24"/>
              </w:rPr>
              <w:t>and also modified the antenna design. These designed antennas are operated at 2.4 GHz ISM band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7FB4">
              <w:rPr>
                <w:rFonts w:ascii="Times New Roman" w:hAnsi="Times New Roman" w:cs="Times New Roman"/>
                <w:sz w:val="24"/>
                <w:szCs w:val="24"/>
              </w:rPr>
              <w:t>frequency. Using CST simulation tool Return losses, Radiation Patterns, S-Parameters is measured to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7FB4">
              <w:rPr>
                <w:rFonts w:ascii="Times New Roman" w:hAnsi="Times New Roman" w:cs="Times New Roman"/>
                <w:sz w:val="24"/>
                <w:szCs w:val="24"/>
              </w:rPr>
              <w:t>analyze the antenna performances</w:t>
            </w:r>
          </w:p>
          <w:p w14:paraId="4E1F7EE4" w14:textId="2953CECA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30ECAF" w14:textId="62F4AC1F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7C0417" w14:textId="33B5D699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F6892A" w14:textId="49F90B71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38B933" w14:textId="0525E0DA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2FC079" w14:textId="77777777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72D394" w14:textId="77777777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4CCAB8" w14:textId="77777777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4B0CC1" w14:textId="77777777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56E0B0" w14:textId="7609C803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68F40B" w14:textId="77777777" w:rsidR="00A118A4" w:rsidRDefault="00A118A4" w:rsidP="00C9238F">
      <w:pPr>
        <w:spacing w:after="0" w:line="240" w:lineRule="auto"/>
      </w:pPr>
      <w:r>
        <w:separator/>
      </w:r>
    </w:p>
  </w:endnote>
  <w:endnote w:type="continuationSeparator" w:id="0">
    <w:p w14:paraId="3FC76196" w14:textId="77777777" w:rsidR="00A118A4" w:rsidRDefault="00A118A4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7471D94-1908-4946-BD03-35308B122885}"/>
    <w:embedBold r:id="rId2" w:fontKey="{2C05EAE7-06CF-4AAF-B805-288D215A1D6A}"/>
    <w:embedItalic r:id="rId3" w:fontKey="{13DA4871-665A-41E0-A6BD-69723CF98D0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5591115D-3902-4B13-BEB3-BE3D2C2A05C6}"/>
    <w:embedBold r:id="rId5" w:fontKey="{9992C326-8CE2-4B53-B414-6ECB124AC68E}"/>
    <w:embedItalic r:id="rId6" w:fontKey="{402A3339-1474-4FF7-A621-B635B9CE5C3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DF521BC4-C52A-420B-AE94-E2FE3C1D3C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9A67EA" w14:textId="77777777" w:rsidR="00A118A4" w:rsidRDefault="00A118A4" w:rsidP="00C9238F">
      <w:pPr>
        <w:spacing w:after="0" w:line="240" w:lineRule="auto"/>
      </w:pPr>
      <w:r>
        <w:separator/>
      </w:r>
    </w:p>
  </w:footnote>
  <w:footnote w:type="continuationSeparator" w:id="0">
    <w:p w14:paraId="7472B2BB" w14:textId="77777777" w:rsidR="00A118A4" w:rsidRDefault="00A118A4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A6DB8"/>
    <w:rsid w:val="001F5CF8"/>
    <w:rsid w:val="001F5F37"/>
    <w:rsid w:val="0020377B"/>
    <w:rsid w:val="00296D8D"/>
    <w:rsid w:val="002B68E4"/>
    <w:rsid w:val="002C56E6"/>
    <w:rsid w:val="002D3238"/>
    <w:rsid w:val="00347FB4"/>
    <w:rsid w:val="00361E11"/>
    <w:rsid w:val="0036573F"/>
    <w:rsid w:val="003F0847"/>
    <w:rsid w:val="0040090B"/>
    <w:rsid w:val="00421017"/>
    <w:rsid w:val="00445BF2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E4FDC"/>
    <w:rsid w:val="005F2035"/>
    <w:rsid w:val="005F7990"/>
    <w:rsid w:val="0063739C"/>
    <w:rsid w:val="007177F7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23C81"/>
    <w:rsid w:val="00940E73"/>
    <w:rsid w:val="0098597D"/>
    <w:rsid w:val="009F619A"/>
    <w:rsid w:val="009F6DDE"/>
    <w:rsid w:val="009F77CA"/>
    <w:rsid w:val="00A118A4"/>
    <w:rsid w:val="00A1613A"/>
    <w:rsid w:val="00A370A8"/>
    <w:rsid w:val="00A82A33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E2886"/>
    <w:rsid w:val="00E61C09"/>
    <w:rsid w:val="00EB3B58"/>
    <w:rsid w:val="00EC566E"/>
    <w:rsid w:val="00EC7359"/>
    <w:rsid w:val="00EE3054"/>
    <w:rsid w:val="00F00606"/>
    <w:rsid w:val="00F01256"/>
    <w:rsid w:val="00F10A4E"/>
    <w:rsid w:val="00F6558E"/>
    <w:rsid w:val="00FA071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2022-06-07T04:42:00Z</dcterms:created>
  <dcterms:modified xsi:type="dcterms:W3CDTF">2022-06-07T04:42:00Z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