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7079C512" w:rsidR="00C9238F" w:rsidRPr="00AC4536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4536">
              <w:rPr>
                <w:rFonts w:ascii="Times New Roman" w:hAnsi="Times New Roman" w:cs="Times New Roman"/>
              </w:rPr>
              <w:t>Design of an Enterprise Network Infrastructure of a City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771B49CE" w:rsidR="00C9238F" w:rsidRPr="005E19AD" w:rsidRDefault="000632C2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Mehzabul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Hoque Nahid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652D1D60" w:rsidR="00C9238F" w:rsidRPr="005E19AD" w:rsidRDefault="000909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mehzab.nahid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61BD50F8" w:rsidR="00C9238F" w:rsidRPr="00AC4536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453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International Journal of Advanced Research </w:t>
            </w:r>
            <w:proofErr w:type="gramStart"/>
            <w:r w:rsidRPr="00AC453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In</w:t>
            </w:r>
            <w:proofErr w:type="gramEnd"/>
            <w:r w:rsidRPr="00AC453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Computer And Communication Engineering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6A5AB9E7" w:rsidR="00010104" w:rsidRPr="005E19AD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3B7D9322" w:rsidR="00576892" w:rsidRPr="005E19AD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65F09C3F" w:rsidR="00576892" w:rsidRPr="005E19AD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5F97595A" w:rsidR="00852B20" w:rsidRPr="00AC4536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453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IJARCCE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467D9BFB" w:rsidR="00852B20" w:rsidRPr="00AC4536" w:rsidRDefault="00AC45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4536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2015/9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3D36D7B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2418C7BC" w:rsidR="00852B20" w:rsidRPr="00E23C92" w:rsidRDefault="00E23C92" w:rsidP="00C333A6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E23C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Design-of-an-Enterprise-Network-Infrastructure-of-a-City.pdf (researchgate.net)</w:t>
              </w:r>
            </w:hyperlink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241FB075" w:rsidR="00C9238F" w:rsidRPr="00E23C92" w:rsidRDefault="00E23C92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E23C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Design-of-an-Enterprise-Network-Infrastructure-of-a-City.pdf (researchgate.net)</w:t>
              </w:r>
            </w:hyperlink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52305701" w:rsidR="00852B20" w:rsidRPr="005E19AD" w:rsidRDefault="00CE54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E5458">
              <w:rPr>
                <w:rFonts w:ascii="Times New Roman" w:hAnsi="Times New Roman" w:cs="Times New Roman"/>
              </w:rPr>
              <w:t xml:space="preserve">Pages </w:t>
            </w:r>
            <w:r w:rsidR="00E23C92">
              <w:rPr>
                <w:rFonts w:ascii="Times New Roman" w:hAnsi="Times New Roman" w:cs="Times New Roman"/>
              </w:rPr>
              <w:t>528-531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34A91FDF" w:rsidR="00C9238F" w:rsidRPr="005B71DD" w:rsidRDefault="005B71DD" w:rsidP="00576892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810E1F" w:rsidRPr="00810E1F">
              <w:rPr>
                <w:rFonts w:ascii="Times New Roman" w:hAnsi="Times New Roman" w:cs="Times New Roman"/>
                <w:b/>
              </w:rPr>
              <w:t>Please write keywords</w:t>
            </w:r>
            <w:r w:rsidR="00810E1F">
              <w:rPr>
                <w:rFonts w:ascii="Times New Roman" w:hAnsi="Times New Roman" w:cs="Times New Roman"/>
                <w:b/>
              </w:rPr>
              <w:t xml:space="preserve"> here</w:t>
            </w:r>
            <w:r w:rsidR="00810E1F" w:rsidRPr="00810E1F">
              <w:rPr>
                <w:rFonts w:ascii="Times New Roman" w:hAnsi="Times New Roman" w:cs="Times New Roman"/>
                <w:b/>
              </w:rPr>
              <w:t xml:space="preserve"> separated by comma (,)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0C35007D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AC4536" w:rsidRPr="00AC45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Nahid, </w:t>
            </w:r>
            <w:proofErr w:type="spellStart"/>
            <w:r w:rsidR="00AC4536" w:rsidRPr="00AC45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Mehzabul</w:t>
            </w:r>
            <w:proofErr w:type="spellEnd"/>
            <w:r w:rsidR="00AC4536" w:rsidRPr="00AC45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Hoque. "Design an Enterprise Network Infrastructure of a City." </w:t>
            </w:r>
            <w:r w:rsidR="00AC4536" w:rsidRPr="00AC4536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International Journal of Advanced Research in Computer and Communication Engineering</w:t>
            </w:r>
            <w:r w:rsidR="00AC4536" w:rsidRPr="00AC45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4.9 (2015): 4.</w:t>
            </w:r>
          </w:p>
        </w:tc>
      </w:tr>
    </w:tbl>
    <w:p w14:paraId="368EFAEB" w14:textId="072948E6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1F4E42F5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4A3A3B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4AF4708A" w:rsidR="00852B20" w:rsidRPr="00AC4536" w:rsidRDefault="00AC4536" w:rsidP="00656D9F">
            <w:pPr>
              <w:jc w:val="both"/>
              <w:rPr>
                <w:rFonts w:ascii="Times New Roman" w:hAnsi="Times New Roman" w:cs="Times New Roman"/>
              </w:rPr>
            </w:pPr>
            <w:r w:rsidRPr="00AC4536">
              <w:rPr>
                <w:rFonts w:ascii="Times New Roman" w:hAnsi="Times New Roman" w:cs="Times New Roman"/>
              </w:rPr>
              <w:t xml:space="preserve">A basic Network infrastructure allude to the resources like hardware and software of an entire network that let network connectivity, communication, operations and control of an enterprise network of a city, industries or home. Enterprise network infrastructure provides the communication path and services between users, processes, applications, services and external networks. The main objective of this research paper is to design a hierarchal enterprise network design of a city with consideration network enterprise edge. Cisco packet Tracer latest version was used to design &amp; simulate this design. Using Cisco packet tracer we can simulate application layer protocols, basic routing with RIP, OSPF and EIGRP. Our design </w:t>
            </w:r>
            <w:proofErr w:type="gramStart"/>
            <w:r w:rsidRPr="00AC4536">
              <w:rPr>
                <w:rFonts w:ascii="Times New Roman" w:hAnsi="Times New Roman" w:cs="Times New Roman"/>
              </w:rPr>
              <w:t>consist</w:t>
            </w:r>
            <w:proofErr w:type="gramEnd"/>
            <w:r w:rsidRPr="00AC4536">
              <w:rPr>
                <w:rFonts w:ascii="Times New Roman" w:hAnsi="Times New Roman" w:cs="Times New Roman"/>
              </w:rPr>
              <w:t xml:space="preserve"> three locations in Dhaka, Bangladesh: Data center, Banani Branch &amp; </w:t>
            </w:r>
            <w:proofErr w:type="spellStart"/>
            <w:r w:rsidRPr="00AC4536">
              <w:rPr>
                <w:rFonts w:ascii="Times New Roman" w:hAnsi="Times New Roman" w:cs="Times New Roman"/>
              </w:rPr>
              <w:t>Motijheel</w:t>
            </w:r>
            <w:proofErr w:type="spellEnd"/>
            <w:r w:rsidRPr="00AC4536">
              <w:rPr>
                <w:rFonts w:ascii="Times New Roman" w:hAnsi="Times New Roman" w:cs="Times New Roman"/>
              </w:rPr>
              <w:t xml:space="preserve"> Branch.</w:t>
            </w:r>
          </w:p>
          <w:p w14:paraId="5F7C0417" w14:textId="33B5D699" w:rsidR="00852B20" w:rsidRPr="005E19AD" w:rsidRDefault="00852B20" w:rsidP="00656D9F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6565FF98" w14:textId="77777777" w:rsidR="009C42D6" w:rsidRDefault="009C42D6" w:rsidP="00CE7E7E">
      <w:pPr>
        <w:rPr>
          <w:rFonts w:ascii="Times New Roman" w:hAnsi="Times New Roman" w:cs="Times New Roman"/>
          <w:b/>
        </w:rPr>
      </w:pPr>
    </w:p>
    <w:p w14:paraId="6E4FAD53" w14:textId="77777777" w:rsidR="009C42D6" w:rsidRDefault="009C42D6" w:rsidP="00CE7E7E">
      <w:pPr>
        <w:rPr>
          <w:rFonts w:ascii="Times New Roman" w:hAnsi="Times New Roman" w:cs="Times New Roman"/>
          <w:b/>
        </w:rPr>
      </w:pPr>
    </w:p>
    <w:p w14:paraId="37C7ED47" w14:textId="77777777" w:rsidR="009C42D6" w:rsidRDefault="009C42D6" w:rsidP="00CE7E7E">
      <w:pPr>
        <w:rPr>
          <w:rFonts w:ascii="Times New Roman" w:hAnsi="Times New Roman" w:cs="Times New Roman"/>
          <w:b/>
        </w:rPr>
      </w:pPr>
    </w:p>
    <w:p w14:paraId="47654539" w14:textId="01B92B8A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lastRenderedPageBreak/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619E3D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6C521C0E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74DB455F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159F9E3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250B2C0A" w:rsidR="00FE433B" w:rsidRPr="00C36232" w:rsidRDefault="000909B0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2ABDE9" wp14:editId="2F7C8B0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-31750</wp:posOffset>
                  </wp:positionV>
                  <wp:extent cx="434578" cy="412750"/>
                  <wp:effectExtent l="0" t="0" r="3810" b="6350"/>
                  <wp:wrapNone/>
                  <wp:docPr id="3" name="Picture 3" descr="Checkmark PNG, Checkmark Transparent Background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PNG, Checkmark Transparent Background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8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E7E"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4"/>
      <w:footerReference w:type="defaul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8E7F9" w14:textId="77777777" w:rsidR="00405D45" w:rsidRDefault="00405D45" w:rsidP="00C9238F">
      <w:pPr>
        <w:spacing w:after="0" w:line="240" w:lineRule="auto"/>
      </w:pPr>
      <w:r>
        <w:separator/>
      </w:r>
    </w:p>
  </w:endnote>
  <w:endnote w:type="continuationSeparator" w:id="0">
    <w:p w14:paraId="32B01ACB" w14:textId="77777777" w:rsidR="00405D45" w:rsidRDefault="00405D4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89653-83D5-449D-9954-5FF1458F6514}"/>
    <w:embedBold r:id="rId2" w:fontKey="{13D29FF1-4E66-4B41-9773-9ED5456426D9}"/>
    <w:embedItalic r:id="rId3" w:fontKey="{991D3102-0B23-41DE-A920-76FFB7A81612}"/>
    <w:embedBoldItalic r:id="rId4" w:fontKey="{861CA76D-9471-4C9A-9E70-1A75CEEE433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37F4210-A2E5-49BB-BEBE-F44DE1411FDB}"/>
    <w:embedBold r:id="rId6" w:fontKey="{C40D7C88-B96F-492B-B24D-A6CE57BAD2AA}"/>
    <w:embedItalic r:id="rId7" w:fontKey="{5B70191F-18F4-405B-AB6D-742A00364251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8" w:fontKey="{F4905DCA-1F27-4FD3-B62B-5FE2AB2E10CE}"/>
    <w:embedBold r:id="rId9" w:fontKey="{CE4B406F-3C13-43F4-84F7-14F513B2FA90}"/>
    <w:embedItalic r:id="rId10" w:fontKey="{C1C2E50E-6C96-4B08-8D42-8E5EEA5BC48D}"/>
    <w:embedBoldItalic r:id="rId11" w:fontKey="{EB43A44F-1023-47F4-B9C3-D1D0AA1F9F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BEE4B5B9-09F7-465F-84D1-EEFCA3A43E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92A2E" w14:textId="77777777" w:rsidR="00405D45" w:rsidRDefault="00405D45" w:rsidP="00C9238F">
      <w:pPr>
        <w:spacing w:after="0" w:line="240" w:lineRule="auto"/>
      </w:pPr>
      <w:r>
        <w:separator/>
      </w:r>
    </w:p>
  </w:footnote>
  <w:footnote w:type="continuationSeparator" w:id="0">
    <w:p w14:paraId="0EDCF1DD" w14:textId="77777777" w:rsidR="00405D45" w:rsidRDefault="00405D4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17611092">
    <w:abstractNumId w:val="12"/>
  </w:num>
  <w:num w:numId="2" w16cid:durableId="1904214310">
    <w:abstractNumId w:val="8"/>
  </w:num>
  <w:num w:numId="3" w16cid:durableId="883568279">
    <w:abstractNumId w:val="16"/>
  </w:num>
  <w:num w:numId="4" w16cid:durableId="908615363">
    <w:abstractNumId w:val="13"/>
  </w:num>
  <w:num w:numId="5" w16cid:durableId="334765509">
    <w:abstractNumId w:val="14"/>
  </w:num>
  <w:num w:numId="6" w16cid:durableId="1010643088">
    <w:abstractNumId w:val="20"/>
  </w:num>
  <w:num w:numId="7" w16cid:durableId="1261573238">
    <w:abstractNumId w:val="7"/>
  </w:num>
  <w:num w:numId="8" w16cid:durableId="2055888802">
    <w:abstractNumId w:val="11"/>
  </w:num>
  <w:num w:numId="9" w16cid:durableId="113209338">
    <w:abstractNumId w:val="18"/>
  </w:num>
  <w:num w:numId="10" w16cid:durableId="764302182">
    <w:abstractNumId w:val="2"/>
  </w:num>
  <w:num w:numId="11" w16cid:durableId="1980376993">
    <w:abstractNumId w:val="6"/>
  </w:num>
  <w:num w:numId="12" w16cid:durableId="213084488">
    <w:abstractNumId w:val="1"/>
  </w:num>
  <w:num w:numId="13" w16cid:durableId="1553886808">
    <w:abstractNumId w:val="3"/>
  </w:num>
  <w:num w:numId="14" w16cid:durableId="1038122632">
    <w:abstractNumId w:val="10"/>
  </w:num>
  <w:num w:numId="15" w16cid:durableId="1984699881">
    <w:abstractNumId w:val="9"/>
  </w:num>
  <w:num w:numId="16" w16cid:durableId="1964264612">
    <w:abstractNumId w:val="17"/>
  </w:num>
  <w:num w:numId="17" w16cid:durableId="1416052078">
    <w:abstractNumId w:val="4"/>
  </w:num>
  <w:num w:numId="18" w16cid:durableId="1892184073">
    <w:abstractNumId w:val="22"/>
  </w:num>
  <w:num w:numId="19" w16cid:durableId="208419142">
    <w:abstractNumId w:val="19"/>
  </w:num>
  <w:num w:numId="20" w16cid:durableId="1108810594">
    <w:abstractNumId w:val="15"/>
  </w:num>
  <w:num w:numId="21" w16cid:durableId="567227314">
    <w:abstractNumId w:val="21"/>
  </w:num>
  <w:num w:numId="22" w16cid:durableId="1730230761">
    <w:abstractNumId w:val="5"/>
  </w:num>
  <w:num w:numId="23" w16cid:durableId="6734129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32C2"/>
    <w:rsid w:val="0006568A"/>
    <w:rsid w:val="00065A07"/>
    <w:rsid w:val="00076F0F"/>
    <w:rsid w:val="00084253"/>
    <w:rsid w:val="000909B0"/>
    <w:rsid w:val="000D0A38"/>
    <w:rsid w:val="000D1F49"/>
    <w:rsid w:val="000D68B9"/>
    <w:rsid w:val="00110BAB"/>
    <w:rsid w:val="001472E1"/>
    <w:rsid w:val="001727CA"/>
    <w:rsid w:val="00196308"/>
    <w:rsid w:val="001A0BC1"/>
    <w:rsid w:val="001E63E9"/>
    <w:rsid w:val="001F5CF8"/>
    <w:rsid w:val="0024574A"/>
    <w:rsid w:val="002C56E6"/>
    <w:rsid w:val="002D3238"/>
    <w:rsid w:val="002F2AC1"/>
    <w:rsid w:val="00361E11"/>
    <w:rsid w:val="00370C3C"/>
    <w:rsid w:val="003F0847"/>
    <w:rsid w:val="0040090B"/>
    <w:rsid w:val="00405D45"/>
    <w:rsid w:val="00421017"/>
    <w:rsid w:val="0046302A"/>
    <w:rsid w:val="00487D2D"/>
    <w:rsid w:val="004A3A3B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E4459"/>
    <w:rsid w:val="005F2035"/>
    <w:rsid w:val="005F7990"/>
    <w:rsid w:val="0063739C"/>
    <w:rsid w:val="00656D9F"/>
    <w:rsid w:val="006A70A5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7459C"/>
    <w:rsid w:val="00887812"/>
    <w:rsid w:val="00897670"/>
    <w:rsid w:val="008B0E32"/>
    <w:rsid w:val="008D63F4"/>
    <w:rsid w:val="008E203A"/>
    <w:rsid w:val="008E2DBA"/>
    <w:rsid w:val="0091229C"/>
    <w:rsid w:val="00920221"/>
    <w:rsid w:val="00940E73"/>
    <w:rsid w:val="00952407"/>
    <w:rsid w:val="0097437B"/>
    <w:rsid w:val="0097508B"/>
    <w:rsid w:val="00985572"/>
    <w:rsid w:val="0098597D"/>
    <w:rsid w:val="009B21A9"/>
    <w:rsid w:val="009C42D6"/>
    <w:rsid w:val="009D1D0D"/>
    <w:rsid w:val="009F619A"/>
    <w:rsid w:val="009F6DDE"/>
    <w:rsid w:val="009F77CA"/>
    <w:rsid w:val="00A1613A"/>
    <w:rsid w:val="00A33E91"/>
    <w:rsid w:val="00A370A8"/>
    <w:rsid w:val="00A51CA6"/>
    <w:rsid w:val="00A82A33"/>
    <w:rsid w:val="00AC4536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E5458"/>
    <w:rsid w:val="00CE6104"/>
    <w:rsid w:val="00CE7918"/>
    <w:rsid w:val="00CE7E7E"/>
    <w:rsid w:val="00D03AC6"/>
    <w:rsid w:val="00D16163"/>
    <w:rsid w:val="00D31E76"/>
    <w:rsid w:val="00DB3FAD"/>
    <w:rsid w:val="00E23C92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7588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searchgate.net/profile/Mehzab-Nahid/publication/352710035_Design_of_an_Enterprise_Network_Infrastructure_of_a_City/links/60d48991299bf1fe469b2b71/Design-of-an-Enterprise-Network-Infrastructure-of-a-City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Mehzab-Nahid/publication/352710035_Design_of_an_Enterprise_Network_Infrastructure_of_a_City/links/60d48991299bf1fe469b2b71/Design-of-an-Enterprise-Network-Infrastructure-of-a-City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2022-08-30T04:20:00Z</dcterms:created>
  <dcterms:modified xsi:type="dcterms:W3CDTF">2022-08-30T04:20:00Z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