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40B152AE" w:rsidR="00C9238F" w:rsidRPr="00466233" w:rsidRDefault="00466233" w:rsidP="00576892">
            <w:pPr>
              <w:spacing w:before="240"/>
              <w:rPr>
                <w:rFonts w:ascii="Times New Roman" w:hAnsi="Times New Roman" w:cs="Times New Roman"/>
              </w:rPr>
            </w:pPr>
            <w:r w:rsidRPr="00466233">
              <w:rPr>
                <w:rFonts w:ascii="Times New Roman" w:hAnsi="Times New Roman" w:cs="Times New Roman"/>
              </w:rPr>
              <w:t>Network Virtualization &amp; Modeling of VPN Security</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06059781" w:rsidR="00C9238F" w:rsidRPr="005E19AD" w:rsidRDefault="000632C2" w:rsidP="005E19AD">
            <w:pPr>
              <w:spacing w:before="240"/>
              <w:rPr>
                <w:rFonts w:ascii="Times New Roman" w:hAnsi="Times New Roman" w:cs="Times New Roman"/>
              </w:rPr>
            </w:pPr>
            <w:proofErr w:type="spellStart"/>
            <w:r>
              <w:rPr>
                <w:rFonts w:ascii="Times New Roman" w:hAnsi="Times New Roman" w:cs="Times New Roman"/>
              </w:rPr>
              <w:t>Mehzabul</w:t>
            </w:r>
            <w:proofErr w:type="spellEnd"/>
            <w:r>
              <w:rPr>
                <w:rFonts w:ascii="Times New Roman" w:hAnsi="Times New Roman" w:cs="Times New Roman"/>
              </w:rPr>
              <w:t xml:space="preserve"> Hoque Nahid</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5BD0FDB" w:rsidR="00C9238F" w:rsidRPr="005E19AD" w:rsidRDefault="006476D6" w:rsidP="00576892">
            <w:pPr>
              <w:spacing w:before="240"/>
              <w:rPr>
                <w:rFonts w:ascii="Times New Roman" w:hAnsi="Times New Roman" w:cs="Times New Roman"/>
              </w:rPr>
            </w:pPr>
            <w:hyperlink r:id="rId11" w:history="1">
              <w:r w:rsidRPr="003C010F">
                <w:rPr>
                  <w:rStyle w:val="Hyperlink"/>
                  <w:rFonts w:ascii="Times New Roman" w:hAnsi="Times New Roman" w:cs="Times New Roman"/>
                </w:rPr>
                <w:t>mehzab.nahid@aiub.edu</w:t>
              </w:r>
            </w:hyperlink>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377CB143" w:rsidR="00C9238F" w:rsidRPr="00466233" w:rsidRDefault="00466233" w:rsidP="00576892">
            <w:pPr>
              <w:spacing w:before="240"/>
              <w:rPr>
                <w:rFonts w:ascii="Times New Roman" w:hAnsi="Times New Roman" w:cs="Times New Roman"/>
              </w:rPr>
            </w:pPr>
            <w:r w:rsidRPr="00466233">
              <w:rPr>
                <w:rFonts w:ascii="Times New Roman" w:hAnsi="Times New Roman" w:cs="Times New Roman"/>
                <w:color w:val="222222"/>
                <w:shd w:val="clear" w:color="auto" w:fill="FFFFFF"/>
              </w:rPr>
              <w:t>International Journal of Advanced Research in Computer Science and Software Engineering</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6B7D7E80" w:rsidR="00010104" w:rsidRPr="005E19AD" w:rsidRDefault="00466233"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5CFDD5DA" w:rsidR="00576892" w:rsidRPr="005E19AD" w:rsidRDefault="00466233" w:rsidP="00576892">
            <w:pPr>
              <w:spacing w:before="240"/>
              <w:rPr>
                <w:rFonts w:ascii="Times New Roman" w:hAnsi="Times New Roman" w:cs="Times New Roman"/>
              </w:rPr>
            </w:pPr>
            <w:r>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4A6D13E" w:rsidR="00576892" w:rsidRPr="005E19AD" w:rsidRDefault="00466233" w:rsidP="00576892">
            <w:pPr>
              <w:spacing w:before="240"/>
              <w:rPr>
                <w:rFonts w:ascii="Times New Roman" w:hAnsi="Times New Roman" w:cs="Times New Roman"/>
              </w:rPr>
            </w:pPr>
            <w:r>
              <w:rPr>
                <w:rFonts w:ascii="Times New Roman" w:hAnsi="Times New Roman" w:cs="Times New Roman"/>
              </w:rPr>
              <w:t>9</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1D92D1D0" w:rsidR="00852B20" w:rsidRPr="00466233" w:rsidRDefault="00466233" w:rsidP="00576892">
            <w:pPr>
              <w:spacing w:before="240"/>
              <w:rPr>
                <w:rFonts w:ascii="Times New Roman" w:hAnsi="Times New Roman" w:cs="Times New Roman"/>
              </w:rPr>
            </w:pPr>
            <w:r w:rsidRPr="00466233">
              <w:rPr>
                <w:rFonts w:ascii="Times New Roman" w:hAnsi="Times New Roman" w:cs="Times New Roman"/>
                <w:color w:val="222222"/>
                <w:shd w:val="clear" w:color="auto" w:fill="FFFFFF"/>
              </w:rPr>
              <w:t>IJARCSSE</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E978409" w:rsidR="00852B20" w:rsidRPr="00466233" w:rsidRDefault="00466233" w:rsidP="00576892">
            <w:pPr>
              <w:spacing w:before="240"/>
              <w:rPr>
                <w:rFonts w:ascii="Times New Roman" w:hAnsi="Times New Roman" w:cs="Times New Roman"/>
              </w:rPr>
            </w:pPr>
            <w:r w:rsidRPr="00466233">
              <w:rPr>
                <w:rFonts w:ascii="Times New Roman" w:hAnsi="Times New Roman" w:cs="Times New Roman"/>
                <w:color w:val="222222"/>
                <w:shd w:val="clear" w:color="auto" w:fill="FFFFFF"/>
              </w:rPr>
              <w:t>2015/9</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52D0F2BE" w:rsidR="00852B20" w:rsidRPr="00466233" w:rsidRDefault="00466233" w:rsidP="00576892">
            <w:pPr>
              <w:spacing w:before="240"/>
              <w:rPr>
                <w:rFonts w:ascii="Times New Roman" w:hAnsi="Times New Roman" w:cs="Times New Roman"/>
              </w:rPr>
            </w:pPr>
            <w:r w:rsidRPr="00466233">
              <w:rPr>
                <w:rFonts w:ascii="Times New Roman" w:hAnsi="Times New Roman" w:cs="Times New Roman"/>
              </w:rPr>
              <w:t>2277 128X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63035CC5" w:rsidR="00852B20" w:rsidRPr="007B7636" w:rsidRDefault="00000000" w:rsidP="00C333A6">
            <w:pPr>
              <w:spacing w:before="240"/>
              <w:rPr>
                <w:rFonts w:ascii="Times New Roman" w:hAnsi="Times New Roman" w:cs="Times New Roman"/>
                <w:sz w:val="24"/>
                <w:szCs w:val="24"/>
              </w:rPr>
            </w:pPr>
            <w:hyperlink r:id="rId12" w:history="1">
              <w:r w:rsidR="007B7636" w:rsidRPr="007B7636">
                <w:rPr>
                  <w:rStyle w:val="Hyperlink"/>
                  <w:rFonts w:ascii="Times New Roman" w:hAnsi="Times New Roman" w:cs="Times New Roman"/>
                  <w:sz w:val="24"/>
                  <w:szCs w:val="24"/>
                </w:rPr>
                <w:t>IEEE Paper Template in A4 (V1) (researchgate.net)</w:t>
              </w:r>
            </w:hyperlink>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4134182" w:rsidR="00C9238F" w:rsidRPr="007B7636" w:rsidRDefault="00000000" w:rsidP="00576892">
            <w:pPr>
              <w:spacing w:before="240"/>
              <w:rPr>
                <w:rFonts w:ascii="Times New Roman" w:hAnsi="Times New Roman" w:cs="Times New Roman"/>
                <w:sz w:val="24"/>
                <w:szCs w:val="24"/>
              </w:rPr>
            </w:pPr>
            <w:hyperlink r:id="rId13" w:history="1">
              <w:r w:rsidR="007B7636" w:rsidRPr="007B7636">
                <w:rPr>
                  <w:rStyle w:val="Hyperlink"/>
                  <w:rFonts w:ascii="Times New Roman" w:hAnsi="Times New Roman" w:cs="Times New Roman"/>
                  <w:sz w:val="24"/>
                  <w:szCs w:val="24"/>
                </w:rPr>
                <w:t>IEEE Paper Template in A4 (V1) (researchgate.net)</w:t>
              </w:r>
            </w:hyperlink>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4D2A1AB1" w:rsidR="00852B20" w:rsidRPr="005E19AD" w:rsidRDefault="00CE5458" w:rsidP="00576892">
            <w:pPr>
              <w:spacing w:before="240"/>
              <w:rPr>
                <w:rFonts w:ascii="Times New Roman" w:hAnsi="Times New Roman" w:cs="Times New Roman"/>
              </w:rPr>
            </w:pPr>
            <w:r w:rsidRPr="00CE5458">
              <w:rPr>
                <w:rFonts w:ascii="Times New Roman" w:hAnsi="Times New Roman" w:cs="Times New Roman"/>
              </w:rPr>
              <w:t>Pages 426–434</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4A91FDF"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810E1F" w:rsidRPr="00810E1F">
              <w:rPr>
                <w:rFonts w:ascii="Times New Roman" w:hAnsi="Times New Roman" w:cs="Times New Roman"/>
                <w:b/>
              </w:rPr>
              <w:t>Please write keywords</w:t>
            </w:r>
            <w:r w:rsidR="00810E1F">
              <w:rPr>
                <w:rFonts w:ascii="Times New Roman" w:hAnsi="Times New Roman" w:cs="Times New Roman"/>
                <w:b/>
              </w:rPr>
              <w:t xml:space="preserve"> here</w:t>
            </w:r>
            <w:r w:rsidR="00810E1F" w:rsidRPr="00810E1F">
              <w:rPr>
                <w:rFonts w:ascii="Times New Roman" w:hAnsi="Times New Roman" w:cs="Times New Roman"/>
                <w:b/>
              </w:rPr>
              <w:t xml:space="preserve"> separated by comma (,)</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A4CB3A6"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7B7636" w:rsidRPr="007B7636">
              <w:rPr>
                <w:rFonts w:ascii="Times New Roman" w:hAnsi="Times New Roman" w:cs="Times New Roman"/>
                <w:color w:val="222222"/>
                <w:sz w:val="24"/>
                <w:szCs w:val="24"/>
                <w:shd w:val="clear" w:color="auto" w:fill="FFFFFF"/>
              </w:rPr>
              <w:t xml:space="preserve">Nahid, </w:t>
            </w:r>
            <w:proofErr w:type="spellStart"/>
            <w:r w:rsidR="007B7636" w:rsidRPr="007B7636">
              <w:rPr>
                <w:rFonts w:ascii="Times New Roman" w:hAnsi="Times New Roman" w:cs="Times New Roman"/>
                <w:color w:val="222222"/>
                <w:sz w:val="24"/>
                <w:szCs w:val="24"/>
                <w:shd w:val="clear" w:color="auto" w:fill="FFFFFF"/>
              </w:rPr>
              <w:t>Mehzabul</w:t>
            </w:r>
            <w:proofErr w:type="spellEnd"/>
            <w:r w:rsidR="007B7636" w:rsidRPr="007B7636">
              <w:rPr>
                <w:rFonts w:ascii="Times New Roman" w:hAnsi="Times New Roman" w:cs="Times New Roman"/>
                <w:color w:val="222222"/>
                <w:sz w:val="24"/>
                <w:szCs w:val="24"/>
                <w:shd w:val="clear" w:color="auto" w:fill="FFFFFF"/>
              </w:rPr>
              <w:t xml:space="preserve"> Hoque. "Network Virtualization &amp; Modeling of VPN Security." </w:t>
            </w:r>
            <w:r w:rsidR="007B7636" w:rsidRPr="007B7636">
              <w:rPr>
                <w:rFonts w:ascii="Times New Roman" w:hAnsi="Times New Roman" w:cs="Times New Roman"/>
                <w:i/>
                <w:iCs/>
                <w:color w:val="222222"/>
                <w:sz w:val="24"/>
                <w:szCs w:val="24"/>
                <w:shd w:val="clear" w:color="auto" w:fill="FFFFFF"/>
              </w:rPr>
              <w:t>International Journal</w:t>
            </w:r>
            <w:r w:rsidR="007B7636" w:rsidRPr="007B7636">
              <w:rPr>
                <w:rFonts w:ascii="Times New Roman" w:hAnsi="Times New Roman" w:cs="Times New Roman"/>
                <w:color w:val="222222"/>
                <w:sz w:val="24"/>
                <w:szCs w:val="24"/>
                <w:shd w:val="clear" w:color="auto" w:fill="FFFFFF"/>
              </w:rPr>
              <w:t> 5.9 (2015</w:t>
            </w:r>
            <w:r w:rsidR="001A0BC1" w:rsidRPr="007B7636">
              <w:rPr>
                <w:rFonts w:ascii="Times New Roman" w:hAnsi="Times New Roman" w:cs="Times New Roman"/>
                <w:color w:val="222222"/>
                <w:sz w:val="24"/>
                <w:szCs w:val="24"/>
                <w:shd w:val="clear" w:color="auto" w:fill="FFFFFF"/>
              </w:rPr>
              <w:t>).</w:t>
            </w:r>
          </w:p>
        </w:tc>
      </w:tr>
    </w:tbl>
    <w:p w14:paraId="368EFAEB" w14:textId="072948E6"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1F4E42F5"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466233">
            <w:pPr>
              <w:jc w:val="both"/>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4A3A3B">
            <w:pPr>
              <w:jc w:val="both"/>
              <w:rPr>
                <w:rFonts w:ascii="Times New Roman" w:hAnsi="Times New Roman" w:cs="Times New Roman"/>
              </w:rPr>
            </w:pPr>
          </w:p>
          <w:p w14:paraId="0F30ECAF" w14:textId="22EB058E" w:rsidR="00852B20" w:rsidRPr="00466233" w:rsidRDefault="00466233" w:rsidP="006476D6">
            <w:pPr>
              <w:jc w:val="both"/>
              <w:rPr>
                <w:rFonts w:ascii="Times New Roman" w:hAnsi="Times New Roman" w:cs="Times New Roman"/>
              </w:rPr>
            </w:pPr>
            <w:r w:rsidRPr="00466233">
              <w:rPr>
                <w:rFonts w:ascii="Times New Roman" w:hAnsi="Times New Roman" w:cs="Times New Roman"/>
              </w:rPr>
              <w:t>A virtual private network (VPN) is a method for the extension of a private network across a public network, such as the Internet. It enables users to send and receive data across shared or public networks as if their computing devices were directly connected to the private network, and thus are benefiting from the functionality, security and management policies of the private network. A VPN is created by establishing a virtual point-to-point connection through the use of dedicated connections, virtual tunneling protocols, or traffic encryption. A VPN spanning the Internet is similar to a wide area network (WAN). From a user perspective, the extended network resources are accessed in the same way as resources available within the private network. Traditional VPNs are characterized by a point-to-point topology, and they do not tend to support or connect broadcast domains. Therefore, communication, software, and networking, which are based on OSI layer 2 and broadcast packets, such as NetBIOS used in Windows networking, may not be fully supported or work exactly as they would on a local area network (LAN). VPN variants, such as Virtual Private LAN Service (VPLS), and layer 2 tunneling protocols, are designed to overcome this limitation. Our main objective is design VPN network and explain it.</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305DA257"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619E3D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6C521C0E"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74DB455F"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159F9E3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250B2C0A" w:rsidR="00FE433B" w:rsidRPr="00C36232" w:rsidRDefault="000909B0" w:rsidP="00FE433B">
            <w:pPr>
              <w:spacing w:after="160" w:line="259"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42ABDE9" wp14:editId="2F7C8B01">
                  <wp:simplePos x="0" y="0"/>
                  <wp:positionH relativeFrom="column">
                    <wp:posOffset>474345</wp:posOffset>
                  </wp:positionH>
                  <wp:positionV relativeFrom="paragraph">
                    <wp:posOffset>-31750</wp:posOffset>
                  </wp:positionV>
                  <wp:extent cx="434578" cy="412750"/>
                  <wp:effectExtent l="0" t="0" r="3810" b="6350"/>
                  <wp:wrapNone/>
                  <wp:docPr id="3" name="Picture 3" descr="Checkmark PNG, Checkmark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mark PNG, Checkmark Transparent Background - FreeIcon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578"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E7E"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5"/>
      <w:footerReference w:type="defaul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02E14" w14:textId="77777777" w:rsidR="00922471" w:rsidRDefault="00922471" w:rsidP="00C9238F">
      <w:pPr>
        <w:spacing w:after="0" w:line="240" w:lineRule="auto"/>
      </w:pPr>
      <w:r>
        <w:separator/>
      </w:r>
    </w:p>
  </w:endnote>
  <w:endnote w:type="continuationSeparator" w:id="0">
    <w:p w14:paraId="6F2ED6BE" w14:textId="77777777" w:rsidR="00922471" w:rsidRDefault="0092247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BE44F4E-CD63-4F76-A983-FEC58F75B167}"/>
    <w:embedBold r:id="rId2" w:fontKey="{F451C832-AD57-4CE3-BC27-321608200E86}"/>
    <w:embedItalic r:id="rId3" w:fontKey="{A05691DB-03E7-4727-82FD-9E94EC96755B}"/>
    <w:embedBoldItalic r:id="rId4" w:fontKey="{85424F5D-2F2A-407E-B0B2-DCBD3A611A26}"/>
  </w:font>
  <w:font w:name="Corbel">
    <w:panose1 w:val="020B0503020204020204"/>
    <w:charset w:val="00"/>
    <w:family w:val="swiss"/>
    <w:pitch w:val="variable"/>
    <w:sig w:usb0="A00002EF" w:usb1="4000A44B" w:usb2="00000000" w:usb3="00000000" w:csb0="0000019F" w:csb1="00000000"/>
    <w:embedRegular r:id="rId5" w:fontKey="{C40C417A-693A-45DD-8762-D000C4EDD9B0}"/>
    <w:embedBold r:id="rId6" w:fontKey="{054C69D6-2E41-43BD-B4A0-E1FB42660D27}"/>
    <w:embedItalic r:id="rId7" w:fontKey="{1BB7672C-B326-4097-8C17-39C7B23DFF4C}"/>
  </w:font>
  <w:font w:name="Shonar Bangla">
    <w:charset w:val="00"/>
    <w:family w:val="roman"/>
    <w:pitch w:val="variable"/>
    <w:sig w:usb0="00010003" w:usb1="00000000" w:usb2="00000000" w:usb3="00000000" w:csb0="00000001" w:csb1="00000000"/>
    <w:embedRegular r:id="rId8" w:fontKey="{17239067-2243-4A32-9396-97DA2D78A951}"/>
    <w:embedBold r:id="rId9" w:fontKey="{4896B6B3-8D76-479D-823A-CA98AC12D42C}"/>
    <w:embedItalic r:id="rId10" w:fontKey="{45495E20-CB84-4EB7-A6C5-6007E2277F5A}"/>
    <w:embedBoldItalic r:id="rId11" w:fontKey="{297BF7E5-6382-453C-A54D-CB16DB21AC3D}"/>
  </w:font>
  <w:font w:name="Consolas">
    <w:panose1 w:val="020B0609020204030204"/>
    <w:charset w:val="00"/>
    <w:family w:val="modern"/>
    <w:pitch w:val="fixed"/>
    <w:sig w:usb0="E00006FF" w:usb1="0000FCFF" w:usb2="00000001" w:usb3="00000000" w:csb0="0000019F" w:csb1="00000000"/>
    <w:embedRegular r:id="rId12" w:fontKey="{3C30C438-1FE3-4B91-B56E-C5F951690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EF76" w14:textId="77777777" w:rsidR="00922471" w:rsidRDefault="00922471" w:rsidP="00C9238F">
      <w:pPr>
        <w:spacing w:after="0" w:line="240" w:lineRule="auto"/>
      </w:pPr>
      <w:r>
        <w:separator/>
      </w:r>
    </w:p>
  </w:footnote>
  <w:footnote w:type="continuationSeparator" w:id="0">
    <w:p w14:paraId="71FCBF13" w14:textId="77777777" w:rsidR="00922471" w:rsidRDefault="0092247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17611092">
    <w:abstractNumId w:val="12"/>
  </w:num>
  <w:num w:numId="2" w16cid:durableId="1904214310">
    <w:abstractNumId w:val="8"/>
  </w:num>
  <w:num w:numId="3" w16cid:durableId="883568279">
    <w:abstractNumId w:val="16"/>
  </w:num>
  <w:num w:numId="4" w16cid:durableId="908615363">
    <w:abstractNumId w:val="13"/>
  </w:num>
  <w:num w:numId="5" w16cid:durableId="334765509">
    <w:abstractNumId w:val="14"/>
  </w:num>
  <w:num w:numId="6" w16cid:durableId="1010643088">
    <w:abstractNumId w:val="20"/>
  </w:num>
  <w:num w:numId="7" w16cid:durableId="1261573238">
    <w:abstractNumId w:val="7"/>
  </w:num>
  <w:num w:numId="8" w16cid:durableId="2055888802">
    <w:abstractNumId w:val="11"/>
  </w:num>
  <w:num w:numId="9" w16cid:durableId="113209338">
    <w:abstractNumId w:val="18"/>
  </w:num>
  <w:num w:numId="10" w16cid:durableId="764302182">
    <w:abstractNumId w:val="2"/>
  </w:num>
  <w:num w:numId="11" w16cid:durableId="1980376993">
    <w:abstractNumId w:val="6"/>
  </w:num>
  <w:num w:numId="12" w16cid:durableId="213084488">
    <w:abstractNumId w:val="1"/>
  </w:num>
  <w:num w:numId="13" w16cid:durableId="1553886808">
    <w:abstractNumId w:val="3"/>
  </w:num>
  <w:num w:numId="14" w16cid:durableId="1038122632">
    <w:abstractNumId w:val="10"/>
  </w:num>
  <w:num w:numId="15" w16cid:durableId="1984699881">
    <w:abstractNumId w:val="9"/>
  </w:num>
  <w:num w:numId="16" w16cid:durableId="1964264612">
    <w:abstractNumId w:val="17"/>
  </w:num>
  <w:num w:numId="17" w16cid:durableId="1416052078">
    <w:abstractNumId w:val="4"/>
  </w:num>
  <w:num w:numId="18" w16cid:durableId="1892184073">
    <w:abstractNumId w:val="22"/>
  </w:num>
  <w:num w:numId="19" w16cid:durableId="208419142">
    <w:abstractNumId w:val="19"/>
  </w:num>
  <w:num w:numId="20" w16cid:durableId="1108810594">
    <w:abstractNumId w:val="15"/>
  </w:num>
  <w:num w:numId="21" w16cid:durableId="567227314">
    <w:abstractNumId w:val="21"/>
  </w:num>
  <w:num w:numId="22" w16cid:durableId="1730230761">
    <w:abstractNumId w:val="5"/>
  </w:num>
  <w:num w:numId="23" w16cid:durableId="6734129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04C1"/>
    <w:rsid w:val="00052382"/>
    <w:rsid w:val="000632C2"/>
    <w:rsid w:val="0006568A"/>
    <w:rsid w:val="00065A07"/>
    <w:rsid w:val="00076F0F"/>
    <w:rsid w:val="00084253"/>
    <w:rsid w:val="000909B0"/>
    <w:rsid w:val="000D0A38"/>
    <w:rsid w:val="000D1F49"/>
    <w:rsid w:val="000D68B9"/>
    <w:rsid w:val="00110BAB"/>
    <w:rsid w:val="001472E1"/>
    <w:rsid w:val="001727CA"/>
    <w:rsid w:val="00196308"/>
    <w:rsid w:val="001A0BC1"/>
    <w:rsid w:val="001E63E9"/>
    <w:rsid w:val="001F5CF8"/>
    <w:rsid w:val="0024574A"/>
    <w:rsid w:val="002C56E6"/>
    <w:rsid w:val="002D3238"/>
    <w:rsid w:val="002F2AC1"/>
    <w:rsid w:val="00361E11"/>
    <w:rsid w:val="00370C3C"/>
    <w:rsid w:val="003F0847"/>
    <w:rsid w:val="0040090B"/>
    <w:rsid w:val="00421017"/>
    <w:rsid w:val="0046302A"/>
    <w:rsid w:val="00466233"/>
    <w:rsid w:val="00487D2D"/>
    <w:rsid w:val="004A3A3B"/>
    <w:rsid w:val="004D5D62"/>
    <w:rsid w:val="004E5717"/>
    <w:rsid w:val="004F76A2"/>
    <w:rsid w:val="005112D0"/>
    <w:rsid w:val="00522B79"/>
    <w:rsid w:val="00567E00"/>
    <w:rsid w:val="00576892"/>
    <w:rsid w:val="00577E06"/>
    <w:rsid w:val="005A3BF7"/>
    <w:rsid w:val="005B71DD"/>
    <w:rsid w:val="005E19AD"/>
    <w:rsid w:val="005E4459"/>
    <w:rsid w:val="005F2035"/>
    <w:rsid w:val="005F7990"/>
    <w:rsid w:val="0063739C"/>
    <w:rsid w:val="006476D6"/>
    <w:rsid w:val="006A70A5"/>
    <w:rsid w:val="0073710F"/>
    <w:rsid w:val="00770F25"/>
    <w:rsid w:val="00774C74"/>
    <w:rsid w:val="007A35A8"/>
    <w:rsid w:val="007B0A85"/>
    <w:rsid w:val="007B7636"/>
    <w:rsid w:val="007C674D"/>
    <w:rsid w:val="007C6A52"/>
    <w:rsid w:val="007E4956"/>
    <w:rsid w:val="00810E1F"/>
    <w:rsid w:val="0082043E"/>
    <w:rsid w:val="00852B20"/>
    <w:rsid w:val="0087459C"/>
    <w:rsid w:val="00887812"/>
    <w:rsid w:val="00897670"/>
    <w:rsid w:val="008B0E32"/>
    <w:rsid w:val="008D63F4"/>
    <w:rsid w:val="008E203A"/>
    <w:rsid w:val="008E2DBA"/>
    <w:rsid w:val="0091229C"/>
    <w:rsid w:val="00920221"/>
    <w:rsid w:val="00922471"/>
    <w:rsid w:val="00940E73"/>
    <w:rsid w:val="00952407"/>
    <w:rsid w:val="0097437B"/>
    <w:rsid w:val="0097508B"/>
    <w:rsid w:val="00985572"/>
    <w:rsid w:val="0098597D"/>
    <w:rsid w:val="009B21A9"/>
    <w:rsid w:val="009D1D0D"/>
    <w:rsid w:val="009F619A"/>
    <w:rsid w:val="009F6DDE"/>
    <w:rsid w:val="009F77CA"/>
    <w:rsid w:val="00A1613A"/>
    <w:rsid w:val="00A33E91"/>
    <w:rsid w:val="00A370A8"/>
    <w:rsid w:val="00A51CA6"/>
    <w:rsid w:val="00A82A33"/>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5458"/>
    <w:rsid w:val="00CE6104"/>
    <w:rsid w:val="00CE7918"/>
    <w:rsid w:val="00CE7E7E"/>
    <w:rsid w:val="00D03AC6"/>
    <w:rsid w:val="00D16163"/>
    <w:rsid w:val="00D31E76"/>
    <w:rsid w:val="00DB3FAD"/>
    <w:rsid w:val="00E61C09"/>
    <w:rsid w:val="00EB3B58"/>
    <w:rsid w:val="00EC7359"/>
    <w:rsid w:val="00EE3054"/>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647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searchgate.net/profile/Mehzab-Nahid/publication/352709814_Network_Virtualization_Modeling_of_VPN_Security/links/60d488c5a6fdcc75a2503ce2/Network-Virtualization-Modeling-of-VPN-Security.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searchgate.net/profile/Mehzab-Nahid/publication/352709814_Network_Virtualization_Modeling_of_VPN_Security/links/60d488c5a6fdcc75a2503ce2/Network-Virtualization-Modeling-of-VPN-Security.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hzab.nahid@aiub.ed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2022-08-30T04:13:00Z</dcterms:created>
  <dcterms:modified xsi:type="dcterms:W3CDTF">2022-08-30T04:13:00Z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