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3D1F4959" w:rsidR="00C9238F" w:rsidRPr="004C2EBC" w:rsidRDefault="004C2EBC" w:rsidP="004C2EBC">
            <w:r w:rsidRPr="004C2EBC">
              <w:t>Architecture Design &amp; Network Application of Cloud Computing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681E724C" w:rsidR="00C9238F" w:rsidRPr="005E19AD" w:rsidRDefault="000632C2" w:rsidP="001F3E7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Mehzabul</w:t>
            </w:r>
            <w:proofErr w:type="spellEnd"/>
            <w:r>
              <w:rPr>
                <w:rFonts w:ascii="Times New Roman" w:hAnsi="Times New Roman" w:cs="Times New Roman"/>
              </w:rPr>
              <w:t xml:space="preserve"> Hoque Nahid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652D1D60" w:rsidR="00C9238F" w:rsidRPr="005E19AD" w:rsidRDefault="000909B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mehzab.nahid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600B01CF" w:rsidR="00C9238F" w:rsidRPr="00702DF1" w:rsidRDefault="00702DF1" w:rsidP="00702DF1">
            <w:r w:rsidRPr="00702DF1">
              <w:t>American Journal of Engineering Research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0AF89B4" w:rsidR="00010104" w:rsidRPr="005E19AD" w:rsidRDefault="00005E9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52C9DEB4" w:rsidR="00576892" w:rsidRPr="005E19AD" w:rsidRDefault="001F3E7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78FFBE12" w:rsidR="00576892" w:rsidRPr="005E19AD" w:rsidRDefault="00702DF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7D7AB2BD" w:rsidR="00852B20" w:rsidRPr="004C2EBC" w:rsidRDefault="004C2EBC" w:rsidP="004C2EBC">
            <w:r w:rsidRPr="004C2EBC">
              <w:t>AJER (online)</w:t>
            </w: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213C2167" w:rsidR="00852B20" w:rsidRPr="004C2EBC" w:rsidRDefault="004C2EBC" w:rsidP="004C2EBC">
            <w:r w:rsidRPr="004C2EBC">
              <w:t>2015/8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550D55DA" w14:textId="77777777" w:rsidR="008F0726" w:rsidRDefault="008F0726" w:rsidP="00576892">
            <w:pPr>
              <w:spacing w:before="240"/>
            </w:pPr>
            <w:r>
              <w:t>e-ISSN: 2320-0847</w:t>
            </w:r>
          </w:p>
          <w:p w14:paraId="395ECBF4" w14:textId="369A35C3" w:rsidR="00852B20" w:rsidRPr="005E19AD" w:rsidRDefault="008F072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t xml:space="preserve"> p-</w:t>
            </w:r>
            <w:proofErr w:type="gramStart"/>
            <w:r>
              <w:t>ISSN :</w:t>
            </w:r>
            <w:proofErr w:type="gramEnd"/>
            <w:r>
              <w:t xml:space="preserve"> 2320-0936</w:t>
            </w: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6471582D" w:rsidR="001F3E72" w:rsidRPr="006904AD" w:rsidRDefault="00000000" w:rsidP="006904AD">
            <w:hyperlink r:id="rId11" w:history="1">
              <w:r w:rsidR="004C2EBC">
                <w:rPr>
                  <w:rStyle w:val="Hyperlink"/>
                </w:rPr>
                <w:t>ZE04802290236-libre.pdf (d1wqtxts1xzle7.cloudfront.net)</w:t>
              </w:r>
            </w:hyperlink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75B8C7E9" w:rsidR="00C9238F" w:rsidRPr="001F3E72" w:rsidRDefault="00000000" w:rsidP="004C2EBC">
            <w:hyperlink r:id="rId12" w:history="1">
              <w:r w:rsidR="004C2EBC">
                <w:rPr>
                  <w:rStyle w:val="Hyperlink"/>
                </w:rPr>
                <w:t>ZE04802290236-libre.pdf (d1wqtxts1xzle7.cloudfront.net)</w:t>
              </w:r>
            </w:hyperlink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5AD18FDE" w:rsidR="00852B20" w:rsidRPr="005E19AD" w:rsidRDefault="00CE545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E5458">
              <w:rPr>
                <w:rFonts w:ascii="Times New Roman" w:hAnsi="Times New Roman" w:cs="Times New Roman"/>
              </w:rPr>
              <w:t xml:space="preserve">Pages </w:t>
            </w:r>
            <w:r w:rsidR="004C2EBC" w:rsidRPr="004C2EBC">
              <w:t>229-236</w:t>
            </w: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576892">
            <w:pPr>
              <w:rPr>
                <w:rFonts w:ascii="Times New Roman" w:hAnsi="Times New Roman" w:cs="Times New Roman"/>
                <w:b/>
              </w:rPr>
            </w:pPr>
          </w:p>
          <w:p w14:paraId="5A585DE2" w14:textId="348BCD01" w:rsidR="005B71DD" w:rsidRPr="005B71DD" w:rsidRDefault="005B71DD" w:rsidP="0057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r w:rsidR="004C2EBC">
              <w:t>Network Cloud, CAPEX, OPEX, IBM, DEC.</w:t>
            </w: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4B8C044A" w:rsidR="005B71DD" w:rsidRPr="005B71DD" w:rsidRDefault="008F633D" w:rsidP="00576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Jadeja,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Yashpalsinh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and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Kirit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Modi. "Cloud computing-concepts, architecture and challenges." </w:t>
            </w:r>
            <w:r>
              <w:rPr>
                <w:rFonts w:ascii="Arial" w:hAnsi="Arial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2012 international conference on computing, electronics and electrical technologies (ICCEET)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 IEEE, 2012.</w:t>
            </w:r>
          </w:p>
        </w:tc>
      </w:tr>
    </w:tbl>
    <w:p w14:paraId="368EFAEB" w14:textId="072948E6" w:rsidR="00852B20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1F4E42F5" w:rsidR="007C674D" w:rsidRPr="005E19AD" w:rsidRDefault="007C674D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DBC0DFB" w:rsidR="00852B20" w:rsidRPr="005E19AD" w:rsidRDefault="004C2EBC" w:rsidP="00576892">
            <w:pPr>
              <w:rPr>
                <w:rFonts w:ascii="Times New Roman" w:hAnsi="Times New Roman" w:cs="Times New Roman"/>
              </w:rPr>
            </w:pPr>
            <w:r>
              <w:t>“Cloud” computing a comparatively term, stands on decades of research &amp; analysis in virtualization, analytical distributed computing, utility computing, and more recently computer networking, web technology and software services. Cloud computing represents a shift away from computing as a product that is purchased, to computing as a service that is delivered to consumers over the internet from large-scale data centers – or “clouds”. Whilst cloud computing is obtaining growing popularity in the IT industry, academic appeared to be lagging behind the developments in this field. It also implies a service oriented designed architecture, reduced information technology overhead for the end-user, good flexibility, reduced total cost of private ownership, on-demand services and many other things. This paper discusses the concept of “cloud” computing, some of the issues it tries to address, related research topics, and a “cloud” implementation available today</w:t>
            </w: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810E1F"/>
    <w:p w14:paraId="4CEAFC7D" w14:textId="6DE5290A" w:rsidR="00810E1F" w:rsidRPr="00810E1F" w:rsidRDefault="00810E1F" w:rsidP="00810E1F"/>
    <w:p w14:paraId="47654539" w14:textId="305DA257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619E3D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6C521C0E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74DB455F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159F9E3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250B2C0A" w:rsidR="00FE433B" w:rsidRPr="00C36232" w:rsidRDefault="000909B0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42ABDE9" wp14:editId="2F7C8B0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-31750</wp:posOffset>
                  </wp:positionV>
                  <wp:extent cx="434578" cy="412750"/>
                  <wp:effectExtent l="0" t="0" r="3810" b="6350"/>
                  <wp:wrapNone/>
                  <wp:docPr id="3" name="Picture 3" descr="Checkmark PNG, Checkmark Transparent Background - FreeIcon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mark PNG, Checkmark Transparent Background - FreeIcon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78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E7E"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810E1F">
      <w:pPr>
        <w:tabs>
          <w:tab w:val="left" w:pos="5535"/>
        </w:tabs>
      </w:pPr>
      <w:r>
        <w:tab/>
      </w:r>
    </w:p>
    <w:sectPr w:rsidR="00810E1F" w:rsidRPr="00810E1F" w:rsidSect="00576892">
      <w:headerReference w:type="default" r:id="rId14"/>
      <w:footerReference w:type="defaul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06CA6" w14:textId="77777777" w:rsidR="006B7385" w:rsidRDefault="006B7385" w:rsidP="00C9238F">
      <w:pPr>
        <w:spacing w:after="0" w:line="240" w:lineRule="auto"/>
      </w:pPr>
      <w:r>
        <w:separator/>
      </w:r>
    </w:p>
  </w:endnote>
  <w:endnote w:type="continuationSeparator" w:id="0">
    <w:p w14:paraId="5F134F49" w14:textId="77777777" w:rsidR="006B7385" w:rsidRDefault="006B738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2B2CD3-8FA2-4EC0-A460-23441C60355C}"/>
    <w:embedBold r:id="rId2" w:fontKey="{B5C56D00-9426-44F7-A238-6119C6633392}"/>
    <w:embedItalic r:id="rId3" w:fontKey="{02667B2D-4286-4FAB-9962-1D26912C025D}"/>
    <w:embedBoldItalic r:id="rId4" w:fontKey="{DA50E9A2-90A5-489C-A42E-E4EBC526707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B21B7E8-1D54-4189-BA9F-84A702114381}"/>
    <w:embedBold r:id="rId6" w:fontKey="{E9D7CF9C-688D-4905-A4E0-B9423DF713A7}"/>
    <w:embedItalic r:id="rId7" w:fontKey="{F274F29F-AD73-43F0-A08E-8A1324B2EF1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68B1C878-B9A8-4913-8496-FC6195255184}"/>
    <w:embedBold r:id="rId9" w:fontKey="{641A1AE9-B8FE-4927-A0C6-654A7FE22D94}"/>
    <w:embedItalic r:id="rId10" w:fontKey="{2AFA2880-8ABC-4BEF-81A3-D37D2E55D432}"/>
    <w:embedBoldItalic r:id="rId11" w:fontKey="{0411BCED-C7C8-4254-9B76-4EA3B8E31DE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4768E48D-0CDA-4CE3-ACF2-F4AB00956F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456E3010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F633D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F633D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34E9D" w14:textId="77777777" w:rsidR="006B7385" w:rsidRDefault="006B7385" w:rsidP="00C9238F">
      <w:pPr>
        <w:spacing w:after="0" w:line="240" w:lineRule="auto"/>
      </w:pPr>
      <w:r>
        <w:separator/>
      </w:r>
    </w:p>
  </w:footnote>
  <w:footnote w:type="continuationSeparator" w:id="0">
    <w:p w14:paraId="5A1FBF1F" w14:textId="77777777" w:rsidR="006B7385" w:rsidRDefault="006B738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42345234">
    <w:abstractNumId w:val="12"/>
  </w:num>
  <w:num w:numId="2" w16cid:durableId="1093673243">
    <w:abstractNumId w:val="8"/>
  </w:num>
  <w:num w:numId="3" w16cid:durableId="1361055437">
    <w:abstractNumId w:val="16"/>
  </w:num>
  <w:num w:numId="4" w16cid:durableId="2079595111">
    <w:abstractNumId w:val="13"/>
  </w:num>
  <w:num w:numId="5" w16cid:durableId="1033338053">
    <w:abstractNumId w:val="14"/>
  </w:num>
  <w:num w:numId="6" w16cid:durableId="1095903451">
    <w:abstractNumId w:val="20"/>
  </w:num>
  <w:num w:numId="7" w16cid:durableId="27220950">
    <w:abstractNumId w:val="7"/>
  </w:num>
  <w:num w:numId="8" w16cid:durableId="867833553">
    <w:abstractNumId w:val="11"/>
  </w:num>
  <w:num w:numId="9" w16cid:durableId="522741279">
    <w:abstractNumId w:val="18"/>
  </w:num>
  <w:num w:numId="10" w16cid:durableId="1115439231">
    <w:abstractNumId w:val="2"/>
  </w:num>
  <w:num w:numId="11" w16cid:durableId="543446918">
    <w:abstractNumId w:val="6"/>
  </w:num>
  <w:num w:numId="12" w16cid:durableId="1244071099">
    <w:abstractNumId w:val="1"/>
  </w:num>
  <w:num w:numId="13" w16cid:durableId="929581090">
    <w:abstractNumId w:val="3"/>
  </w:num>
  <w:num w:numId="14" w16cid:durableId="911045528">
    <w:abstractNumId w:val="10"/>
  </w:num>
  <w:num w:numId="15" w16cid:durableId="1172602869">
    <w:abstractNumId w:val="9"/>
  </w:num>
  <w:num w:numId="16" w16cid:durableId="1020935122">
    <w:abstractNumId w:val="17"/>
  </w:num>
  <w:num w:numId="17" w16cid:durableId="1172136899">
    <w:abstractNumId w:val="4"/>
  </w:num>
  <w:num w:numId="18" w16cid:durableId="2138524954">
    <w:abstractNumId w:val="22"/>
  </w:num>
  <w:num w:numId="19" w16cid:durableId="885070029">
    <w:abstractNumId w:val="19"/>
  </w:num>
  <w:num w:numId="20" w16cid:durableId="1246651061">
    <w:abstractNumId w:val="15"/>
  </w:num>
  <w:num w:numId="21" w16cid:durableId="784886084">
    <w:abstractNumId w:val="21"/>
  </w:num>
  <w:num w:numId="22" w16cid:durableId="2103380822">
    <w:abstractNumId w:val="5"/>
  </w:num>
  <w:num w:numId="23" w16cid:durableId="201414375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5E9F"/>
    <w:rsid w:val="00010104"/>
    <w:rsid w:val="00052382"/>
    <w:rsid w:val="000632C2"/>
    <w:rsid w:val="0006568A"/>
    <w:rsid w:val="00065A07"/>
    <w:rsid w:val="00076F0F"/>
    <w:rsid w:val="00084253"/>
    <w:rsid w:val="000909B0"/>
    <w:rsid w:val="000D0A38"/>
    <w:rsid w:val="000D1F49"/>
    <w:rsid w:val="000D68B9"/>
    <w:rsid w:val="00110BAB"/>
    <w:rsid w:val="001472E1"/>
    <w:rsid w:val="001727CA"/>
    <w:rsid w:val="00196308"/>
    <w:rsid w:val="001A0BC1"/>
    <w:rsid w:val="001E63E9"/>
    <w:rsid w:val="001F3E72"/>
    <w:rsid w:val="001F5CF8"/>
    <w:rsid w:val="0024574A"/>
    <w:rsid w:val="002C56E6"/>
    <w:rsid w:val="002D3238"/>
    <w:rsid w:val="002F2AC1"/>
    <w:rsid w:val="00361E11"/>
    <w:rsid w:val="00370C3C"/>
    <w:rsid w:val="003F0847"/>
    <w:rsid w:val="0040090B"/>
    <w:rsid w:val="00421017"/>
    <w:rsid w:val="0046302A"/>
    <w:rsid w:val="00487D2D"/>
    <w:rsid w:val="004A3A3B"/>
    <w:rsid w:val="004C2EBC"/>
    <w:rsid w:val="004D5D62"/>
    <w:rsid w:val="004E5717"/>
    <w:rsid w:val="004F76A2"/>
    <w:rsid w:val="005112D0"/>
    <w:rsid w:val="00522B79"/>
    <w:rsid w:val="00567E00"/>
    <w:rsid w:val="00576892"/>
    <w:rsid w:val="00577E06"/>
    <w:rsid w:val="005A3BF7"/>
    <w:rsid w:val="005B71DD"/>
    <w:rsid w:val="005E19AD"/>
    <w:rsid w:val="005E4459"/>
    <w:rsid w:val="005F2035"/>
    <w:rsid w:val="005F7990"/>
    <w:rsid w:val="0063739C"/>
    <w:rsid w:val="006904AD"/>
    <w:rsid w:val="006A70A5"/>
    <w:rsid w:val="006B7385"/>
    <w:rsid w:val="00702DF1"/>
    <w:rsid w:val="0073710F"/>
    <w:rsid w:val="00770F25"/>
    <w:rsid w:val="00774C74"/>
    <w:rsid w:val="007A35A8"/>
    <w:rsid w:val="007B0A85"/>
    <w:rsid w:val="007C674D"/>
    <w:rsid w:val="007C6A52"/>
    <w:rsid w:val="007E4956"/>
    <w:rsid w:val="00810E1F"/>
    <w:rsid w:val="0082043E"/>
    <w:rsid w:val="00852B20"/>
    <w:rsid w:val="0087459C"/>
    <w:rsid w:val="00887812"/>
    <w:rsid w:val="00897670"/>
    <w:rsid w:val="008B0E32"/>
    <w:rsid w:val="008D63F4"/>
    <w:rsid w:val="008E203A"/>
    <w:rsid w:val="008E2DBA"/>
    <w:rsid w:val="008F0726"/>
    <w:rsid w:val="008F633D"/>
    <w:rsid w:val="0091229C"/>
    <w:rsid w:val="00920221"/>
    <w:rsid w:val="00940E73"/>
    <w:rsid w:val="00952407"/>
    <w:rsid w:val="0097437B"/>
    <w:rsid w:val="0097508B"/>
    <w:rsid w:val="00985572"/>
    <w:rsid w:val="0098597D"/>
    <w:rsid w:val="009B21A9"/>
    <w:rsid w:val="009D1D0D"/>
    <w:rsid w:val="009F619A"/>
    <w:rsid w:val="009F6DDE"/>
    <w:rsid w:val="009F77CA"/>
    <w:rsid w:val="00A1613A"/>
    <w:rsid w:val="00A33E91"/>
    <w:rsid w:val="00A370A8"/>
    <w:rsid w:val="00A51CA6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9238F"/>
    <w:rsid w:val="00C96307"/>
    <w:rsid w:val="00CB4A51"/>
    <w:rsid w:val="00CD4532"/>
    <w:rsid w:val="00CD47B0"/>
    <w:rsid w:val="00CE5458"/>
    <w:rsid w:val="00CE6104"/>
    <w:rsid w:val="00CE7918"/>
    <w:rsid w:val="00CE7E7E"/>
    <w:rsid w:val="00D03AC6"/>
    <w:rsid w:val="00D16163"/>
    <w:rsid w:val="00D206F4"/>
    <w:rsid w:val="00D31E76"/>
    <w:rsid w:val="00DB3FAD"/>
    <w:rsid w:val="00DC5991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1wqtxts1xzle7.cloudfront.net/38671901/ZE04802290236-libre.pdf?1441433230=&amp;response-content-disposition=inline%3B+filename%3DArchitecture_Design_and_Network_Applicat.pdf&amp;Expires=1661793695&amp;Signature=LawvCDSYuv1qpRX3mM2Z3Hce5yBKOp~kMW3oho1VZhSApqGulFxr2pATBfW7bpKIdH~X881VtkIRHvpUEas-au3M4ofl7CaHdIUl5~ISHVUhvbZVob70H36Oua9cvkS9fmsOeDKKmWNHlLF9GoP6~Nn8f7CQKs4G9jTs4eSqZ8loAt0q-K8H4m7CHafC3BM38xvFDE9TGCoEGcUG3kxCjNS9DaExaOLwCBDkV5Jvm8dNSrBS8tAf16EVZD7KN7MTLY8-E6gDiYlnv25cxUIKy6iQwNvlbQZBzOmNl7a4TnbsQqcsMMC~fjr5SkVpVxWc38QgQpdsoD7xyjc-~Kr8TA__&amp;Key-Pair-Id=APKAJLOHF5GGSLRBV4Z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1wqtxts1xzle7.cloudfront.net/38671901/ZE04802290236-libre.pdf?1441433230=&amp;response-content-disposition=inline%3B+filename%3DArchitecture_Design_and_Network_Applicat.pdf&amp;Expires=1661793695&amp;Signature=LawvCDSYuv1qpRX3mM2Z3Hce5yBKOp~kMW3oho1VZhSApqGulFxr2pATBfW7bpKIdH~X881VtkIRHvpUEas-au3M4ofl7CaHdIUl5~ISHVUhvbZVob70H36Oua9cvkS9fmsOeDKKmWNHlLF9GoP6~Nn8f7CQKs4G9jTs4eSqZ8loAt0q-K8H4m7CHafC3BM38xvFDE9TGCoEGcUG3kxCjNS9DaExaOLwCBDkV5Jvm8dNSrBS8tAf16EVZD7KN7MTLY8-E6gDiYlnv25cxUIKy6iQwNvlbQZBzOmNl7a4TnbsQqcsMMC~fjr5SkVpVxWc38QgQpdsoD7xyjc-~Kr8TA__&amp;Key-Pair-Id=APKAJLOHF5GGSLRBV4Z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AB098E-F04F-45C6-A33B-7FB0C3BC8F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3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2022-08-30T06:44:00Z</dcterms:created>
  <dcterms:modified xsi:type="dcterms:W3CDTF">2022-08-30T06:44:00Z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