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7E702960" w:rsidR="00C9238F" w:rsidRPr="00C333A6" w:rsidRDefault="001F3E7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>Simulation &amp; Setup of Smart Wireless Wi-Fi Router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681E724C" w:rsidR="00C9238F" w:rsidRPr="005E19AD" w:rsidRDefault="000632C2" w:rsidP="001F3E7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Mehzabul</w:t>
            </w:r>
            <w:proofErr w:type="spellEnd"/>
            <w:r>
              <w:rPr>
                <w:rFonts w:ascii="Times New Roman" w:hAnsi="Times New Roman" w:cs="Times New Roman"/>
              </w:rPr>
              <w:t xml:space="preserve"> Hoque Nahid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652D1D60" w:rsidR="00C9238F" w:rsidRPr="005E19AD" w:rsidRDefault="000909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mehzab.nahid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771BB2B6" w:rsidR="00C9238F" w:rsidRPr="001F3E72" w:rsidRDefault="001F3E72" w:rsidP="001F3E72">
            <w:r w:rsidRPr="001F3E72">
              <w:t xml:space="preserve">International Journal of Advanced Research </w:t>
            </w:r>
            <w:proofErr w:type="gramStart"/>
            <w:r w:rsidRPr="001F3E72">
              <w:t>In</w:t>
            </w:r>
            <w:proofErr w:type="gramEnd"/>
            <w:r w:rsidRPr="001F3E72">
              <w:t xml:space="preserve"> Computer And Communication Engineering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C18F8D6" w:rsidR="00010104" w:rsidRPr="005E19AD" w:rsidRDefault="0098557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52C9DEB4" w:rsidR="00576892" w:rsidRPr="005E19AD" w:rsidRDefault="001F3E7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12088BAF" w:rsidR="00576892" w:rsidRPr="005E19AD" w:rsidRDefault="001F3E7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11B91CAF" w:rsidR="00852B20" w:rsidRPr="001F3E72" w:rsidRDefault="001F3E72" w:rsidP="001F3E72">
            <w:r w:rsidRPr="001F3E72">
              <w:t>IJARCCE(Online)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779BF794" w:rsidR="00852B20" w:rsidRPr="001F3E72" w:rsidRDefault="001F3E72" w:rsidP="001F3E72">
            <w:r w:rsidRPr="001F3E72">
              <w:t>2015/7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5D461215" w:rsidR="00852B20" w:rsidRPr="005E19AD" w:rsidRDefault="00D76BA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 2278-1021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21E4159F" w:rsidR="001F3E72" w:rsidRPr="000B384E" w:rsidRDefault="00000000" w:rsidP="001F3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F3E72" w:rsidRPr="000B384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Simulation-Setup-of-Smart-Wireless-Wi-Fi-Router.pdf (researchgate.net)</w:t>
              </w:r>
            </w:hyperlink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31B03887" w:rsidR="00C9238F" w:rsidRPr="000B384E" w:rsidRDefault="00000000" w:rsidP="001F3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F3E72" w:rsidRPr="000B384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Simulation-Setup-of-Smart-Wireless-Wi-Fi-Router.pdf (researchgate.net)</w:t>
              </w:r>
            </w:hyperlink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67EF10EA" w:rsidR="00852B20" w:rsidRPr="005E19AD" w:rsidRDefault="00CE54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E5458">
              <w:rPr>
                <w:rFonts w:ascii="Times New Roman" w:hAnsi="Times New Roman" w:cs="Times New Roman"/>
              </w:rPr>
              <w:t xml:space="preserve">Pages </w:t>
            </w:r>
            <w:r w:rsidR="001F3E72" w:rsidRPr="001F3E72">
              <w:t>586-589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21AA2168" w:rsidR="00C9238F" w:rsidRPr="005B71DD" w:rsidRDefault="005B71DD" w:rsidP="00576892">
            <w:pPr>
              <w:rPr>
                <w:rFonts w:ascii="Times New Roman" w:hAnsi="Times New Roman" w:cs="Times New Roman"/>
                <w:b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1F3E72">
              <w:t>LAN, DSL router, ISP, Packet Tracer, IEEE 802.11.</w:t>
            </w:r>
          </w:p>
          <w:p w14:paraId="5A585DE2" w14:textId="25C109C9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0A8DEE4B" w:rsidR="005B71DD" w:rsidRPr="005B71DD" w:rsidRDefault="001F3E72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Nahid,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Mehzabul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Hoque. "Simulation &amp;setup of smart wireless wi-fi router."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International Journal of Advanced Research in Computer and Communication Engineering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(2015).</w:t>
            </w:r>
          </w:p>
        </w:tc>
      </w:tr>
    </w:tbl>
    <w:p w14:paraId="368EFAEB" w14:textId="072948E6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1F4E42F5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2C9FCF51" w:rsidR="00852B20" w:rsidRPr="000B384E" w:rsidRDefault="001F3E72" w:rsidP="004A3A3B">
            <w:pPr>
              <w:jc w:val="both"/>
              <w:rPr>
                <w:rFonts w:ascii="Times New Roman" w:hAnsi="Times New Roman" w:cs="Times New Roman"/>
              </w:rPr>
            </w:pPr>
            <w:r w:rsidRPr="000B384E">
              <w:rPr>
                <w:rFonts w:ascii="Times New Roman" w:hAnsi="Times New Roman" w:cs="Times New Roman"/>
              </w:rPr>
              <w:t xml:space="preserve">The shortest &amp; easy communication is essential in network system, and router is widely used to do so. If we need heavy Internet user with multiple wireless devices competing for Wi-Fi coverage at the same time, then need a Wireless Linksys router. Wireless router is up to 4x faster than normal router and is the most powerful networking technology at this stage. A wireless router is a device that performs the functions of a router and also includes the functions of a wireless access point. It is used to provide access to the Internet or a private computer network. It can function in a wired LAN (local area network), in a wireless-only LAN (WLAN), or in a mixed wired/wireless network, depending on the manufacturer and model. The main objective of this research paper is to introducing smart wireless router with setup and </w:t>
            </w:r>
            <w:proofErr w:type="gramStart"/>
            <w:r w:rsidRPr="000B384E">
              <w:rPr>
                <w:rFonts w:ascii="Times New Roman" w:hAnsi="Times New Roman" w:cs="Times New Roman"/>
              </w:rPr>
              <w:t>simulation.</w:t>
            </w:r>
            <w:r w:rsidR="004A3A3B" w:rsidRPr="000B384E">
              <w:rPr>
                <w:rFonts w:ascii="Times New Roman" w:hAnsi="Times New Roman" w:cs="Times New Roman"/>
                <w:color w:val="333333"/>
                <w:shd w:val="clear" w:color="auto" w:fill="FAFAFA"/>
              </w:rPr>
              <w:t>.</w:t>
            </w:r>
            <w:proofErr w:type="gramEnd"/>
          </w:p>
          <w:p w14:paraId="0F30ECAF" w14:textId="62F4AC1F" w:rsidR="00852B20" w:rsidRPr="000B384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0B384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21B47C77" w14:textId="77777777" w:rsidR="000B384E" w:rsidRDefault="000B384E" w:rsidP="00CE7E7E">
      <w:pPr>
        <w:rPr>
          <w:rFonts w:ascii="Times New Roman" w:hAnsi="Times New Roman" w:cs="Times New Roman"/>
          <w:b/>
        </w:rPr>
      </w:pPr>
    </w:p>
    <w:p w14:paraId="382F2FBC" w14:textId="77777777" w:rsidR="000B384E" w:rsidRDefault="000B384E" w:rsidP="00CE7E7E">
      <w:pPr>
        <w:rPr>
          <w:rFonts w:ascii="Times New Roman" w:hAnsi="Times New Roman" w:cs="Times New Roman"/>
          <w:b/>
        </w:rPr>
      </w:pPr>
    </w:p>
    <w:p w14:paraId="151D540F" w14:textId="77777777" w:rsidR="000B384E" w:rsidRDefault="000B384E" w:rsidP="00CE7E7E">
      <w:pPr>
        <w:rPr>
          <w:rFonts w:ascii="Times New Roman" w:hAnsi="Times New Roman" w:cs="Times New Roman"/>
          <w:b/>
        </w:rPr>
      </w:pPr>
    </w:p>
    <w:p w14:paraId="47654539" w14:textId="0547232E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lastRenderedPageBreak/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619E3D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6C521C0E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74DB455F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159F9E3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250B2C0A" w:rsidR="00FE433B" w:rsidRPr="00C36232" w:rsidRDefault="000909B0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2ABDE9" wp14:editId="2F7C8B0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-31750</wp:posOffset>
                  </wp:positionV>
                  <wp:extent cx="434578" cy="412750"/>
                  <wp:effectExtent l="0" t="0" r="3810" b="6350"/>
                  <wp:wrapNone/>
                  <wp:docPr id="3" name="Picture 3" descr="Checkmark PNG, Checkmark Transparent Background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PNG, Checkmark Transparent Background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78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E7E"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4"/>
      <w:footerReference w:type="defaul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B3497" w14:textId="77777777" w:rsidR="002E4B5B" w:rsidRDefault="002E4B5B" w:rsidP="00C9238F">
      <w:pPr>
        <w:spacing w:after="0" w:line="240" w:lineRule="auto"/>
      </w:pPr>
      <w:r>
        <w:separator/>
      </w:r>
    </w:p>
  </w:endnote>
  <w:endnote w:type="continuationSeparator" w:id="0">
    <w:p w14:paraId="668AE8CA" w14:textId="77777777" w:rsidR="002E4B5B" w:rsidRDefault="002E4B5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290F3F-F019-4D30-9DD1-57CBC938A564}"/>
    <w:embedBold r:id="rId2" w:fontKey="{A0BE6944-1744-4F1A-B003-C0B908EF61B7}"/>
    <w:embedItalic r:id="rId3" w:fontKey="{AA90B894-F382-4A5A-8E48-18C2A017EB55}"/>
    <w:embedBoldItalic r:id="rId4" w:fontKey="{F07EA17F-6CD9-442F-BDAC-D14D2C7E903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C1AC089-8B9B-4524-9237-C53130F3BB9C}"/>
    <w:embedBold r:id="rId6" w:fontKey="{85F06E16-D3CE-4C0B-BE1F-D8DF51F8A6D0}"/>
    <w:embedItalic r:id="rId7" w:fontKey="{83FB9D3A-394D-4079-AED0-426070F899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1DACCB4-ABA6-4C90-8B9B-53D6DC5621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1593BD76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1F3E7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1F3E7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B8C2" w14:textId="77777777" w:rsidR="002E4B5B" w:rsidRDefault="002E4B5B" w:rsidP="00C9238F">
      <w:pPr>
        <w:spacing w:after="0" w:line="240" w:lineRule="auto"/>
      </w:pPr>
      <w:r>
        <w:separator/>
      </w:r>
    </w:p>
  </w:footnote>
  <w:footnote w:type="continuationSeparator" w:id="0">
    <w:p w14:paraId="54F35376" w14:textId="77777777" w:rsidR="002E4B5B" w:rsidRDefault="002E4B5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83441677">
    <w:abstractNumId w:val="12"/>
  </w:num>
  <w:num w:numId="2" w16cid:durableId="57749183">
    <w:abstractNumId w:val="8"/>
  </w:num>
  <w:num w:numId="3" w16cid:durableId="1617636947">
    <w:abstractNumId w:val="16"/>
  </w:num>
  <w:num w:numId="4" w16cid:durableId="536966238">
    <w:abstractNumId w:val="13"/>
  </w:num>
  <w:num w:numId="5" w16cid:durableId="1599099806">
    <w:abstractNumId w:val="14"/>
  </w:num>
  <w:num w:numId="6" w16cid:durableId="583222882">
    <w:abstractNumId w:val="20"/>
  </w:num>
  <w:num w:numId="7" w16cid:durableId="388892123">
    <w:abstractNumId w:val="7"/>
  </w:num>
  <w:num w:numId="8" w16cid:durableId="1894732918">
    <w:abstractNumId w:val="11"/>
  </w:num>
  <w:num w:numId="9" w16cid:durableId="1712723065">
    <w:abstractNumId w:val="18"/>
  </w:num>
  <w:num w:numId="10" w16cid:durableId="280843802">
    <w:abstractNumId w:val="2"/>
  </w:num>
  <w:num w:numId="11" w16cid:durableId="634674754">
    <w:abstractNumId w:val="6"/>
  </w:num>
  <w:num w:numId="12" w16cid:durableId="953051397">
    <w:abstractNumId w:val="1"/>
  </w:num>
  <w:num w:numId="13" w16cid:durableId="574778293">
    <w:abstractNumId w:val="3"/>
  </w:num>
  <w:num w:numId="14" w16cid:durableId="1486049912">
    <w:abstractNumId w:val="10"/>
  </w:num>
  <w:num w:numId="15" w16cid:durableId="1674724256">
    <w:abstractNumId w:val="9"/>
  </w:num>
  <w:num w:numId="16" w16cid:durableId="301694520">
    <w:abstractNumId w:val="17"/>
  </w:num>
  <w:num w:numId="17" w16cid:durableId="815684438">
    <w:abstractNumId w:val="4"/>
  </w:num>
  <w:num w:numId="18" w16cid:durableId="1696032734">
    <w:abstractNumId w:val="22"/>
  </w:num>
  <w:num w:numId="19" w16cid:durableId="1732193127">
    <w:abstractNumId w:val="19"/>
  </w:num>
  <w:num w:numId="20" w16cid:durableId="141848918">
    <w:abstractNumId w:val="15"/>
  </w:num>
  <w:num w:numId="21" w16cid:durableId="1742481989">
    <w:abstractNumId w:val="21"/>
  </w:num>
  <w:num w:numId="22" w16cid:durableId="1957591480">
    <w:abstractNumId w:val="5"/>
  </w:num>
  <w:num w:numId="23" w16cid:durableId="123628099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32C2"/>
    <w:rsid w:val="0006568A"/>
    <w:rsid w:val="00065A07"/>
    <w:rsid w:val="00076F0F"/>
    <w:rsid w:val="00084253"/>
    <w:rsid w:val="000909B0"/>
    <w:rsid w:val="000B384E"/>
    <w:rsid w:val="000D0A38"/>
    <w:rsid w:val="000D1F49"/>
    <w:rsid w:val="000D68B9"/>
    <w:rsid w:val="00110BAB"/>
    <w:rsid w:val="001472E1"/>
    <w:rsid w:val="001727CA"/>
    <w:rsid w:val="00196308"/>
    <w:rsid w:val="001A0BC1"/>
    <w:rsid w:val="001E63E9"/>
    <w:rsid w:val="001F3E72"/>
    <w:rsid w:val="001F5CF8"/>
    <w:rsid w:val="0024574A"/>
    <w:rsid w:val="002C56E6"/>
    <w:rsid w:val="002D3238"/>
    <w:rsid w:val="002E4B5B"/>
    <w:rsid w:val="002F2AC1"/>
    <w:rsid w:val="00361E11"/>
    <w:rsid w:val="00370C3C"/>
    <w:rsid w:val="003F0847"/>
    <w:rsid w:val="0040090B"/>
    <w:rsid w:val="00421017"/>
    <w:rsid w:val="0046302A"/>
    <w:rsid w:val="00487D2D"/>
    <w:rsid w:val="004A3A3B"/>
    <w:rsid w:val="004D5D62"/>
    <w:rsid w:val="004E5717"/>
    <w:rsid w:val="004F76A2"/>
    <w:rsid w:val="005112D0"/>
    <w:rsid w:val="00522B79"/>
    <w:rsid w:val="00567E00"/>
    <w:rsid w:val="00576892"/>
    <w:rsid w:val="00577E06"/>
    <w:rsid w:val="005A3BF7"/>
    <w:rsid w:val="005B71DD"/>
    <w:rsid w:val="005E19AD"/>
    <w:rsid w:val="005E4459"/>
    <w:rsid w:val="005F2035"/>
    <w:rsid w:val="005F7990"/>
    <w:rsid w:val="0063739C"/>
    <w:rsid w:val="00692589"/>
    <w:rsid w:val="006A70A5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7459C"/>
    <w:rsid w:val="00887812"/>
    <w:rsid w:val="00897670"/>
    <w:rsid w:val="008B0E32"/>
    <w:rsid w:val="008D63F4"/>
    <w:rsid w:val="008E203A"/>
    <w:rsid w:val="008E2DBA"/>
    <w:rsid w:val="0091229C"/>
    <w:rsid w:val="00920221"/>
    <w:rsid w:val="00940E73"/>
    <w:rsid w:val="00952407"/>
    <w:rsid w:val="0097437B"/>
    <w:rsid w:val="0097508B"/>
    <w:rsid w:val="00985572"/>
    <w:rsid w:val="0098597D"/>
    <w:rsid w:val="009B21A9"/>
    <w:rsid w:val="009D1D0D"/>
    <w:rsid w:val="009F619A"/>
    <w:rsid w:val="009F6DDE"/>
    <w:rsid w:val="009F77CA"/>
    <w:rsid w:val="00A1613A"/>
    <w:rsid w:val="00A33E91"/>
    <w:rsid w:val="00A370A8"/>
    <w:rsid w:val="00A51CA6"/>
    <w:rsid w:val="00A82A33"/>
    <w:rsid w:val="00AF6BFE"/>
    <w:rsid w:val="00BC6682"/>
    <w:rsid w:val="00BD4753"/>
    <w:rsid w:val="00BD5CB1"/>
    <w:rsid w:val="00BE62EE"/>
    <w:rsid w:val="00C003BA"/>
    <w:rsid w:val="00C2335D"/>
    <w:rsid w:val="00C26236"/>
    <w:rsid w:val="00C333A6"/>
    <w:rsid w:val="00C36232"/>
    <w:rsid w:val="00C46878"/>
    <w:rsid w:val="00C646F6"/>
    <w:rsid w:val="00C9238F"/>
    <w:rsid w:val="00C96307"/>
    <w:rsid w:val="00CB4A51"/>
    <w:rsid w:val="00CD4532"/>
    <w:rsid w:val="00CD47B0"/>
    <w:rsid w:val="00CE5458"/>
    <w:rsid w:val="00CE6104"/>
    <w:rsid w:val="00CE7918"/>
    <w:rsid w:val="00CE7E7E"/>
    <w:rsid w:val="00D03AC6"/>
    <w:rsid w:val="00D16163"/>
    <w:rsid w:val="00D31E76"/>
    <w:rsid w:val="00D76BA9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searchgate.net/profile/Mehzab-Nahid/publication/352709461_Simulation_Setup_of_Smart_Wireless_Wi-Fi_Router/links/60d486de92851c8f79981916/Simulation-Setup-of-Smart-Wireless-Wi-Fi-Router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Mehzab-Nahid/publication/352709461_Simulation_Setup_of_Smart_Wireless_Wi-Fi_Router/links/60d486de92851c8f79981916/Simulation-Setup-of-Smart-Wireless-Wi-Fi-Router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1F641-C956-41CF-AB63-832BA879BA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2022-08-30T06:47:00Z</dcterms:created>
  <dcterms:modified xsi:type="dcterms:W3CDTF">2022-08-30T06:47:00Z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