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367D66" w:rsidRPr="00AD3714" w14:paraId="7917FE81" w14:textId="77777777" w:rsidTr="001457F8">
        <w:tc>
          <w:tcPr>
            <w:tcW w:w="926" w:type="pct"/>
            <w:vAlign w:val="center"/>
          </w:tcPr>
          <w:p w14:paraId="71082886"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610788CD" w14:textId="15B9031D" w:rsidR="00367D66" w:rsidRPr="00AD3714" w:rsidRDefault="00A205E5" w:rsidP="001457F8">
            <w:pPr>
              <w:spacing w:before="240"/>
              <w:rPr>
                <w:rFonts w:ascii="Times New Roman" w:hAnsi="Times New Roman" w:cs="Times New Roman"/>
              </w:rPr>
            </w:pPr>
            <w:r w:rsidRPr="00A205E5">
              <w:rPr>
                <w:rFonts w:ascii="Times New Roman" w:hAnsi="Times New Roman" w:cs="Times New Roman"/>
              </w:rPr>
              <w:t>Internet and Intranet Connectivity through Wireless Local Area Network (WLAN)</w:t>
            </w:r>
          </w:p>
        </w:tc>
      </w:tr>
      <w:tr w:rsidR="00367D66" w:rsidRPr="00AD3714" w14:paraId="37DAEA42" w14:textId="77777777" w:rsidTr="001457F8">
        <w:tc>
          <w:tcPr>
            <w:tcW w:w="926" w:type="pct"/>
            <w:vAlign w:val="center"/>
          </w:tcPr>
          <w:p w14:paraId="288B997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E8C4FB7" w14:textId="2876DAE7" w:rsidR="00367D66" w:rsidRPr="00AD3714" w:rsidRDefault="00367D66" w:rsidP="001457F8">
            <w:pPr>
              <w:spacing w:before="240"/>
              <w:rPr>
                <w:rFonts w:ascii="Times New Roman" w:hAnsi="Times New Roman" w:cs="Times New Roman"/>
              </w:rPr>
            </w:pPr>
            <w:r w:rsidRPr="00B677B2">
              <w:rPr>
                <w:rFonts w:ascii="Times New Roman" w:hAnsi="Times New Roman" w:cs="Times New Roman"/>
              </w:rPr>
              <w:t>Muhibul Haque Bhuyan</w:t>
            </w:r>
            <w:r w:rsidR="009A6CD8">
              <w:rPr>
                <w:rFonts w:ascii="Times New Roman" w:hAnsi="Times New Roman" w:cs="Times New Roman"/>
              </w:rPr>
              <w:t xml:space="preserve">, </w:t>
            </w:r>
            <w:r w:rsidR="009A6CD8" w:rsidRPr="00A205E5">
              <w:rPr>
                <w:rFonts w:ascii="Times New Roman" w:hAnsi="Times New Roman" w:cs="Times New Roman"/>
              </w:rPr>
              <w:t>M</w:t>
            </w:r>
            <w:r w:rsidR="009A6CD8">
              <w:rPr>
                <w:rFonts w:ascii="Times New Roman" w:hAnsi="Times New Roman" w:cs="Times New Roman"/>
              </w:rPr>
              <w:t>d</w:t>
            </w:r>
            <w:r w:rsidR="009A6CD8" w:rsidRPr="00A205E5">
              <w:rPr>
                <w:rFonts w:ascii="Times New Roman" w:hAnsi="Times New Roman" w:cs="Times New Roman"/>
              </w:rPr>
              <w:t>. O</w:t>
            </w:r>
            <w:r w:rsidR="009A6CD8">
              <w:rPr>
                <w:rFonts w:ascii="Times New Roman" w:hAnsi="Times New Roman" w:cs="Times New Roman"/>
              </w:rPr>
              <w:t>mar</w:t>
            </w:r>
            <w:r w:rsidR="009A6CD8" w:rsidRPr="00A205E5">
              <w:rPr>
                <w:rFonts w:ascii="Times New Roman" w:hAnsi="Times New Roman" w:cs="Times New Roman"/>
              </w:rPr>
              <w:t xml:space="preserve"> Ali</w:t>
            </w:r>
            <w:r w:rsidR="009A6CD8">
              <w:rPr>
                <w:rFonts w:ascii="Times New Roman" w:hAnsi="Times New Roman" w:cs="Times New Roman"/>
              </w:rPr>
              <w:t>,</w:t>
            </w:r>
            <w:r w:rsidR="009A6CD8" w:rsidRPr="00A205E5">
              <w:rPr>
                <w:rFonts w:ascii="Times New Roman" w:hAnsi="Times New Roman" w:cs="Times New Roman"/>
              </w:rPr>
              <w:t xml:space="preserve"> and </w:t>
            </w:r>
            <w:proofErr w:type="spellStart"/>
            <w:r w:rsidR="009A6CD8" w:rsidRPr="00A205E5">
              <w:rPr>
                <w:rFonts w:ascii="Times New Roman" w:hAnsi="Times New Roman" w:cs="Times New Roman"/>
              </w:rPr>
              <w:t>I</w:t>
            </w:r>
            <w:r w:rsidR="009A6CD8">
              <w:rPr>
                <w:rFonts w:ascii="Times New Roman" w:hAnsi="Times New Roman" w:cs="Times New Roman"/>
              </w:rPr>
              <w:t>khtiar</w:t>
            </w:r>
            <w:proofErr w:type="spellEnd"/>
            <w:r w:rsidR="009A6CD8" w:rsidRPr="00A205E5">
              <w:rPr>
                <w:rFonts w:ascii="Times New Roman" w:hAnsi="Times New Roman" w:cs="Times New Roman"/>
              </w:rPr>
              <w:t xml:space="preserve"> U</w:t>
            </w:r>
            <w:r w:rsidR="009A6CD8">
              <w:rPr>
                <w:rFonts w:ascii="Times New Roman" w:hAnsi="Times New Roman" w:cs="Times New Roman"/>
              </w:rPr>
              <w:t>ddin</w:t>
            </w:r>
            <w:r w:rsidR="009A6CD8" w:rsidRPr="00A205E5">
              <w:rPr>
                <w:rFonts w:ascii="Times New Roman" w:hAnsi="Times New Roman" w:cs="Times New Roman"/>
              </w:rPr>
              <w:t xml:space="preserve"> Ahmed</w:t>
            </w:r>
          </w:p>
        </w:tc>
      </w:tr>
      <w:tr w:rsidR="00367D66" w:rsidRPr="00AD3714" w14:paraId="3FE73172" w14:textId="77777777" w:rsidTr="001457F8">
        <w:tc>
          <w:tcPr>
            <w:tcW w:w="926" w:type="pct"/>
            <w:vAlign w:val="center"/>
          </w:tcPr>
          <w:p w14:paraId="6459CA7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3B8B43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muhibulhb@aiub.edu</w:t>
            </w:r>
          </w:p>
        </w:tc>
      </w:tr>
      <w:tr w:rsidR="00367D66" w:rsidRPr="00AD3714" w14:paraId="47172235" w14:textId="77777777" w:rsidTr="001457F8">
        <w:tc>
          <w:tcPr>
            <w:tcW w:w="926" w:type="pct"/>
            <w:vAlign w:val="center"/>
          </w:tcPr>
          <w:p w14:paraId="2360BF7A"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519E75B9" w14:textId="1A6336EB" w:rsidR="00367D66" w:rsidRPr="00AD3714" w:rsidRDefault="00336CF0" w:rsidP="001457F8">
            <w:pPr>
              <w:spacing w:before="240"/>
              <w:rPr>
                <w:rFonts w:ascii="Times New Roman" w:hAnsi="Times New Roman" w:cs="Times New Roman"/>
              </w:rPr>
            </w:pPr>
            <w:r w:rsidRPr="00753996">
              <w:rPr>
                <w:rFonts w:ascii="Times New Roman" w:hAnsi="Times New Roman" w:cs="Times New Roman"/>
              </w:rPr>
              <w:t xml:space="preserve">Proceedings of the </w:t>
            </w:r>
            <w:r w:rsidR="009A6CD8" w:rsidRPr="00A205E5">
              <w:rPr>
                <w:rFonts w:ascii="Times New Roman" w:hAnsi="Times New Roman" w:cs="Times New Roman"/>
              </w:rPr>
              <w:t>National Conference on Communication and Information Security</w:t>
            </w:r>
            <w:r w:rsidR="009A6CD8">
              <w:rPr>
                <w:rFonts w:ascii="Times New Roman" w:hAnsi="Times New Roman" w:cs="Times New Roman"/>
              </w:rPr>
              <w:t xml:space="preserve"> (NCCIS)</w:t>
            </w:r>
          </w:p>
        </w:tc>
      </w:tr>
      <w:tr w:rsidR="00367D66" w:rsidRPr="00AD3714" w14:paraId="46853628" w14:textId="77777777" w:rsidTr="001457F8">
        <w:tc>
          <w:tcPr>
            <w:tcW w:w="926" w:type="pct"/>
            <w:vAlign w:val="center"/>
          </w:tcPr>
          <w:p w14:paraId="5D882996"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4BB053A1"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Conference Proceedings</w:t>
            </w:r>
          </w:p>
        </w:tc>
      </w:tr>
      <w:tr w:rsidR="00367D66" w:rsidRPr="00AD3714" w14:paraId="738091A6" w14:textId="77777777" w:rsidTr="001457F8">
        <w:tc>
          <w:tcPr>
            <w:tcW w:w="926" w:type="pct"/>
            <w:vAlign w:val="center"/>
          </w:tcPr>
          <w:p w14:paraId="7F7B813B"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4019B96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35EB9AB0" w14:textId="77777777" w:rsidR="00367D66" w:rsidRPr="00AD3714" w:rsidRDefault="00367D66" w:rsidP="001457F8">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2A9A10B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1B5F68F5" w14:textId="77777777" w:rsidTr="001457F8">
        <w:trPr>
          <w:trHeight w:val="800"/>
        </w:trPr>
        <w:tc>
          <w:tcPr>
            <w:tcW w:w="926" w:type="pct"/>
            <w:vAlign w:val="center"/>
          </w:tcPr>
          <w:p w14:paraId="26608498"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FCB7549" w14:textId="0C42A2A8" w:rsidR="00367D66" w:rsidRPr="00AD3714" w:rsidRDefault="006601E8" w:rsidP="001457F8">
            <w:pPr>
              <w:rPr>
                <w:rFonts w:ascii="Times New Roman" w:hAnsi="Times New Roman" w:cs="Times New Roman"/>
              </w:rPr>
            </w:pPr>
            <w:r>
              <w:rPr>
                <w:rFonts w:ascii="Times New Roman" w:hAnsi="Times New Roman" w:cs="Times New Roman"/>
              </w:rPr>
              <w:t>Faculty of Science and Information Technology</w:t>
            </w:r>
            <w:r>
              <w:rPr>
                <w:rFonts w:ascii="Times New Roman" w:hAnsi="Times New Roman" w:cs="Times New Roman"/>
              </w:rPr>
              <w:t>,</w:t>
            </w:r>
            <w:r w:rsidRPr="00A205E5">
              <w:rPr>
                <w:rFonts w:ascii="Times New Roman" w:hAnsi="Times New Roman" w:cs="Times New Roman"/>
              </w:rPr>
              <w:t xml:space="preserve"> </w:t>
            </w:r>
            <w:r w:rsidR="009A6CD8" w:rsidRPr="00A205E5">
              <w:rPr>
                <w:rFonts w:ascii="Times New Roman" w:hAnsi="Times New Roman" w:cs="Times New Roman"/>
              </w:rPr>
              <w:t>Daffodil International University</w:t>
            </w:r>
          </w:p>
        </w:tc>
      </w:tr>
      <w:tr w:rsidR="00367D66" w:rsidRPr="00AD3714" w14:paraId="557D547D" w14:textId="77777777" w:rsidTr="001457F8">
        <w:tc>
          <w:tcPr>
            <w:tcW w:w="926" w:type="pct"/>
            <w:vAlign w:val="center"/>
          </w:tcPr>
          <w:p w14:paraId="364A470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5A9306EB" w14:textId="127ADF58" w:rsidR="00367D66" w:rsidRPr="00AD3714" w:rsidRDefault="00C35F04" w:rsidP="001457F8">
            <w:pPr>
              <w:spacing w:before="240"/>
              <w:rPr>
                <w:rFonts w:ascii="Times New Roman" w:hAnsi="Times New Roman" w:cs="Times New Roman"/>
              </w:rPr>
            </w:pPr>
            <w:r w:rsidRPr="00FF63B6">
              <w:rPr>
                <w:rFonts w:ascii="Times New Roman" w:hAnsi="Times New Roman" w:cs="Times New Roman"/>
              </w:rPr>
              <w:t>2</w:t>
            </w:r>
            <w:r w:rsidR="009A6CD8">
              <w:rPr>
                <w:rFonts w:ascii="Times New Roman" w:hAnsi="Times New Roman" w:cs="Times New Roman"/>
              </w:rPr>
              <w:t>4</w:t>
            </w:r>
            <w:r w:rsidRPr="00FF63B6">
              <w:rPr>
                <w:rFonts w:ascii="Times New Roman" w:hAnsi="Times New Roman" w:cs="Times New Roman"/>
              </w:rPr>
              <w:t xml:space="preserve"> November 20</w:t>
            </w:r>
            <w:r w:rsidR="009A6CD8">
              <w:rPr>
                <w:rFonts w:ascii="Times New Roman" w:hAnsi="Times New Roman" w:cs="Times New Roman"/>
              </w:rPr>
              <w:t>07</w:t>
            </w:r>
          </w:p>
        </w:tc>
      </w:tr>
      <w:tr w:rsidR="00367D66" w:rsidRPr="00AD3714" w14:paraId="252CA13E" w14:textId="77777777" w:rsidTr="001457F8">
        <w:tc>
          <w:tcPr>
            <w:tcW w:w="926" w:type="pct"/>
            <w:vAlign w:val="center"/>
          </w:tcPr>
          <w:p w14:paraId="441F2790"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7A3D8538" w14:textId="77777777" w:rsidR="00367D66" w:rsidRPr="00AD3714" w:rsidRDefault="00367D66" w:rsidP="001457F8">
            <w:pPr>
              <w:spacing w:before="240"/>
              <w:rPr>
                <w:rFonts w:ascii="Times New Roman" w:hAnsi="Times New Roman" w:cs="Times New Roman"/>
              </w:rPr>
            </w:pPr>
          </w:p>
        </w:tc>
      </w:tr>
      <w:tr w:rsidR="00367D66" w:rsidRPr="00AD3714" w14:paraId="327D4063" w14:textId="77777777" w:rsidTr="001457F8">
        <w:tc>
          <w:tcPr>
            <w:tcW w:w="926" w:type="pct"/>
            <w:vAlign w:val="center"/>
          </w:tcPr>
          <w:p w14:paraId="3C32909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7AE15B6C"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25BD82F4" w14:textId="77777777" w:rsidTr="001457F8">
        <w:tc>
          <w:tcPr>
            <w:tcW w:w="926" w:type="pct"/>
            <w:vAlign w:val="center"/>
          </w:tcPr>
          <w:p w14:paraId="0A1BDD1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69FCE3D6" w14:textId="43DF835E" w:rsidR="00367D66" w:rsidRPr="00AD3714" w:rsidRDefault="00875D7A" w:rsidP="001457F8">
            <w:pPr>
              <w:spacing w:before="240"/>
              <w:rPr>
                <w:rFonts w:ascii="Times New Roman" w:hAnsi="Times New Roman" w:cs="Times New Roman"/>
              </w:rPr>
            </w:pPr>
            <w:r w:rsidRPr="00875D7A">
              <w:rPr>
                <w:rFonts w:ascii="Times New Roman" w:hAnsi="Times New Roman" w:cs="Times New Roman"/>
                <w:sz w:val="24"/>
                <w:szCs w:val="24"/>
              </w:rPr>
              <w:t>https://www.researchgate.net/publication/242391625_Internet_and_Intranet_Connectivity_Through_Wireless_Local_Area_Network_WLAN</w:t>
            </w:r>
          </w:p>
        </w:tc>
      </w:tr>
      <w:tr w:rsidR="00367D66" w:rsidRPr="00AD3714" w14:paraId="557AE82E" w14:textId="77777777" w:rsidTr="001457F8">
        <w:tc>
          <w:tcPr>
            <w:tcW w:w="926" w:type="pct"/>
            <w:vAlign w:val="center"/>
          </w:tcPr>
          <w:p w14:paraId="725587EE"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564CA5A1" w14:textId="0A7A91A4"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 xml:space="preserve">Place: </w:t>
            </w:r>
            <w:r w:rsidR="0006004F" w:rsidRPr="00753996">
              <w:rPr>
                <w:rFonts w:ascii="Times New Roman" w:hAnsi="Times New Roman" w:cs="Times New Roman"/>
              </w:rPr>
              <w:t xml:space="preserve">organized by the </w:t>
            </w:r>
            <w:r w:rsidR="00875D7A">
              <w:rPr>
                <w:rFonts w:ascii="Times New Roman" w:hAnsi="Times New Roman" w:cs="Times New Roman"/>
              </w:rPr>
              <w:t>Faculty of Science and Information Technology</w:t>
            </w:r>
            <w:r w:rsidR="0006004F" w:rsidRPr="00753996">
              <w:rPr>
                <w:rFonts w:ascii="Times New Roman" w:hAnsi="Times New Roman" w:cs="Times New Roman"/>
              </w:rPr>
              <w:t xml:space="preserve">, </w:t>
            </w:r>
            <w:r w:rsidR="00875D7A">
              <w:rPr>
                <w:rFonts w:ascii="Times New Roman" w:hAnsi="Times New Roman" w:cs="Times New Roman"/>
              </w:rPr>
              <w:t xml:space="preserve">Daffodil International University, </w:t>
            </w:r>
            <w:r w:rsidR="0006004F" w:rsidRPr="00753996">
              <w:rPr>
                <w:rFonts w:ascii="Times New Roman" w:hAnsi="Times New Roman" w:cs="Times New Roman"/>
              </w:rPr>
              <w:t xml:space="preserve">Dhaka, Bangladesh, </w:t>
            </w:r>
            <w:r w:rsidR="00C35F04" w:rsidRPr="00FF63B6">
              <w:rPr>
                <w:rFonts w:ascii="Times New Roman" w:hAnsi="Times New Roman" w:cs="Times New Roman"/>
              </w:rPr>
              <w:t>2</w:t>
            </w:r>
            <w:r w:rsidR="009A6CD8">
              <w:rPr>
                <w:rFonts w:ascii="Times New Roman" w:hAnsi="Times New Roman" w:cs="Times New Roman"/>
              </w:rPr>
              <w:t>4</w:t>
            </w:r>
            <w:r w:rsidR="00C35F04" w:rsidRPr="00FF63B6">
              <w:rPr>
                <w:rFonts w:ascii="Times New Roman" w:hAnsi="Times New Roman" w:cs="Times New Roman"/>
              </w:rPr>
              <w:t xml:space="preserve"> November 20</w:t>
            </w:r>
            <w:r w:rsidR="009A6CD8">
              <w:rPr>
                <w:rFonts w:ascii="Times New Roman" w:hAnsi="Times New Roman" w:cs="Times New Roman"/>
              </w:rPr>
              <w:t>07</w:t>
            </w:r>
            <w:r w:rsidR="0006004F" w:rsidRPr="00753996">
              <w:rPr>
                <w:rFonts w:ascii="Times New Roman" w:hAnsi="Times New Roman" w:cs="Times New Roman"/>
              </w:rPr>
              <w:t xml:space="preserve">, p. </w:t>
            </w:r>
            <w:r w:rsidR="009A6CD8" w:rsidRPr="00A205E5">
              <w:rPr>
                <w:rFonts w:ascii="Times New Roman" w:hAnsi="Times New Roman" w:cs="Times New Roman"/>
              </w:rPr>
              <w:t>187-191</w:t>
            </w:r>
            <w:r w:rsidR="0006004F">
              <w:rPr>
                <w:rFonts w:ascii="Times New Roman" w:hAnsi="Times New Roman" w:cs="Times New Roman"/>
              </w:rPr>
              <w:t>.</w:t>
            </w:r>
            <w:r w:rsidR="002E74AC">
              <w:rPr>
                <w:rFonts w:ascii="Times New Roman" w:hAnsi="Times New Roman" w:cs="Times New Roman"/>
              </w:rPr>
              <w:t xml:space="preserve"> This was a poster paper.</w:t>
            </w:r>
          </w:p>
        </w:tc>
      </w:tr>
      <w:tr w:rsidR="00367D66" w:rsidRPr="00AD3714" w14:paraId="5332F66B" w14:textId="77777777" w:rsidTr="001457F8">
        <w:trPr>
          <w:trHeight w:val="54"/>
        </w:trPr>
        <w:tc>
          <w:tcPr>
            <w:tcW w:w="5000" w:type="pct"/>
            <w:gridSpan w:val="4"/>
            <w:shd w:val="clear" w:color="auto" w:fill="auto"/>
            <w:vAlign w:val="bottom"/>
          </w:tcPr>
          <w:p w14:paraId="672A0C9E" w14:textId="77777777" w:rsidR="00367D66" w:rsidRPr="00AD3714" w:rsidRDefault="00367D66" w:rsidP="001457F8">
            <w:pPr>
              <w:rPr>
                <w:rFonts w:ascii="Times New Roman" w:hAnsi="Times New Roman" w:cs="Times New Roman"/>
                <w:b/>
                <w:sz w:val="8"/>
              </w:rPr>
            </w:pPr>
          </w:p>
        </w:tc>
      </w:tr>
    </w:tbl>
    <w:p w14:paraId="65244BB9" w14:textId="77777777" w:rsidR="00367D66" w:rsidRPr="00AD3714" w:rsidRDefault="00367D66" w:rsidP="00367D6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67D66" w:rsidRPr="00AD3714" w14:paraId="6544BCF6" w14:textId="77777777" w:rsidTr="001457F8">
        <w:tc>
          <w:tcPr>
            <w:tcW w:w="2356" w:type="pct"/>
            <w:tcBorders>
              <w:bottom w:val="single" w:sz="4" w:space="0" w:color="auto"/>
            </w:tcBorders>
            <w:vAlign w:val="bottom"/>
          </w:tcPr>
          <w:p w14:paraId="3C79E4C7"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2B4A87B4" w14:textId="77777777" w:rsidR="00367D66" w:rsidRPr="00AD3714" w:rsidRDefault="00367D66" w:rsidP="001457F8">
            <w:pPr>
              <w:spacing w:before="240"/>
              <w:rPr>
                <w:rFonts w:ascii="Times New Roman" w:hAnsi="Times New Roman" w:cs="Times New Roman"/>
              </w:rPr>
            </w:pPr>
          </w:p>
        </w:tc>
      </w:tr>
      <w:tr w:rsidR="00367D66" w:rsidRPr="00AD3714" w14:paraId="546990B9" w14:textId="77777777" w:rsidTr="001457F8">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120887" w14:textId="77777777" w:rsidR="00367D66" w:rsidRPr="00AD3714" w:rsidRDefault="00367D66" w:rsidP="001457F8">
            <w:pPr>
              <w:rPr>
                <w:rFonts w:ascii="Times New Roman" w:hAnsi="Times New Roman" w:cs="Times New Roman"/>
              </w:rPr>
            </w:pPr>
          </w:p>
          <w:p w14:paraId="63DDF0BE" w14:textId="612AE19C" w:rsidR="00367D66" w:rsidRPr="00AD3714" w:rsidRDefault="00367D66" w:rsidP="001457F8">
            <w:pPr>
              <w:rPr>
                <w:rFonts w:ascii="Times New Roman" w:hAnsi="Times New Roman" w:cs="Times New Roman"/>
              </w:rPr>
            </w:pPr>
            <w:r w:rsidRPr="00AD3714">
              <w:rPr>
                <w:rFonts w:ascii="Times New Roman" w:hAnsi="Times New Roman" w:cs="Times New Roman"/>
              </w:rPr>
              <w:t xml:space="preserve">Abstract— </w:t>
            </w:r>
            <w:r w:rsidR="00875D7A" w:rsidRPr="00875D7A">
              <w:rPr>
                <w:rFonts w:ascii="Times New Roman" w:hAnsi="Times New Roman" w:cs="Times New Roman"/>
              </w:rPr>
              <w:t>There is an increasing demand for newer Wireless Local Area Network (WLAN) systems to meet the emerging data communication challenges with respect to reliability, performance, and cost. The wired networks have some problems which cannot be overcome; these can be achieved by using WLAN. This paper presents the site survey, link budget, and device installation procedure for establishing a WLAN connection at some remote place including some theoretical and practical ideas about the radio frequency properties, modulation techniques, antennas, and WLAN.</w:t>
            </w:r>
          </w:p>
        </w:tc>
      </w:tr>
    </w:tbl>
    <w:p w14:paraId="41E6AB8A" w14:textId="7391642F" w:rsidR="00C55599" w:rsidRPr="00367D66" w:rsidRDefault="00C55599" w:rsidP="00367D66"/>
    <w:sectPr w:rsidR="00C55599" w:rsidRPr="00367D66"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098D4" w14:textId="77777777" w:rsidR="00B25646" w:rsidRDefault="00B25646" w:rsidP="00C9238F">
      <w:pPr>
        <w:spacing w:after="0" w:line="240" w:lineRule="auto"/>
      </w:pPr>
      <w:r>
        <w:separator/>
      </w:r>
    </w:p>
  </w:endnote>
  <w:endnote w:type="continuationSeparator" w:id="0">
    <w:p w14:paraId="525300BB" w14:textId="77777777" w:rsidR="00B25646" w:rsidRDefault="00B2564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93CFFC-9485-4E27-94F5-A598A2CADED1}"/>
    <w:embedBold r:id="rId2" w:fontKey="{578AA402-1C20-4939-8860-9BD5C8881605}"/>
    <w:embedItalic r:id="rId3" w:fontKey="{BDBAEEEA-DDB2-48CE-A76D-3FBF867E55C1}"/>
  </w:font>
  <w:font w:name="Corbel">
    <w:panose1 w:val="020B0503020204020204"/>
    <w:charset w:val="00"/>
    <w:family w:val="swiss"/>
    <w:pitch w:val="variable"/>
    <w:sig w:usb0="A00002EF" w:usb1="4000A44B" w:usb2="00000000" w:usb3="00000000" w:csb0="0000019F" w:csb1="00000000"/>
    <w:embedRegular r:id="rId4" w:fontKey="{27E47C1D-17D2-45A0-9D74-D01DBE834212}"/>
    <w:embedBold r:id="rId5" w:fontKey="{EC1A16AE-AFAF-4A68-8186-D823749E1D35}"/>
    <w:embedItalic r:id="rId6" w:fontKey="{D9B6CAA4-C418-4E7A-8E93-9CD9815B8611}"/>
  </w:font>
  <w:font w:name="Vrinda">
    <w:panose1 w:val="00000400000000000000"/>
    <w:charset w:val="00"/>
    <w:family w:val="swiss"/>
    <w:pitch w:val="variable"/>
    <w:sig w:usb0="00010003" w:usb1="00000000" w:usb2="00000000" w:usb3="00000000" w:csb0="00000001" w:csb1="00000000"/>
    <w:embedRegular r:id="rId7" w:fontKey="{A0C0B978-75EC-49E1-906B-3140DE1AD350}"/>
    <w:embedBold r:id="rId8" w:fontKey="{45DE808C-7EAB-4FA0-ABB8-9C7EC9E0BD26}"/>
    <w:embedItalic r:id="rId9" w:fontKey="{A6E88EBA-8168-4CAE-9908-294C89B0087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1C7D4011-810E-4D20-A059-5A51CDB841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CB4DB" w14:textId="77777777" w:rsidR="00B25646" w:rsidRDefault="00B25646" w:rsidP="00C9238F">
      <w:pPr>
        <w:spacing w:after="0" w:line="240" w:lineRule="auto"/>
      </w:pPr>
      <w:r>
        <w:separator/>
      </w:r>
    </w:p>
  </w:footnote>
  <w:footnote w:type="continuationSeparator" w:id="0">
    <w:p w14:paraId="1E44EB25" w14:textId="77777777" w:rsidR="00B25646" w:rsidRDefault="00B2564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3675"/>
    <w:rsid w:val="00047BAF"/>
    <w:rsid w:val="00052382"/>
    <w:rsid w:val="0006004F"/>
    <w:rsid w:val="000604F5"/>
    <w:rsid w:val="0006276F"/>
    <w:rsid w:val="00063E39"/>
    <w:rsid w:val="0006568A"/>
    <w:rsid w:val="00065A07"/>
    <w:rsid w:val="00067E3E"/>
    <w:rsid w:val="000706DE"/>
    <w:rsid w:val="00076F0F"/>
    <w:rsid w:val="00080CB4"/>
    <w:rsid w:val="00083481"/>
    <w:rsid w:val="00084253"/>
    <w:rsid w:val="000868E4"/>
    <w:rsid w:val="000903A0"/>
    <w:rsid w:val="000A3A92"/>
    <w:rsid w:val="000A49BB"/>
    <w:rsid w:val="000B26A5"/>
    <w:rsid w:val="000C3726"/>
    <w:rsid w:val="000D049D"/>
    <w:rsid w:val="000D0A38"/>
    <w:rsid w:val="000D1F49"/>
    <w:rsid w:val="000D68B9"/>
    <w:rsid w:val="000D74AC"/>
    <w:rsid w:val="000E4323"/>
    <w:rsid w:val="00110BAB"/>
    <w:rsid w:val="00113952"/>
    <w:rsid w:val="00143924"/>
    <w:rsid w:val="00143FA9"/>
    <w:rsid w:val="00144A0C"/>
    <w:rsid w:val="0014673A"/>
    <w:rsid w:val="00155E08"/>
    <w:rsid w:val="001626AC"/>
    <w:rsid w:val="00165633"/>
    <w:rsid w:val="001671AE"/>
    <w:rsid w:val="001674CC"/>
    <w:rsid w:val="001727CA"/>
    <w:rsid w:val="001901D1"/>
    <w:rsid w:val="00190352"/>
    <w:rsid w:val="00197CA2"/>
    <w:rsid w:val="001A5D97"/>
    <w:rsid w:val="001A6DB8"/>
    <w:rsid w:val="001C1302"/>
    <w:rsid w:val="001D18EF"/>
    <w:rsid w:val="001D3049"/>
    <w:rsid w:val="001D4EE4"/>
    <w:rsid w:val="001D5C61"/>
    <w:rsid w:val="001E4FCB"/>
    <w:rsid w:val="001E6DB6"/>
    <w:rsid w:val="001F363C"/>
    <w:rsid w:val="001F5CF8"/>
    <w:rsid w:val="002013A6"/>
    <w:rsid w:val="002027DD"/>
    <w:rsid w:val="0020377B"/>
    <w:rsid w:val="002175D4"/>
    <w:rsid w:val="00225DE0"/>
    <w:rsid w:val="00226F9C"/>
    <w:rsid w:val="00235196"/>
    <w:rsid w:val="0024705F"/>
    <w:rsid w:val="00251006"/>
    <w:rsid w:val="00257185"/>
    <w:rsid w:val="00264CF8"/>
    <w:rsid w:val="00270CA4"/>
    <w:rsid w:val="00273B89"/>
    <w:rsid w:val="00281C1A"/>
    <w:rsid w:val="00281DCC"/>
    <w:rsid w:val="0028400E"/>
    <w:rsid w:val="00292715"/>
    <w:rsid w:val="00296E80"/>
    <w:rsid w:val="002A4041"/>
    <w:rsid w:val="002B68E4"/>
    <w:rsid w:val="002C2DE1"/>
    <w:rsid w:val="002C56E6"/>
    <w:rsid w:val="002C7779"/>
    <w:rsid w:val="002D0793"/>
    <w:rsid w:val="002D111C"/>
    <w:rsid w:val="002D3238"/>
    <w:rsid w:val="002E458B"/>
    <w:rsid w:val="002E74AC"/>
    <w:rsid w:val="002F19CB"/>
    <w:rsid w:val="002F6F88"/>
    <w:rsid w:val="00311ECE"/>
    <w:rsid w:val="00326D66"/>
    <w:rsid w:val="00336CF0"/>
    <w:rsid w:val="00346749"/>
    <w:rsid w:val="003475E1"/>
    <w:rsid w:val="00354F54"/>
    <w:rsid w:val="00361E11"/>
    <w:rsid w:val="00365499"/>
    <w:rsid w:val="0036552A"/>
    <w:rsid w:val="0036700A"/>
    <w:rsid w:val="00367932"/>
    <w:rsid w:val="00367D66"/>
    <w:rsid w:val="00381DDB"/>
    <w:rsid w:val="00383BD1"/>
    <w:rsid w:val="00384CB2"/>
    <w:rsid w:val="003904EE"/>
    <w:rsid w:val="0039340C"/>
    <w:rsid w:val="003A74C0"/>
    <w:rsid w:val="003B0108"/>
    <w:rsid w:val="003C129B"/>
    <w:rsid w:val="003C3D4D"/>
    <w:rsid w:val="003C4192"/>
    <w:rsid w:val="003D12A2"/>
    <w:rsid w:val="003D3922"/>
    <w:rsid w:val="003D703E"/>
    <w:rsid w:val="003E6224"/>
    <w:rsid w:val="003F0847"/>
    <w:rsid w:val="003F705D"/>
    <w:rsid w:val="0040090B"/>
    <w:rsid w:val="00403897"/>
    <w:rsid w:val="00413EEF"/>
    <w:rsid w:val="00421017"/>
    <w:rsid w:val="00422147"/>
    <w:rsid w:val="004251F0"/>
    <w:rsid w:val="004319DD"/>
    <w:rsid w:val="00432CFC"/>
    <w:rsid w:val="0043431D"/>
    <w:rsid w:val="0043779F"/>
    <w:rsid w:val="0044598C"/>
    <w:rsid w:val="00445BF2"/>
    <w:rsid w:val="00456E8F"/>
    <w:rsid w:val="00457B05"/>
    <w:rsid w:val="0046302A"/>
    <w:rsid w:val="0047291F"/>
    <w:rsid w:val="0047402B"/>
    <w:rsid w:val="00484FC5"/>
    <w:rsid w:val="00487D2D"/>
    <w:rsid w:val="004978AB"/>
    <w:rsid w:val="004B096A"/>
    <w:rsid w:val="004B721C"/>
    <w:rsid w:val="004C062C"/>
    <w:rsid w:val="004C5573"/>
    <w:rsid w:val="004D26B2"/>
    <w:rsid w:val="004D5D62"/>
    <w:rsid w:val="004D7609"/>
    <w:rsid w:val="004E2E48"/>
    <w:rsid w:val="004E5717"/>
    <w:rsid w:val="004E7004"/>
    <w:rsid w:val="004F6C04"/>
    <w:rsid w:val="004F76A2"/>
    <w:rsid w:val="005019DB"/>
    <w:rsid w:val="005063C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1BD2"/>
    <w:rsid w:val="005A3BF7"/>
    <w:rsid w:val="005A43F1"/>
    <w:rsid w:val="005B0A0B"/>
    <w:rsid w:val="005B3E3C"/>
    <w:rsid w:val="005B3FC3"/>
    <w:rsid w:val="005C2C4C"/>
    <w:rsid w:val="005D6C4F"/>
    <w:rsid w:val="005E19AD"/>
    <w:rsid w:val="005E59EF"/>
    <w:rsid w:val="005E605C"/>
    <w:rsid w:val="005F2035"/>
    <w:rsid w:val="005F66BA"/>
    <w:rsid w:val="005F7990"/>
    <w:rsid w:val="006058C4"/>
    <w:rsid w:val="00621AF5"/>
    <w:rsid w:val="00622CEC"/>
    <w:rsid w:val="00623181"/>
    <w:rsid w:val="00630024"/>
    <w:rsid w:val="006314FC"/>
    <w:rsid w:val="00636A9E"/>
    <w:rsid w:val="0063739C"/>
    <w:rsid w:val="00655DA2"/>
    <w:rsid w:val="006574D8"/>
    <w:rsid w:val="006576A4"/>
    <w:rsid w:val="006601E8"/>
    <w:rsid w:val="00664BE6"/>
    <w:rsid w:val="00673A0A"/>
    <w:rsid w:val="00680451"/>
    <w:rsid w:val="00695AA7"/>
    <w:rsid w:val="006A3DD4"/>
    <w:rsid w:val="006B67E6"/>
    <w:rsid w:val="006C2711"/>
    <w:rsid w:val="006D3589"/>
    <w:rsid w:val="006E7145"/>
    <w:rsid w:val="006F21C2"/>
    <w:rsid w:val="006F4C3C"/>
    <w:rsid w:val="007043B8"/>
    <w:rsid w:val="007177F7"/>
    <w:rsid w:val="007203A1"/>
    <w:rsid w:val="007370FC"/>
    <w:rsid w:val="00742B0F"/>
    <w:rsid w:val="0075100D"/>
    <w:rsid w:val="00753996"/>
    <w:rsid w:val="00761453"/>
    <w:rsid w:val="0076671A"/>
    <w:rsid w:val="00770F25"/>
    <w:rsid w:val="007711F5"/>
    <w:rsid w:val="00774C74"/>
    <w:rsid w:val="0077676A"/>
    <w:rsid w:val="0078092A"/>
    <w:rsid w:val="007870BD"/>
    <w:rsid w:val="0078748D"/>
    <w:rsid w:val="0079403B"/>
    <w:rsid w:val="00795935"/>
    <w:rsid w:val="00797181"/>
    <w:rsid w:val="007A35A8"/>
    <w:rsid w:val="007A682B"/>
    <w:rsid w:val="007B0A85"/>
    <w:rsid w:val="007C23C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5706"/>
    <w:rsid w:val="00875BD4"/>
    <w:rsid w:val="00875D7A"/>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1CE5"/>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6CD8"/>
    <w:rsid w:val="009A7759"/>
    <w:rsid w:val="009D53BF"/>
    <w:rsid w:val="009E2D94"/>
    <w:rsid w:val="009E3183"/>
    <w:rsid w:val="009F619A"/>
    <w:rsid w:val="009F64F3"/>
    <w:rsid w:val="009F6DDE"/>
    <w:rsid w:val="009F77CA"/>
    <w:rsid w:val="00A10192"/>
    <w:rsid w:val="00A101E7"/>
    <w:rsid w:val="00A160EC"/>
    <w:rsid w:val="00A1613A"/>
    <w:rsid w:val="00A205E5"/>
    <w:rsid w:val="00A34812"/>
    <w:rsid w:val="00A370A8"/>
    <w:rsid w:val="00A4362A"/>
    <w:rsid w:val="00A45089"/>
    <w:rsid w:val="00A46507"/>
    <w:rsid w:val="00A5334E"/>
    <w:rsid w:val="00A55BD9"/>
    <w:rsid w:val="00A647D0"/>
    <w:rsid w:val="00A64D6C"/>
    <w:rsid w:val="00A65690"/>
    <w:rsid w:val="00A82043"/>
    <w:rsid w:val="00A82A33"/>
    <w:rsid w:val="00A85A07"/>
    <w:rsid w:val="00AA2A0A"/>
    <w:rsid w:val="00AA5C06"/>
    <w:rsid w:val="00AB3DA8"/>
    <w:rsid w:val="00AC0940"/>
    <w:rsid w:val="00AC3790"/>
    <w:rsid w:val="00AC6586"/>
    <w:rsid w:val="00AD0AE8"/>
    <w:rsid w:val="00AD3714"/>
    <w:rsid w:val="00AD48A7"/>
    <w:rsid w:val="00AE4A05"/>
    <w:rsid w:val="00AF00BB"/>
    <w:rsid w:val="00AF452E"/>
    <w:rsid w:val="00AF4799"/>
    <w:rsid w:val="00AF4940"/>
    <w:rsid w:val="00AF6BFE"/>
    <w:rsid w:val="00B0211B"/>
    <w:rsid w:val="00B10554"/>
    <w:rsid w:val="00B176D5"/>
    <w:rsid w:val="00B213CB"/>
    <w:rsid w:val="00B23457"/>
    <w:rsid w:val="00B24F15"/>
    <w:rsid w:val="00B25646"/>
    <w:rsid w:val="00B3177E"/>
    <w:rsid w:val="00B33EA0"/>
    <w:rsid w:val="00B43996"/>
    <w:rsid w:val="00B52DF3"/>
    <w:rsid w:val="00B55C8A"/>
    <w:rsid w:val="00B677B2"/>
    <w:rsid w:val="00B87236"/>
    <w:rsid w:val="00BA1450"/>
    <w:rsid w:val="00BA4C93"/>
    <w:rsid w:val="00BA7837"/>
    <w:rsid w:val="00BB2B66"/>
    <w:rsid w:val="00BB3072"/>
    <w:rsid w:val="00BC6682"/>
    <w:rsid w:val="00BD1695"/>
    <w:rsid w:val="00BD452C"/>
    <w:rsid w:val="00BD4753"/>
    <w:rsid w:val="00BD5CB1"/>
    <w:rsid w:val="00BE2DE5"/>
    <w:rsid w:val="00BE34D4"/>
    <w:rsid w:val="00BE62EE"/>
    <w:rsid w:val="00BE7AA4"/>
    <w:rsid w:val="00BF6111"/>
    <w:rsid w:val="00C003BA"/>
    <w:rsid w:val="00C00950"/>
    <w:rsid w:val="00C02068"/>
    <w:rsid w:val="00C045B7"/>
    <w:rsid w:val="00C06F28"/>
    <w:rsid w:val="00C26236"/>
    <w:rsid w:val="00C273B0"/>
    <w:rsid w:val="00C30953"/>
    <w:rsid w:val="00C333A6"/>
    <w:rsid w:val="00C35F04"/>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2D8B"/>
    <w:rsid w:val="00E55223"/>
    <w:rsid w:val="00E61C09"/>
    <w:rsid w:val="00E76554"/>
    <w:rsid w:val="00E82578"/>
    <w:rsid w:val="00E85AE0"/>
    <w:rsid w:val="00EA68D1"/>
    <w:rsid w:val="00EA7D2F"/>
    <w:rsid w:val="00EB12D8"/>
    <w:rsid w:val="00EB2B35"/>
    <w:rsid w:val="00EB3B58"/>
    <w:rsid w:val="00EB4597"/>
    <w:rsid w:val="00EC255B"/>
    <w:rsid w:val="00EC366C"/>
    <w:rsid w:val="00EC3C59"/>
    <w:rsid w:val="00EC7359"/>
    <w:rsid w:val="00ED5724"/>
    <w:rsid w:val="00EE3054"/>
    <w:rsid w:val="00EE460C"/>
    <w:rsid w:val="00EE49B3"/>
    <w:rsid w:val="00EE5DA1"/>
    <w:rsid w:val="00F00606"/>
    <w:rsid w:val="00F01256"/>
    <w:rsid w:val="00F0506D"/>
    <w:rsid w:val="00F077D1"/>
    <w:rsid w:val="00F108E0"/>
    <w:rsid w:val="00F12266"/>
    <w:rsid w:val="00F13D84"/>
    <w:rsid w:val="00F1540A"/>
    <w:rsid w:val="00F24B5D"/>
    <w:rsid w:val="00F3058C"/>
    <w:rsid w:val="00F41DDE"/>
    <w:rsid w:val="00F47C07"/>
    <w:rsid w:val="00F50024"/>
    <w:rsid w:val="00F53946"/>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0D2"/>
    <w:rsid w:val="00FF0243"/>
    <w:rsid w:val="00FF5162"/>
    <w:rsid w:val="00FF5A9E"/>
    <w:rsid w:val="00FF63B6"/>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215</Words>
  <Characters>1228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2022-08-31T03:41:00Z</dcterms:created>
  <dcterms:modified xsi:type="dcterms:W3CDTF">2022-08-31T05:28:00Z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