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6"/>
        <w:gridCol w:w="2996"/>
        <w:gridCol w:w="1631"/>
        <w:gridCol w:w="3067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437A52E" w:rsidR="00C9238F" w:rsidRPr="00C333A6" w:rsidRDefault="004A6912" w:rsidP="00E310F4">
            <w:pPr>
              <w:spacing w:before="240"/>
              <w:rPr>
                <w:rFonts w:ascii="Times New Roman" w:hAnsi="Times New Roman" w:cs="Times New Roman"/>
              </w:rPr>
            </w:pPr>
            <w:r w:rsidRPr="004A6912">
              <w:rPr>
                <w:rFonts w:ascii="Times New Roman" w:hAnsi="Times New Roman" w:cs="Times New Roman"/>
              </w:rPr>
              <w:t>Renewable Powered Portable Weather Update Station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06B36B9" w:rsidR="00C9238F" w:rsidRPr="005E19AD" w:rsidRDefault="004A6912" w:rsidP="00867C98">
            <w:pPr>
              <w:spacing w:before="240"/>
              <w:rPr>
                <w:rFonts w:ascii="Times New Roman" w:hAnsi="Times New Roman" w:cs="Times New Roman"/>
              </w:rPr>
            </w:pPr>
            <w:r w:rsidRPr="004A6912">
              <w:rPr>
                <w:rFonts w:ascii="Times New Roman" w:hAnsi="Times New Roman" w:cs="Times New Roman"/>
              </w:rPr>
              <w:t xml:space="preserve">Md. Imranul Haque; Abu Hena MD. Shatil; Abu Noman Tusar; </w:t>
            </w:r>
            <w:proofErr w:type="spellStart"/>
            <w:r w:rsidRPr="004A6912">
              <w:rPr>
                <w:rFonts w:ascii="Times New Roman" w:hAnsi="Times New Roman" w:cs="Times New Roman"/>
              </w:rPr>
              <w:t>Mokammal</w:t>
            </w:r>
            <w:proofErr w:type="spellEnd"/>
            <w:r w:rsidRPr="004A6912">
              <w:rPr>
                <w:rFonts w:ascii="Times New Roman" w:hAnsi="Times New Roman" w:cs="Times New Roman"/>
              </w:rPr>
              <w:t xml:space="preserve"> Hossain; Md. </w:t>
            </w:r>
            <w:proofErr w:type="spellStart"/>
            <w:r w:rsidRPr="004A6912">
              <w:rPr>
                <w:rFonts w:ascii="Times New Roman" w:hAnsi="Times New Roman" w:cs="Times New Roman"/>
              </w:rPr>
              <w:t>Hasanur</w:t>
            </w:r>
            <w:proofErr w:type="spellEnd"/>
            <w:r w:rsidRPr="004A6912">
              <w:rPr>
                <w:rFonts w:ascii="Times New Roman" w:hAnsi="Times New Roman" w:cs="Times New Roman"/>
              </w:rPr>
              <w:t xml:space="preserve"> Rahman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49B80C" w:rsidR="00C9238F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abu.shatil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1BFB4A9" w:rsidR="00C9238F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AB8F2DA" w:rsidR="00010104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09F0BEF1" w:rsidR="00576892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7C06048" w:rsidR="00576892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9B9C56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4CC41B6" w:rsidR="00852B20" w:rsidRPr="005E19AD" w:rsidRDefault="004F436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F4363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21 February 2019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768BD87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34780">
              <w:rPr>
                <w:rFonts w:ascii="Times New Roman" w:hAnsi="Times New Roman" w:cs="Times New Roman"/>
              </w:rPr>
              <w:t>INSPEC Accession Number: 22816851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8415EAB" w:rsidR="00852B20" w:rsidRPr="00C333A6" w:rsidRDefault="004A691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4A6912">
              <w:rPr>
                <w:rFonts w:ascii="Times New Roman" w:hAnsi="Times New Roman" w:cs="Times New Roman"/>
              </w:rPr>
              <w:t>https://doi.org/10.1109/ICREST.2019.8644330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C5912C3" w:rsidR="00C9238F" w:rsidRPr="005E19AD" w:rsidRDefault="004A69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A6912">
              <w:rPr>
                <w:rFonts w:ascii="Times New Roman" w:hAnsi="Times New Roman" w:cs="Times New Roman"/>
              </w:rPr>
              <w:t>https://ieeexplore.ieee.org/document/8644330/keywords#keywords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70553E2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36898C8" w:rsidR="00852B20" w:rsidRPr="005E19AD" w:rsidRDefault="004A6912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Weather estimate, in reality continuous weather gauge is essential for our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day by day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life particularly in agribusiness. National weather data does not generally contain the precise information of each area rather it contains the information of closest climate station for a timeframe. The fundamental aim of this project is to develop a RES powered Weather Station which will help to monitor the weather parameters. Such a project contains sensors for detecting temperature, humidity,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raindrop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, carbon mono-oxide, smoke, LPG in the environment, barometric pressure, altitude etc. The information from the sensors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are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gathered by the Arduino. Arduino sends the sensors information in LCD display. Additionally, the device sends an SMS which contains weather information to the user with the assistance of a GSM module. At the end of the project the results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have been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compared between the national weather data and the actual reading. According to the results, the percentage of deviation for Temperature is 1%, Humidity is 5% and Barometric Pressure is 8%.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E6C6B" w14:textId="77777777" w:rsidR="007E7964" w:rsidRDefault="007E7964" w:rsidP="00C9238F">
      <w:pPr>
        <w:spacing w:after="0" w:line="240" w:lineRule="auto"/>
      </w:pPr>
      <w:r>
        <w:separator/>
      </w:r>
    </w:p>
  </w:endnote>
  <w:endnote w:type="continuationSeparator" w:id="0">
    <w:p w14:paraId="4822C9F2" w14:textId="77777777" w:rsidR="007E7964" w:rsidRDefault="007E796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48745C-BF3C-4639-8EB9-EAB5974C08F8}"/>
    <w:embedBold r:id="rId2" w:fontKey="{EC1DA3BD-C929-47CB-9E61-1A0CABF884E8}"/>
    <w:embedItalic r:id="rId3" w:fontKey="{B386A0CD-E58A-42F5-8B4D-A5EAF05989B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96293F1-572A-434F-BB08-ED8333A6EE40}"/>
    <w:embedBold r:id="rId5" w:fontKey="{A93B41BD-5ADD-48D5-B6CB-3EE6056F67D1}"/>
    <w:embedItalic r:id="rId6" w:fontKey="{63760F54-597E-4F65-8E35-F97C50494857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33D2C593-FA9D-4FCA-8D6A-A413E045AFA9}"/>
    <w:embedBold r:id="rId8" w:fontKey="{E74EE16A-0215-4BE0-B8EB-4C114C7F43BF}"/>
    <w:embedItalic r:id="rId9" w:fontKey="{B6B8518C-BFE9-46E2-8C33-93A706C16F1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2E4C92F-468F-4A09-A7EA-4FC8D6A83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CFF26" w14:textId="77777777" w:rsidR="007E7964" w:rsidRDefault="007E7964" w:rsidP="00C9238F">
      <w:pPr>
        <w:spacing w:after="0" w:line="240" w:lineRule="auto"/>
      </w:pPr>
      <w:r>
        <w:separator/>
      </w:r>
    </w:p>
  </w:footnote>
  <w:footnote w:type="continuationSeparator" w:id="0">
    <w:p w14:paraId="333581DF" w14:textId="77777777" w:rsidR="007E7964" w:rsidRDefault="007E796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162D"/>
    <w:rsid w:val="00021557"/>
    <w:rsid w:val="00052382"/>
    <w:rsid w:val="000626E1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2452E"/>
    <w:rsid w:val="001727CA"/>
    <w:rsid w:val="001A6DB8"/>
    <w:rsid w:val="001F5CF8"/>
    <w:rsid w:val="0020377B"/>
    <w:rsid w:val="00203CF3"/>
    <w:rsid w:val="00270323"/>
    <w:rsid w:val="002B2D0C"/>
    <w:rsid w:val="002B68E4"/>
    <w:rsid w:val="002C56E6"/>
    <w:rsid w:val="002D3238"/>
    <w:rsid w:val="00361E11"/>
    <w:rsid w:val="003E42F4"/>
    <w:rsid w:val="003F0847"/>
    <w:rsid w:val="0040090B"/>
    <w:rsid w:val="00420034"/>
    <w:rsid w:val="00421017"/>
    <w:rsid w:val="00434780"/>
    <w:rsid w:val="00445BF2"/>
    <w:rsid w:val="0046302A"/>
    <w:rsid w:val="00487D2D"/>
    <w:rsid w:val="004A6912"/>
    <w:rsid w:val="004D5D62"/>
    <w:rsid w:val="004E3724"/>
    <w:rsid w:val="004E5717"/>
    <w:rsid w:val="004F4363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A6D48"/>
    <w:rsid w:val="006C5074"/>
    <w:rsid w:val="007177F7"/>
    <w:rsid w:val="00770F25"/>
    <w:rsid w:val="00774C74"/>
    <w:rsid w:val="007A35A8"/>
    <w:rsid w:val="007B0A85"/>
    <w:rsid w:val="007C6A52"/>
    <w:rsid w:val="007E4956"/>
    <w:rsid w:val="007E7964"/>
    <w:rsid w:val="008001C1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721A4"/>
    <w:rsid w:val="0098597D"/>
    <w:rsid w:val="009E59BD"/>
    <w:rsid w:val="009F619A"/>
    <w:rsid w:val="009F6DDE"/>
    <w:rsid w:val="009F77CA"/>
    <w:rsid w:val="00A1613A"/>
    <w:rsid w:val="00A370A8"/>
    <w:rsid w:val="00A82A33"/>
    <w:rsid w:val="00AF6BFE"/>
    <w:rsid w:val="00B44BCB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509DE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310F4"/>
    <w:rsid w:val="00E61C09"/>
    <w:rsid w:val="00EA710C"/>
    <w:rsid w:val="00EB302C"/>
    <w:rsid w:val="00EB3B58"/>
    <w:rsid w:val="00EC7359"/>
    <w:rsid w:val="00EE3054"/>
    <w:rsid w:val="00F00606"/>
    <w:rsid w:val="00F01256"/>
    <w:rsid w:val="00F15FBF"/>
    <w:rsid w:val="00F6558E"/>
    <w:rsid w:val="00F66631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2023-09-19T05:56:00Z</dcterms:created>
  <dcterms:modified xsi:type="dcterms:W3CDTF">2023-09-19T05:56:00Z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