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26592F91" w:rsidR="00C9238F" w:rsidRPr="00C333A6" w:rsidRDefault="004516F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516F7">
              <w:rPr>
                <w:rFonts w:ascii="Times New Roman" w:hAnsi="Times New Roman" w:cs="Times New Roman"/>
              </w:rPr>
              <w:t>A binary hyper redundant elephant trunk like robot controlled by microcontroller and plc-</w:t>
            </w:r>
            <w:proofErr w:type="spellStart"/>
            <w:r w:rsidRPr="004516F7">
              <w:rPr>
                <w:rFonts w:ascii="Times New Roman" w:hAnsi="Times New Roman" w:cs="Times New Roman"/>
              </w:rPr>
              <w:t>wincc</w:t>
            </w:r>
            <w:proofErr w:type="spellEnd"/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2A2DFAC" w:rsidR="00C9238F" w:rsidRPr="005E19AD" w:rsidRDefault="004516F7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4516F7">
              <w:rPr>
                <w:rFonts w:ascii="Times New Roman" w:hAnsi="Times New Roman" w:cs="Times New Roman"/>
              </w:rPr>
              <w:t xml:space="preserve">Mahadi Hasan, </w:t>
            </w:r>
            <w:proofErr w:type="spellStart"/>
            <w:r w:rsidRPr="004516F7">
              <w:rPr>
                <w:rFonts w:ascii="Times New Roman" w:hAnsi="Times New Roman" w:cs="Times New Roman"/>
              </w:rPr>
              <w:t>Rewat</w:t>
            </w:r>
            <w:proofErr w:type="spellEnd"/>
            <w:r w:rsidRPr="004516F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516F7">
              <w:rPr>
                <w:rFonts w:ascii="Times New Roman" w:hAnsi="Times New Roman" w:cs="Times New Roman"/>
              </w:rPr>
              <w:t>Bunchan</w:t>
            </w:r>
            <w:proofErr w:type="spellEnd"/>
            <w:r w:rsidRPr="004516F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4516F7">
              <w:rPr>
                <w:rFonts w:ascii="Times New Roman" w:hAnsi="Times New Roman" w:cs="Times New Roman"/>
              </w:rPr>
              <w:t>Bohez</w:t>
            </w:r>
            <w:proofErr w:type="spellEnd"/>
            <w:r w:rsidRPr="004516F7">
              <w:rPr>
                <w:rFonts w:ascii="Times New Roman" w:hAnsi="Times New Roman" w:cs="Times New Roman"/>
              </w:rPr>
              <w:t>, Ashraful Islam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01F78DC" w:rsidR="00C9238F" w:rsidRPr="005E19AD" w:rsidRDefault="004516F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mahadi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06E50C76" w:rsidR="00C9238F" w:rsidRPr="005E19AD" w:rsidRDefault="0091429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91429B">
              <w:rPr>
                <w:rFonts w:ascii="Times New Roman" w:hAnsi="Times New Roman" w:cs="Times New Roman"/>
              </w:rPr>
              <w:t>International Conference on Mechanical Engineering 2011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0FF66FE5" w:rsidR="00010104" w:rsidRPr="005E19AD" w:rsidRDefault="0091429B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International Conference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36D0F083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8A7AD15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B677015" w:rsidR="00852B20" w:rsidRPr="005E19AD" w:rsidRDefault="00992F8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Department of Mechanical Engineering, BUET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DD5D0FC" w:rsidR="00852B20" w:rsidRPr="005E19AD" w:rsidRDefault="00992F8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</w:t>
            </w:r>
            <w:r w:rsidR="00BC6682" w:rsidRPr="00BC668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18-20</w:t>
            </w:r>
            <w:r w:rsidR="00BC6682" w:rsidRPr="00BC6682">
              <w:rPr>
                <w:rFonts w:ascii="Times New Roman" w:hAnsi="Times New Roman" w:cs="Times New Roman"/>
              </w:rPr>
              <w:t>, 20</w:t>
            </w:r>
            <w:r>
              <w:rPr>
                <w:rFonts w:ascii="Times New Roman" w:hAnsi="Times New Roman" w:cs="Times New Roman"/>
              </w:rPr>
              <w:t>1</w:t>
            </w:r>
            <w:r w:rsidR="00BC6682" w:rsidRPr="00BC6682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C69A149" w:rsidR="00852B20" w:rsidRPr="005E19AD" w:rsidRDefault="00D31E7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2A0A524" w:rsidR="00852B20" w:rsidRPr="00C333A6" w:rsidRDefault="00852B20" w:rsidP="00C333A6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6C367A7" w:rsidR="00C9238F" w:rsidRPr="005E19AD" w:rsidRDefault="000613C6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D22AB1">
                <w:rPr>
                  <w:rStyle w:val="Hyperlink"/>
                  <w:rFonts w:ascii="Times New Roman" w:hAnsi="Times New Roman" w:cs="Times New Roman"/>
                </w:rPr>
                <w:t>https://me.buet.ac.bd/icme/icme2011/protoc.htm#Related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34C131CF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 xml:space="preserve">Page </w:t>
            </w:r>
            <w:r w:rsidR="00CD2BD9" w:rsidRPr="00CD2BD9">
              <w:rPr>
                <w:rFonts w:ascii="Times New Roman" w:hAnsi="Times New Roman" w:cs="Times New Roman"/>
              </w:rPr>
              <w:t>ICME 11-RT-037</w:t>
            </w:r>
            <w:r w:rsidR="00CD2BD9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A8821D2" w14:textId="71FFABFB" w:rsidR="00852B20" w:rsidRPr="005E19AD" w:rsidRDefault="00167EAD" w:rsidP="00167EAD">
            <w:pPr>
              <w:jc w:val="both"/>
              <w:rPr>
                <w:rFonts w:ascii="Times New Roman" w:hAnsi="Times New Roman" w:cs="Times New Roman"/>
              </w:rPr>
            </w:pPr>
            <w:r w:rsidRPr="00167EAD">
              <w:rPr>
                <w:rFonts w:ascii="Times New Roman" w:hAnsi="Times New Roman" w:cs="Times New Roman"/>
              </w:rPr>
              <w:t>The word hyper-redundant refers to the robot manipulators that have a large or infinite degrees of kinematic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 xml:space="preserve">redundancy. These robots resemble in shape and </w:t>
            </w:r>
            <w:proofErr w:type="gramStart"/>
            <w:r w:rsidRPr="00167EAD">
              <w:rPr>
                <w:rFonts w:ascii="Times New Roman" w:hAnsi="Times New Roman" w:cs="Times New Roman"/>
              </w:rPr>
              <w:t>operation to</w:t>
            </w:r>
            <w:proofErr w:type="gramEnd"/>
            <w:r w:rsidRPr="00167EAD">
              <w:rPr>
                <w:rFonts w:ascii="Times New Roman" w:hAnsi="Times New Roman" w:cs="Times New Roman"/>
              </w:rPr>
              <w:t xml:space="preserve"> snakes, elephant trunks, or tentacles and thus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 xml:space="preserve">termed </w:t>
            </w:r>
            <w:proofErr w:type="gramStart"/>
            <w:r w:rsidRPr="00167EAD">
              <w:rPr>
                <w:rFonts w:ascii="Times New Roman" w:hAnsi="Times New Roman" w:cs="Times New Roman"/>
              </w:rPr>
              <w:t>bio-inspired</w:t>
            </w:r>
            <w:proofErr w:type="gramEnd"/>
            <w:r w:rsidRPr="00167EAD">
              <w:rPr>
                <w:rFonts w:ascii="Times New Roman" w:hAnsi="Times New Roman" w:cs="Times New Roman"/>
              </w:rPr>
              <w:t xml:space="preserve">. Binary actuation, here in this study pneumatic cylinder, was the mechanical </w:t>
            </w:r>
            <w:proofErr w:type="spellStart"/>
            <w:r w:rsidRPr="00167EAD">
              <w:rPr>
                <w:rFonts w:ascii="Times New Roman" w:hAnsi="Times New Roman" w:cs="Times New Roman"/>
              </w:rPr>
              <w:t>analogy</w:t>
            </w:r>
            <w:proofErr w:type="spellEnd"/>
            <w:r w:rsidRPr="00167EAD">
              <w:rPr>
                <w:rFonts w:ascii="Times New Roman" w:hAnsi="Times New Roman" w:cs="Times New Roman"/>
              </w:rPr>
              <w:t xml:space="preserve"> 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>digital electronics, where actuators flip between two discrete states on and off. For applications where high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>repeatability, low cost, no necessity for feedback control and reasonable accuracy are required,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>hyper-redundant binary manipulators based on parallel platform are potential candidates. Here, in this study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 xml:space="preserve">two different algorithms have been applied to control the </w:t>
            </w:r>
            <w:proofErr w:type="gramStart"/>
            <w:r w:rsidRPr="00167EAD">
              <w:rPr>
                <w:rFonts w:ascii="Times New Roman" w:hAnsi="Times New Roman" w:cs="Times New Roman"/>
              </w:rPr>
              <w:t>robot,</w:t>
            </w:r>
            <w:proofErr w:type="gramEnd"/>
            <w:r w:rsidRPr="00167EAD">
              <w:rPr>
                <w:rFonts w:ascii="Times New Roman" w:hAnsi="Times New Roman" w:cs="Times New Roman"/>
              </w:rPr>
              <w:t xml:space="preserve"> a 5-module binary robot built with the aim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>of demonstrating the potentials of hyper-redundant binary manipulator based on parallel mechanism.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>Microcontroller, based on Genetic Algorithm (GA for solving inverse kinematics problem of the binary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>mechanism) along with a connecting board to the solenoid valves, was found to be a successful controller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>the Elephant Trunk like Robot with some ineluctable drawbacks analyzed in detail. Afterword PLC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>controller was implemented where WINCC acted as the Human Machine Interface (HMI) and considered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>as a primary solver of the limitations appeared by the Microcontroller with remaining few constraints itself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>too. A 3-D model of the robot has been drawn in Solid Work and analyzed the motion of the robot with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>help of COSMOS Motion Analysis in Solid Work 2010. The program for controlling 30 solenoid valves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>5 module robot (each module 6 cylinders) with 30 inputs and 30 outputs was written in PLC. Visual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 xml:space="preserve">graphics for both manual and automatic mode control were drawn in WINCC. And </w:t>
            </w:r>
            <w:proofErr w:type="gramStart"/>
            <w:r w:rsidRPr="00167EAD">
              <w:rPr>
                <w:rFonts w:ascii="Times New Roman" w:hAnsi="Times New Roman" w:cs="Times New Roman"/>
              </w:rPr>
              <w:t>finally</w:t>
            </w:r>
            <w:proofErr w:type="gramEnd"/>
            <w:r w:rsidRPr="00167EAD">
              <w:rPr>
                <w:rFonts w:ascii="Times New Roman" w:hAnsi="Times New Roman" w:cs="Times New Roman"/>
              </w:rPr>
              <w:t xml:space="preserve"> a substantial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7EAD">
              <w:rPr>
                <w:rFonts w:ascii="Times New Roman" w:hAnsi="Times New Roman" w:cs="Times New Roman"/>
              </w:rPr>
              <w:t xml:space="preserve">comparison between </w:t>
            </w:r>
            <w:proofErr w:type="gramStart"/>
            <w:r w:rsidRPr="00167EAD">
              <w:rPr>
                <w:rFonts w:ascii="Times New Roman" w:hAnsi="Times New Roman" w:cs="Times New Roman"/>
              </w:rPr>
              <w:t>two</w:t>
            </w:r>
            <w:proofErr w:type="gramEnd"/>
            <w:r w:rsidRPr="00167EAD">
              <w:rPr>
                <w:rFonts w:ascii="Times New Roman" w:hAnsi="Times New Roman" w:cs="Times New Roman"/>
              </w:rPr>
              <w:t xml:space="preserve"> controllers was made.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2"/>
      <w:footerReference w:type="default" r:id="rId13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D7C7D" w14:textId="77777777" w:rsidR="00DE2886" w:rsidRDefault="00DE2886" w:rsidP="00C9238F">
      <w:pPr>
        <w:spacing w:after="0" w:line="240" w:lineRule="auto"/>
      </w:pPr>
      <w:r>
        <w:separator/>
      </w:r>
    </w:p>
  </w:endnote>
  <w:endnote w:type="continuationSeparator" w:id="0">
    <w:p w14:paraId="686289BA" w14:textId="77777777" w:rsidR="00DE2886" w:rsidRDefault="00DE288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EDE3159-CD39-4CD5-8FE5-7CDD179383F4}"/>
    <w:embedBold r:id="rId2" w:fontKey="{E9D3AE47-69EC-4245-A748-A61CC9F4ED15}"/>
    <w:embedItalic r:id="rId3" w:fontKey="{0CEBF7FD-3E89-4674-B527-FF115F1C470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6F4FA42-D567-4068-95F0-9E00269FD3A6}"/>
    <w:embedBold r:id="rId5" w:fontKey="{F66C59E4-3D9C-460C-88A2-96EF2CBDE61A}"/>
    <w:embedItalic r:id="rId6" w:fontKey="{C6B59FB9-D993-4061-8180-0652E63C62B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4B44FFA-D2A3-489F-803F-2C971B954B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8CA12" w14:textId="77777777" w:rsidR="00DE2886" w:rsidRDefault="00DE2886" w:rsidP="00C9238F">
      <w:pPr>
        <w:spacing w:after="0" w:line="240" w:lineRule="auto"/>
      </w:pPr>
      <w:r>
        <w:separator/>
      </w:r>
    </w:p>
  </w:footnote>
  <w:footnote w:type="continuationSeparator" w:id="0">
    <w:p w14:paraId="2EED1A7B" w14:textId="77777777" w:rsidR="00DE2886" w:rsidRDefault="00DE288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13C6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67EAD"/>
    <w:rsid w:val="001727CA"/>
    <w:rsid w:val="00193387"/>
    <w:rsid w:val="001A6DB8"/>
    <w:rsid w:val="001F5CF8"/>
    <w:rsid w:val="0020377B"/>
    <w:rsid w:val="0022015B"/>
    <w:rsid w:val="002B68E4"/>
    <w:rsid w:val="002C56E6"/>
    <w:rsid w:val="002D3238"/>
    <w:rsid w:val="00361E11"/>
    <w:rsid w:val="003F0847"/>
    <w:rsid w:val="0040090B"/>
    <w:rsid w:val="00421017"/>
    <w:rsid w:val="00445BF2"/>
    <w:rsid w:val="004516F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1429B"/>
    <w:rsid w:val="00920221"/>
    <w:rsid w:val="00940E73"/>
    <w:rsid w:val="0098597D"/>
    <w:rsid w:val="00992F88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2BD9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e.buet.ac.bd/icme/icme2011/protoc.htm#Related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2023-09-26T05:20:00Z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