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1579D9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1579D9" w:rsidRPr="005E19AD" w:rsidRDefault="001579D9" w:rsidP="001579D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0BD0D4C" w:rsidR="001579D9" w:rsidRPr="00D94CD6" w:rsidRDefault="007C28D2" w:rsidP="001579D9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28D2">
              <w:rPr>
                <w:rFonts w:ascii="Calibri" w:hAnsi="Calibri" w:cs="Calibri"/>
                <w:color w:val="000000"/>
                <w:sz w:val="22"/>
                <w:szCs w:val="22"/>
              </w:rPr>
              <w:t>Image Based    Automatic Traffic Surveillance System Through Number-Plate identification And Accident Detection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3543E19" w:rsidR="00C9238F" w:rsidRPr="00576510" w:rsidRDefault="007C28D2" w:rsidP="00C662F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C28D2">
              <w:rPr>
                <w:rFonts w:ascii="Calibri" w:hAnsi="Calibri" w:cs="Calibri"/>
                <w:sz w:val="22"/>
                <w:szCs w:val="22"/>
              </w:rPr>
              <w:t xml:space="preserve">S. M. Sunny; </w:t>
            </w:r>
            <w:proofErr w:type="spellStart"/>
            <w:r w:rsidRPr="007C28D2">
              <w:rPr>
                <w:rFonts w:ascii="Calibri" w:hAnsi="Calibri" w:cs="Calibri"/>
                <w:sz w:val="22"/>
                <w:szCs w:val="22"/>
              </w:rPr>
              <w:t>Towhidur</w:t>
            </w:r>
            <w:proofErr w:type="spellEnd"/>
            <w:r w:rsidRPr="007C28D2">
              <w:rPr>
                <w:rFonts w:ascii="Calibri" w:hAnsi="Calibri" w:cs="Calibri"/>
                <w:sz w:val="22"/>
                <w:szCs w:val="22"/>
              </w:rPr>
              <w:t xml:space="preserve"> Rahman; S. M. </w:t>
            </w:r>
            <w:proofErr w:type="spellStart"/>
            <w:r w:rsidRPr="007C28D2">
              <w:rPr>
                <w:rFonts w:ascii="Calibri" w:hAnsi="Calibri" w:cs="Calibri"/>
                <w:sz w:val="22"/>
                <w:szCs w:val="22"/>
              </w:rPr>
              <w:t>Zohurul</w:t>
            </w:r>
            <w:proofErr w:type="spellEnd"/>
            <w:r w:rsidRPr="007C28D2">
              <w:rPr>
                <w:rFonts w:ascii="Calibri" w:hAnsi="Calibri" w:cs="Calibri"/>
                <w:sz w:val="22"/>
                <w:szCs w:val="22"/>
              </w:rPr>
              <w:t xml:space="preserve"> Islam; Asif Mujtaba; Kazi Firoz Ahmed; </w:t>
            </w:r>
            <w:proofErr w:type="spellStart"/>
            <w:r w:rsidRPr="007C28D2">
              <w:rPr>
                <w:rFonts w:ascii="Calibri" w:hAnsi="Calibri" w:cs="Calibri"/>
                <w:sz w:val="22"/>
                <w:szCs w:val="22"/>
              </w:rPr>
              <w:t>Shuvra</w:t>
            </w:r>
            <w:proofErr w:type="spellEnd"/>
            <w:r w:rsidRPr="007C28D2">
              <w:rPr>
                <w:rFonts w:ascii="Calibri" w:hAnsi="Calibri" w:cs="Calibri"/>
                <w:sz w:val="22"/>
                <w:szCs w:val="22"/>
              </w:rPr>
              <w:t xml:space="preserve"> Saha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E4C6C3B" w:rsidR="00C9238F" w:rsidRPr="00576510" w:rsidRDefault="00C662F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k.firoz</w:t>
            </w:r>
            <w:r w:rsidR="005E19AD" w:rsidRPr="00576510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17351AD" w:rsidR="00C9238F" w:rsidRPr="00D94CD6" w:rsidRDefault="007C28D2" w:rsidP="00D94CD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C28D2">
              <w:rPr>
                <w:rFonts w:ascii="Calibri" w:hAnsi="Calibri" w:cs="Calibri"/>
                <w:color w:val="000000"/>
                <w:sz w:val="22"/>
                <w:szCs w:val="22"/>
              </w:rPr>
              <w:t>ICREST 2021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B552BE8" w:rsidR="00010104" w:rsidRPr="00576510" w:rsidRDefault="00D94CD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6D556E4" w:rsidR="00576892" w:rsidRPr="00576510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76510" w:rsidRDefault="00010104" w:rsidP="00576892">
            <w:pPr>
              <w:rPr>
                <w:rFonts w:ascii="Times New Roman" w:hAnsi="Times New Roman" w:cs="Times New Roman"/>
              </w:rPr>
            </w:pPr>
            <w:r w:rsidRPr="00576510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17337CD" w:rsidR="00576892" w:rsidRPr="00576510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02B5D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302B5D" w:rsidRPr="000B26A5" w:rsidRDefault="00302B5D" w:rsidP="00302B5D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3163AD5" w:rsidR="00302B5D" w:rsidRPr="00576510" w:rsidRDefault="007C28D2" w:rsidP="00302B5D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6A0A9A1" w:rsidR="00852B20" w:rsidRPr="005E19AD" w:rsidRDefault="007C28D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rebuchet MS" w:hAnsi="Trebuchet MS"/>
                <w:b/>
                <w:bCs/>
                <w:color w:val="797979"/>
                <w:sz w:val="18"/>
                <w:szCs w:val="18"/>
                <w:shd w:val="clear" w:color="auto" w:fill="FFFFFF"/>
              </w:rPr>
              <w:t>January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5613A6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96670A5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F280E2C" w:rsidR="00C9238F" w:rsidRPr="005E19AD" w:rsidRDefault="007C28D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7C28D2">
              <w:rPr>
                <w:rFonts w:ascii="Calibri" w:hAnsi="Calibri" w:cs="Calibri"/>
                <w:color w:val="242424"/>
                <w:sz w:val="22"/>
                <w:szCs w:val="22"/>
                <w:shd w:val="clear" w:color="auto" w:fill="FFFFFF"/>
              </w:rPr>
              <w:t>https://ieeexplore.ieee.org/document/9331102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8435E55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4454550A" w:rsidR="00852B20" w:rsidRPr="005E19AD" w:rsidRDefault="007C28D2" w:rsidP="00E06EEC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The unpredictability and blockage of current transportation frameworks frequently produce traffic circumstances that endanger the security of the individuals in question. A simple invention can make easy to control the traffic system. This paper presents a programmed traffic observation framework to gauge significant traffic boundaries from video arrangements utilizing just captures from cameras. A traffic control kit is developed to detect over speeding cars on highways, number plates in Bengali, and initiating emergency call to 999 on detecting accidents. A GPS enabled traffic surveillance camera can detect the location of accident and send message to the traffic control room with location information of accident. A Python program is used to detect over speed which provides accurate speed of a vehicle very fast. OCR Tesseract is used to detect number plate which has very high performance in detecting noisy texts. To identify a case of accident, a simple Python code with Dens-net Architecture is used. A GSM module of the experimental kit initiate the call and message after analyzing the data through a code of C language. Machine Learning (ML) is used to train the program in identifying number plates. It is done by Anaconda.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324C8" w14:textId="77777777" w:rsidR="00AD227A" w:rsidRDefault="00AD227A" w:rsidP="00C9238F">
      <w:pPr>
        <w:spacing w:after="0" w:line="240" w:lineRule="auto"/>
      </w:pPr>
      <w:r>
        <w:separator/>
      </w:r>
    </w:p>
  </w:endnote>
  <w:endnote w:type="continuationSeparator" w:id="0">
    <w:p w14:paraId="04EB2974" w14:textId="77777777" w:rsidR="00AD227A" w:rsidRDefault="00AD227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ABEE3E-3A11-411A-9950-C02808E1C8F3}"/>
    <w:embedBold r:id="rId2" w:fontKey="{4CB8EBDF-B8C3-470B-82A5-C02DBF9D43B5}"/>
    <w:embedItalic r:id="rId3" w:fontKey="{A09EACB2-A130-40D6-8B27-7C83E69BC59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5B65221-4CE8-4188-B9D7-9C8D98D6D262}"/>
    <w:embedBold r:id="rId5" w:fontKey="{48C3E7BA-9C6F-4923-8154-31AAAEF35DE4}"/>
    <w:embedItalic r:id="rId6" w:fontKey="{35227CE6-972C-4A1E-A39C-4E0F32895CE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C95AACC-E47B-4036-855B-A83D0FF2480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8" w:fontKey="{D94C1898-C392-49F7-AE9B-53A3CE8B25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03F48" w14:textId="77777777" w:rsidR="00AD227A" w:rsidRDefault="00AD227A" w:rsidP="00C9238F">
      <w:pPr>
        <w:spacing w:after="0" w:line="240" w:lineRule="auto"/>
      </w:pPr>
      <w:r>
        <w:separator/>
      </w:r>
    </w:p>
  </w:footnote>
  <w:footnote w:type="continuationSeparator" w:id="0">
    <w:p w14:paraId="7DA22E9A" w14:textId="77777777" w:rsidR="00AD227A" w:rsidRDefault="00AD227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0E68A5"/>
    <w:rsid w:val="00110BAB"/>
    <w:rsid w:val="001379EE"/>
    <w:rsid w:val="001579D9"/>
    <w:rsid w:val="001727CA"/>
    <w:rsid w:val="001A6DB8"/>
    <w:rsid w:val="001F5CF8"/>
    <w:rsid w:val="0020377B"/>
    <w:rsid w:val="002248AB"/>
    <w:rsid w:val="00261703"/>
    <w:rsid w:val="002B68E4"/>
    <w:rsid w:val="002C56E6"/>
    <w:rsid w:val="002D3238"/>
    <w:rsid w:val="00302B5D"/>
    <w:rsid w:val="00361E11"/>
    <w:rsid w:val="003F0847"/>
    <w:rsid w:val="0040090B"/>
    <w:rsid w:val="00421017"/>
    <w:rsid w:val="004436A5"/>
    <w:rsid w:val="00445BF2"/>
    <w:rsid w:val="00461EFB"/>
    <w:rsid w:val="0046302A"/>
    <w:rsid w:val="00487D2D"/>
    <w:rsid w:val="004D5D62"/>
    <w:rsid w:val="004E5717"/>
    <w:rsid w:val="004F76A2"/>
    <w:rsid w:val="005112D0"/>
    <w:rsid w:val="005208A8"/>
    <w:rsid w:val="00522B79"/>
    <w:rsid w:val="00573B74"/>
    <w:rsid w:val="00576510"/>
    <w:rsid w:val="00576892"/>
    <w:rsid w:val="00577E06"/>
    <w:rsid w:val="005A3BF7"/>
    <w:rsid w:val="005A6216"/>
    <w:rsid w:val="005E19AD"/>
    <w:rsid w:val="005F2035"/>
    <w:rsid w:val="005F7990"/>
    <w:rsid w:val="00617AD3"/>
    <w:rsid w:val="0063739C"/>
    <w:rsid w:val="00661E36"/>
    <w:rsid w:val="006930EA"/>
    <w:rsid w:val="006E7112"/>
    <w:rsid w:val="006F686F"/>
    <w:rsid w:val="00703937"/>
    <w:rsid w:val="00715844"/>
    <w:rsid w:val="007177F7"/>
    <w:rsid w:val="007316F9"/>
    <w:rsid w:val="00770F25"/>
    <w:rsid w:val="00774C74"/>
    <w:rsid w:val="007800A1"/>
    <w:rsid w:val="007A35A8"/>
    <w:rsid w:val="007B0A85"/>
    <w:rsid w:val="007C28D2"/>
    <w:rsid w:val="007C6A52"/>
    <w:rsid w:val="007E4956"/>
    <w:rsid w:val="0082043E"/>
    <w:rsid w:val="008335C2"/>
    <w:rsid w:val="0085030F"/>
    <w:rsid w:val="00852B20"/>
    <w:rsid w:val="00887812"/>
    <w:rsid w:val="00897670"/>
    <w:rsid w:val="008B0E32"/>
    <w:rsid w:val="008E203A"/>
    <w:rsid w:val="0091229C"/>
    <w:rsid w:val="00920221"/>
    <w:rsid w:val="009264F2"/>
    <w:rsid w:val="00940E73"/>
    <w:rsid w:val="00941005"/>
    <w:rsid w:val="0098597D"/>
    <w:rsid w:val="00991BF6"/>
    <w:rsid w:val="009F619A"/>
    <w:rsid w:val="009F6DDE"/>
    <w:rsid w:val="009F77CA"/>
    <w:rsid w:val="00A1613A"/>
    <w:rsid w:val="00A370A8"/>
    <w:rsid w:val="00A82A33"/>
    <w:rsid w:val="00AD227A"/>
    <w:rsid w:val="00AF6BFE"/>
    <w:rsid w:val="00B07018"/>
    <w:rsid w:val="00B40FCC"/>
    <w:rsid w:val="00B71F4A"/>
    <w:rsid w:val="00BC4515"/>
    <w:rsid w:val="00BC63C8"/>
    <w:rsid w:val="00BC6682"/>
    <w:rsid w:val="00BD4753"/>
    <w:rsid w:val="00BD5CB1"/>
    <w:rsid w:val="00BE62EE"/>
    <w:rsid w:val="00C003BA"/>
    <w:rsid w:val="00C26236"/>
    <w:rsid w:val="00C333A6"/>
    <w:rsid w:val="00C46878"/>
    <w:rsid w:val="00C662F9"/>
    <w:rsid w:val="00C9238F"/>
    <w:rsid w:val="00C96307"/>
    <w:rsid w:val="00CA2EA6"/>
    <w:rsid w:val="00CB4A51"/>
    <w:rsid w:val="00CD4532"/>
    <w:rsid w:val="00CD47B0"/>
    <w:rsid w:val="00CE6104"/>
    <w:rsid w:val="00CE7918"/>
    <w:rsid w:val="00D03AC6"/>
    <w:rsid w:val="00D16163"/>
    <w:rsid w:val="00D31E76"/>
    <w:rsid w:val="00D41787"/>
    <w:rsid w:val="00D42415"/>
    <w:rsid w:val="00D94CD6"/>
    <w:rsid w:val="00DB3FAD"/>
    <w:rsid w:val="00DE2886"/>
    <w:rsid w:val="00E06EEC"/>
    <w:rsid w:val="00E446C4"/>
    <w:rsid w:val="00E61C09"/>
    <w:rsid w:val="00E77161"/>
    <w:rsid w:val="00EB3B58"/>
    <w:rsid w:val="00EC7359"/>
    <w:rsid w:val="00EE3054"/>
    <w:rsid w:val="00F00606"/>
    <w:rsid w:val="00F01256"/>
    <w:rsid w:val="00F5541E"/>
    <w:rsid w:val="00F6558E"/>
    <w:rsid w:val="00F962E7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662F9"/>
    <w:rPr>
      <w:b/>
      <w:bCs/>
    </w:rPr>
  </w:style>
  <w:style w:type="character" w:customStyle="1" w:styleId="normaltextrun">
    <w:name w:val="normaltextrun"/>
    <w:basedOn w:val="DefaultParagraphFont"/>
    <w:rsid w:val="005A62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4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7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42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2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2023-09-20T13:26:00Z</dcterms:created>
  <dcterms:modified xsi:type="dcterms:W3CDTF">2023-09-20T13:27:00Z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