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825721F" w:rsidR="00C84917" w:rsidRPr="00C84917" w:rsidRDefault="00C677C9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C677C9">
              <w:rPr>
                <w:rFonts w:ascii="Times New Roman" w:hAnsi="Times New Roman" w:cs="Times New Roman"/>
              </w:rPr>
              <w:t xml:space="preserve">An Empirical Analysis of 5.76 Tbit/s SDM-PDM-Nyquist </w:t>
            </w:r>
            <w:proofErr w:type="spellStart"/>
            <w:r w:rsidRPr="00C677C9">
              <w:rPr>
                <w:rFonts w:ascii="Times New Roman" w:hAnsi="Times New Roman" w:cs="Times New Roman"/>
              </w:rPr>
              <w:t>superchannel</w:t>
            </w:r>
            <w:proofErr w:type="spellEnd"/>
            <w:r w:rsidRPr="00C677C9">
              <w:rPr>
                <w:rFonts w:ascii="Times New Roman" w:hAnsi="Times New Roman" w:cs="Times New Roman"/>
              </w:rPr>
              <w:t xml:space="preserve"> WDM hybrid multiplexing technique for channel capacity enhancement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E2E79AC" w:rsidR="00C9238F" w:rsidRPr="005E19AD" w:rsidRDefault="00C677C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677C9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R. M. Arnob, S. Nahar, 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M</w:t>
            </w:r>
            <w:r w:rsid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ohammad Nasir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002211F" w:rsidR="00C9238F" w:rsidRPr="004F07F7" w:rsidRDefault="000152D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52D7">
              <w:rPr>
                <w:rFonts w:ascii="Times New Roman" w:hAnsi="Times New Roman" w:cs="Times New Roman"/>
                <w:sz w:val="24"/>
                <w:szCs w:val="24"/>
              </w:rPr>
              <w:t>2nd International Conference on Computing Advancements (ICCA '22)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8BBB27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</w:t>
            </w:r>
            <w:r w:rsidR="004F4DCD">
              <w:rPr>
                <w:rFonts w:ascii="Times New Roman" w:hAnsi="Times New Roman" w:cs="Times New Roman"/>
              </w:rPr>
              <w:t>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26A025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Hlk146752294"/>
            <w:r w:rsidRPr="00FC25A8">
              <w:rPr>
                <w:rFonts w:ascii="Times New Roman" w:hAnsi="Times New Roman" w:cs="Times New Roman"/>
              </w:rPr>
              <w:t xml:space="preserve">Published </w:t>
            </w:r>
            <w:r w:rsidR="005C10B7">
              <w:rPr>
                <w:rFonts w:ascii="Times New Roman" w:hAnsi="Times New Roman" w:cs="Times New Roman"/>
              </w:rPr>
              <w:t>–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0152D7">
              <w:rPr>
                <w:rFonts w:ascii="Times New Roman" w:hAnsi="Times New Roman" w:cs="Times New Roman"/>
              </w:rPr>
              <w:t>11</w:t>
            </w:r>
            <w:r w:rsidR="000152D7" w:rsidRPr="000152D7">
              <w:rPr>
                <w:rFonts w:ascii="Times New Roman" w:hAnsi="Times New Roman" w:cs="Times New Roman"/>
                <w:vertAlign w:val="superscript"/>
              </w:rPr>
              <w:t>th</w:t>
            </w:r>
            <w:r w:rsidR="000152D7">
              <w:rPr>
                <w:rFonts w:ascii="Times New Roman" w:hAnsi="Times New Roman" w:cs="Times New Roman"/>
              </w:rPr>
              <w:t xml:space="preserve"> August </w:t>
            </w:r>
            <w:r w:rsidR="00045B29">
              <w:rPr>
                <w:rFonts w:ascii="Times New Roman" w:hAnsi="Times New Roman" w:cs="Times New Roman"/>
              </w:rPr>
              <w:t>20</w:t>
            </w:r>
            <w:r w:rsidR="00C15AA2">
              <w:rPr>
                <w:rFonts w:ascii="Times New Roman" w:hAnsi="Times New Roman" w:cs="Times New Roman"/>
              </w:rPr>
              <w:t>2</w:t>
            </w:r>
            <w:r w:rsidR="000152D7">
              <w:rPr>
                <w:rFonts w:ascii="Times New Roman" w:hAnsi="Times New Roman" w:cs="Times New Roman"/>
              </w:rPr>
              <w:t>2</w:t>
            </w:r>
            <w:bookmarkEnd w:id="0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BD4257D" w:rsidR="00852B20" w:rsidRPr="005D69F1" w:rsidRDefault="000152D7" w:rsidP="00B35B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ISBN: </w:t>
            </w:r>
            <w:r w:rsidRPr="000152D7">
              <w:rPr>
                <w:rFonts w:ascii="Times New Roman" w:hAnsi="Times New Roman" w:cs="Times New Roman"/>
              </w:rPr>
              <w:t>9781450397346</w:t>
            </w: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677C9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C677C9" w:rsidRPr="000B26A5" w:rsidRDefault="00C677C9" w:rsidP="00C677C9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5F400E4B" w:rsidR="00C677C9" w:rsidRPr="00C333A6" w:rsidRDefault="00C677C9" w:rsidP="00C677C9">
            <w:pPr>
              <w:jc w:val="both"/>
              <w:rPr>
                <w:rFonts w:ascii="Times New Roman" w:hAnsi="Times New Roman" w:cs="Times New Roman"/>
              </w:rPr>
            </w:pPr>
            <w:r w:rsidRPr="00D83E87">
              <w:t>10.1145/3542954.3542971</w:t>
            </w:r>
          </w:p>
        </w:tc>
      </w:tr>
      <w:tr w:rsidR="00C677C9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C677C9" w:rsidRPr="000B26A5" w:rsidRDefault="00C677C9" w:rsidP="00C677C9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29ACAB17" w:rsidR="00C677C9" w:rsidRPr="00ED4686" w:rsidRDefault="00C677C9" w:rsidP="00C677C9">
            <w:pPr>
              <w:jc w:val="both"/>
              <w:rPr>
                <w:rFonts w:ascii="Times New Roman" w:hAnsi="Times New Roman" w:cs="Times New Roman"/>
              </w:rPr>
            </w:pPr>
            <w:r w:rsidRPr="00D83E87">
              <w:t>https://doi.org/10.1145/3542954.3542971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57E7C90" w:rsidR="00852B20" w:rsidRPr="005E19AD" w:rsidRDefault="00C677C9" w:rsidP="00C80123">
            <w:pPr>
              <w:jc w:val="both"/>
              <w:rPr>
                <w:rFonts w:ascii="Times New Roman" w:hAnsi="Times New Roman" w:cs="Times New Roman"/>
              </w:rPr>
            </w:pPr>
            <w:r w:rsidRPr="00C677C9">
              <w:rPr>
                <w:rFonts w:ascii="Times New Roman" w:hAnsi="Times New Roman" w:cs="Times New Roman"/>
              </w:rPr>
              <w:t>Paper ID-55, pp.108-117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090B03B" w:rsidR="00852B20" w:rsidRPr="005E19AD" w:rsidRDefault="00CD5595" w:rsidP="00C15AA2">
            <w:pPr>
              <w:jc w:val="both"/>
              <w:rPr>
                <w:rFonts w:ascii="Times New Roman" w:hAnsi="Times New Roman" w:cs="Times New Roman"/>
              </w:rPr>
            </w:pPr>
            <w:r w:rsidRPr="00CD559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This article presents the feasibility study of 5.76 Tbits/s SDM-PDM-Nyquist </w:t>
            </w:r>
            <w:proofErr w:type="spellStart"/>
            <w:r w:rsidRPr="00CD559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superchannel</w:t>
            </w:r>
            <w:proofErr w:type="spellEnd"/>
            <w:r w:rsidRPr="00CD5595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WDM hybrid multiplexing technique for enhancing the channel capacity over a transmission distance up to 10 km using C-band frequencies in the multimodal domain. This system uses 48 independent channels carrying 48 bits streams of data using 8 C-band frequencies, 2 polarization states, and 3 LP modes. At a transmission distance of 10 km, satisfactory BER (log BER -9.35, faithful Q-factor 6.09, and extinction ratios 7.78 were observed with the minimum OSNR (46.5 dB) of the system, not going below the minimum OSNR (27.8) considering FEC limit. Each channel receives a satisfactory amount of power after 2 stage amplification process leading to a spectral efficiency of 137%.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5ACF6" w14:textId="77777777" w:rsidR="0021135E" w:rsidRDefault="0021135E" w:rsidP="00C9238F">
      <w:pPr>
        <w:spacing w:after="0" w:line="240" w:lineRule="auto"/>
      </w:pPr>
      <w:r>
        <w:separator/>
      </w:r>
    </w:p>
  </w:endnote>
  <w:endnote w:type="continuationSeparator" w:id="0">
    <w:p w14:paraId="447E1857" w14:textId="77777777" w:rsidR="0021135E" w:rsidRDefault="0021135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879235-A231-4893-8678-7CB4922FF48A}"/>
    <w:embedBold r:id="rId2" w:fontKey="{7DE54C0F-160F-4DC1-A27A-4531648BEF61}"/>
    <w:embedItalic r:id="rId3" w:fontKey="{F6F73BC1-64D4-4A28-8CBC-1E608612347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2FB7C3A-536B-484C-A962-447082412B8F}"/>
    <w:embedBold r:id="rId5" w:fontKey="{5B2280F7-F696-443C-A4B8-79516A4508F7}"/>
    <w:embedItalic r:id="rId6" w:fontKey="{F73837C6-C772-49E9-979D-CD6D403AA16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12DCB1E0-4024-4CAD-96D8-CF0C300B8AE7}"/>
    <w:embedBold r:id="rId8" w:fontKey="{03141582-E903-46F1-B580-F7E6359DA306}"/>
    <w:embedItalic r:id="rId9" w:fontKey="{935A4C99-A467-4910-A133-140CD0B7F02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1F65552-5F23-49FD-B404-2F0DA16B2A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F6D8E" w14:textId="77777777" w:rsidR="0021135E" w:rsidRDefault="0021135E" w:rsidP="00C9238F">
      <w:pPr>
        <w:spacing w:after="0" w:line="240" w:lineRule="auto"/>
      </w:pPr>
      <w:r>
        <w:separator/>
      </w:r>
    </w:p>
  </w:footnote>
  <w:footnote w:type="continuationSeparator" w:id="0">
    <w:p w14:paraId="30134A58" w14:textId="77777777" w:rsidR="0021135E" w:rsidRDefault="0021135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2D7"/>
    <w:rsid w:val="00020240"/>
    <w:rsid w:val="00045B29"/>
    <w:rsid w:val="00052382"/>
    <w:rsid w:val="0006568A"/>
    <w:rsid w:val="00065A07"/>
    <w:rsid w:val="00076F0F"/>
    <w:rsid w:val="00084253"/>
    <w:rsid w:val="00094F5D"/>
    <w:rsid w:val="000A4024"/>
    <w:rsid w:val="000B019E"/>
    <w:rsid w:val="000B26A5"/>
    <w:rsid w:val="000C30E3"/>
    <w:rsid w:val="000C3450"/>
    <w:rsid w:val="000D0A38"/>
    <w:rsid w:val="000D1F49"/>
    <w:rsid w:val="000D5E3B"/>
    <w:rsid w:val="000D68B9"/>
    <w:rsid w:val="000F2BCA"/>
    <w:rsid w:val="00110BAB"/>
    <w:rsid w:val="00120175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1135E"/>
    <w:rsid w:val="00222DAD"/>
    <w:rsid w:val="00222FEA"/>
    <w:rsid w:val="002230E3"/>
    <w:rsid w:val="0022734D"/>
    <w:rsid w:val="002374E6"/>
    <w:rsid w:val="0026709A"/>
    <w:rsid w:val="002914B0"/>
    <w:rsid w:val="002A33B5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57900"/>
    <w:rsid w:val="0076102E"/>
    <w:rsid w:val="00770F25"/>
    <w:rsid w:val="00774C74"/>
    <w:rsid w:val="007810E1"/>
    <w:rsid w:val="007815C8"/>
    <w:rsid w:val="007908F1"/>
    <w:rsid w:val="007A35A8"/>
    <w:rsid w:val="007B071F"/>
    <w:rsid w:val="007B0A85"/>
    <w:rsid w:val="007B37A8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4285"/>
    <w:rsid w:val="00852B20"/>
    <w:rsid w:val="00860149"/>
    <w:rsid w:val="008670E4"/>
    <w:rsid w:val="00882F7B"/>
    <w:rsid w:val="00887812"/>
    <w:rsid w:val="00897670"/>
    <w:rsid w:val="008A444C"/>
    <w:rsid w:val="008B0E32"/>
    <w:rsid w:val="008E203A"/>
    <w:rsid w:val="008F03E1"/>
    <w:rsid w:val="008F4D16"/>
    <w:rsid w:val="00902537"/>
    <w:rsid w:val="0091229C"/>
    <w:rsid w:val="00920221"/>
    <w:rsid w:val="00922022"/>
    <w:rsid w:val="00940E73"/>
    <w:rsid w:val="00961580"/>
    <w:rsid w:val="009627BC"/>
    <w:rsid w:val="00971E8F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677C9"/>
    <w:rsid w:val="00C80123"/>
    <w:rsid w:val="00C84917"/>
    <w:rsid w:val="00C91623"/>
    <w:rsid w:val="00C9238F"/>
    <w:rsid w:val="00C944D0"/>
    <w:rsid w:val="00C96307"/>
    <w:rsid w:val="00CB4A51"/>
    <w:rsid w:val="00CC567D"/>
    <w:rsid w:val="00CC745E"/>
    <w:rsid w:val="00CD4532"/>
    <w:rsid w:val="00CD47B0"/>
    <w:rsid w:val="00CD5595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F0025A"/>
    <w:rsid w:val="00F00606"/>
    <w:rsid w:val="00F01256"/>
    <w:rsid w:val="00F04B91"/>
    <w:rsid w:val="00F42D09"/>
    <w:rsid w:val="00F6507F"/>
    <w:rsid w:val="00F6558E"/>
    <w:rsid w:val="00F75B21"/>
    <w:rsid w:val="00F82D8C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2023-09-27T18:18:00Z</dcterms:created>
  <dcterms:modified xsi:type="dcterms:W3CDTF">2023-09-27T18:21:00Z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