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2BBA8A2" w:rsidR="00C9238F" w:rsidRPr="00C333A6" w:rsidRDefault="0031668C" w:rsidP="00960E35">
            <w:pPr>
              <w:spacing w:before="240"/>
              <w:rPr>
                <w:rFonts w:ascii="Times New Roman" w:hAnsi="Times New Roman" w:cs="Times New Roman"/>
              </w:rPr>
            </w:pPr>
            <w:r w:rsidRPr="0031668C">
              <w:rPr>
                <w:rFonts w:ascii="Times New Roman" w:hAnsi="Times New Roman" w:cs="Times New Roman"/>
              </w:rPr>
              <w:t>SWCNT based On Body patch antenna for lung tumor detection in X band</w:t>
            </w:r>
          </w:p>
        </w:tc>
      </w:tr>
      <w:tr w:rsidR="00C9238F" w:rsidRPr="005E19AD" w14:paraId="41B6DFDE" w14:textId="77777777" w:rsidTr="00EC6584">
        <w:trPr>
          <w:trHeight w:val="233"/>
        </w:trPr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575C2BD" w:rsidR="00C9238F" w:rsidRPr="005E19AD" w:rsidRDefault="0031668C" w:rsidP="00960E35">
            <w:pPr>
              <w:spacing w:before="240"/>
              <w:rPr>
                <w:rFonts w:ascii="Times New Roman" w:hAnsi="Times New Roman" w:cs="Times New Roman"/>
              </w:rPr>
            </w:pPr>
            <w:r w:rsidRPr="0031668C">
              <w:rPr>
                <w:rFonts w:ascii="Times New Roman" w:hAnsi="Times New Roman" w:cs="Times New Roman"/>
              </w:rPr>
              <w:t xml:space="preserve">Sumit Hassan Eshan, Raja Rashidul Hasan, SM </w:t>
            </w:r>
            <w:proofErr w:type="spellStart"/>
            <w:r w:rsidRPr="0031668C">
              <w:rPr>
                <w:rFonts w:ascii="Times New Roman" w:hAnsi="Times New Roman" w:cs="Times New Roman"/>
              </w:rPr>
              <w:t>Ashikul</w:t>
            </w:r>
            <w:proofErr w:type="spellEnd"/>
            <w:r w:rsidRPr="0031668C">
              <w:rPr>
                <w:rFonts w:ascii="Times New Roman" w:hAnsi="Times New Roman" w:cs="Times New Roman"/>
              </w:rPr>
              <w:t xml:space="preserve"> Islam, Tasnia Hasnat, </w:t>
            </w:r>
            <w:proofErr w:type="spellStart"/>
            <w:r w:rsidRPr="0031668C">
              <w:rPr>
                <w:rFonts w:ascii="Times New Roman" w:hAnsi="Times New Roman" w:cs="Times New Roman"/>
              </w:rPr>
              <w:t>Jiadul</w:t>
            </w:r>
            <w:proofErr w:type="spellEnd"/>
            <w:r w:rsidRPr="0031668C">
              <w:rPr>
                <w:rFonts w:ascii="Times New Roman" w:hAnsi="Times New Roman" w:cs="Times New Roman"/>
              </w:rPr>
              <w:t xml:space="preserve"> Islam, Abdullah Al Mamun Sarker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309FCFFA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093112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FDDB936" w:rsidR="00C9238F" w:rsidRPr="005E19AD" w:rsidRDefault="0031668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668C">
              <w:rPr>
                <w:rFonts w:ascii="Times New Roman" w:hAnsi="Times New Roman" w:cs="Times New Roman"/>
              </w:rPr>
              <w:t>11th International Conference on Mathematical Modeling in Physical Sciences (IC-MSQUARE 2022)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75CE9FB" w:rsidR="00010104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48E66C4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E4D5347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69A6829" w:rsidR="00852B20" w:rsidRPr="005E19AD" w:rsidRDefault="0031668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AIP PUBLISHER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4B65879" w:rsidR="00852B20" w:rsidRPr="005E19AD" w:rsidRDefault="0031668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SEPTEMBER</w:t>
            </w:r>
            <w:r w:rsidR="00D75FD9" w:rsidRPr="00D75FD9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202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035B32D" w:rsidR="00852B20" w:rsidRPr="005E19AD" w:rsidRDefault="007A738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CA2D2DB" w:rsidR="0036573F" w:rsidRPr="00C333A6" w:rsidRDefault="0031668C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31668C">
              <w:rPr>
                <w:rFonts w:ascii="Times New Roman" w:hAnsi="Times New Roman" w:cs="Times New Roman"/>
              </w:rPr>
              <w:t>https://doi.org/10.1063/5.0162869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D4B2B64" w:rsidR="0036573F" w:rsidRPr="008B6399" w:rsidRDefault="0031668C" w:rsidP="003657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1668C">
              <w:rPr>
                <w:rFonts w:ascii="Times New Roman" w:hAnsi="Times New Roman" w:cs="Times New Roman"/>
                <w:sz w:val="24"/>
                <w:szCs w:val="24"/>
              </w:rPr>
              <w:t>https://doi.org/10.1063/5.0162869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B2B0819" w:rsidR="0036573F" w:rsidRPr="005E19AD" w:rsidRDefault="00086C79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0C5A95F0" w:rsidR="00852B20" w:rsidRPr="00923C81" w:rsidRDefault="0031668C" w:rsidP="00C17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8C">
              <w:rPr>
                <w:rFonts w:ascii="Times New Roman" w:hAnsi="Times New Roman" w:cs="Times New Roman"/>
                <w:sz w:val="24"/>
                <w:szCs w:val="24"/>
              </w:rPr>
              <w:t>In this paper, a single-wall carbon nanotube is used to design an on-body patch antenna for biotelemetry. One of the worst diseases is a lung tumor, which has the potential to spread throughout the body and cause cancer. This paper’s primary goal is to use a novel material and observe variation in the S1,1 parameter to identify lung tumors. To detect the presence of lung tumors, an on-body microstrip patch antenna designed in the X band and a three-size lung tumor in a lung phantom model were used. The proposed antenna’s resonant frequency was found to be 8.354 GHz. Here we also found - 49.26 dB s1,1 a VSWR of 1.00 in free space. In the normal lung, s1,1 is-39.55 dB at 8.258 GHz frequency and -39.61 dB at 8.258 GHz found in the tumor affected lung. The operating frequency of this antenna is 5 to 11 GHz.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56245" w14:textId="77777777" w:rsidR="00EE6CFD" w:rsidRDefault="00EE6CFD" w:rsidP="00C9238F">
      <w:pPr>
        <w:spacing w:after="0" w:line="240" w:lineRule="auto"/>
      </w:pPr>
      <w:r>
        <w:separator/>
      </w:r>
    </w:p>
  </w:endnote>
  <w:endnote w:type="continuationSeparator" w:id="0">
    <w:p w14:paraId="44D7FA14" w14:textId="77777777" w:rsidR="00EE6CFD" w:rsidRDefault="00EE6CF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48D64B-04A2-4A13-AB77-E4F8B950E92D}"/>
    <w:embedBold r:id="rId2" w:fontKey="{1A97A92C-1023-43D9-B407-3DE1C302591D}"/>
    <w:embedItalic r:id="rId3" w:fontKey="{BB5D1855-546F-42A3-8449-EC142E87195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AB0E3A8-5350-454C-A789-6D33A4DC6821}"/>
    <w:embedBold r:id="rId5" w:fontKey="{CA8B96FA-231C-4316-9198-C0762E190B4B}"/>
    <w:embedItalic r:id="rId6" w:fontKey="{F708C558-266C-44DA-BE3B-86C6E37CCBF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7EBD6A9-FA59-4A7E-92C7-23B5F18659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D3368" w14:textId="77777777" w:rsidR="00EE6CFD" w:rsidRDefault="00EE6CFD" w:rsidP="00C9238F">
      <w:pPr>
        <w:spacing w:after="0" w:line="240" w:lineRule="auto"/>
      </w:pPr>
      <w:r>
        <w:separator/>
      </w:r>
    </w:p>
  </w:footnote>
  <w:footnote w:type="continuationSeparator" w:id="0">
    <w:p w14:paraId="7FCF566D" w14:textId="77777777" w:rsidR="00EE6CFD" w:rsidRDefault="00EE6CF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16A34"/>
    <w:rsid w:val="00052382"/>
    <w:rsid w:val="0006568A"/>
    <w:rsid w:val="00065A07"/>
    <w:rsid w:val="00076F0F"/>
    <w:rsid w:val="00084253"/>
    <w:rsid w:val="00086C79"/>
    <w:rsid w:val="00091481"/>
    <w:rsid w:val="00093112"/>
    <w:rsid w:val="000B26A5"/>
    <w:rsid w:val="000D0A38"/>
    <w:rsid w:val="000D1F49"/>
    <w:rsid w:val="000D68B9"/>
    <w:rsid w:val="00106893"/>
    <w:rsid w:val="00110BAB"/>
    <w:rsid w:val="00165F04"/>
    <w:rsid w:val="001727CA"/>
    <w:rsid w:val="001A6DB8"/>
    <w:rsid w:val="001F5CF8"/>
    <w:rsid w:val="001F5F37"/>
    <w:rsid w:val="0020377B"/>
    <w:rsid w:val="00296D8D"/>
    <w:rsid w:val="002B68E4"/>
    <w:rsid w:val="002C56E6"/>
    <w:rsid w:val="002D2E4E"/>
    <w:rsid w:val="002D3238"/>
    <w:rsid w:val="0031668C"/>
    <w:rsid w:val="00333E09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B2E4C"/>
    <w:rsid w:val="004D3454"/>
    <w:rsid w:val="004D5D62"/>
    <w:rsid w:val="004E5717"/>
    <w:rsid w:val="004F76A2"/>
    <w:rsid w:val="00503ABA"/>
    <w:rsid w:val="005112D0"/>
    <w:rsid w:val="00522B79"/>
    <w:rsid w:val="0054310C"/>
    <w:rsid w:val="00576892"/>
    <w:rsid w:val="00577E06"/>
    <w:rsid w:val="005A3BF7"/>
    <w:rsid w:val="005E19AD"/>
    <w:rsid w:val="005E4FDC"/>
    <w:rsid w:val="005F2035"/>
    <w:rsid w:val="005F7990"/>
    <w:rsid w:val="0063739C"/>
    <w:rsid w:val="00703C6D"/>
    <w:rsid w:val="007177F7"/>
    <w:rsid w:val="00726B33"/>
    <w:rsid w:val="0075290D"/>
    <w:rsid w:val="007636B7"/>
    <w:rsid w:val="00770F25"/>
    <w:rsid w:val="00774C74"/>
    <w:rsid w:val="007A35A8"/>
    <w:rsid w:val="007A7386"/>
    <w:rsid w:val="007B0A85"/>
    <w:rsid w:val="007C6A52"/>
    <w:rsid w:val="007E4956"/>
    <w:rsid w:val="0082043E"/>
    <w:rsid w:val="00841FE6"/>
    <w:rsid w:val="00852B20"/>
    <w:rsid w:val="00887812"/>
    <w:rsid w:val="00897670"/>
    <w:rsid w:val="008B0E32"/>
    <w:rsid w:val="008B6399"/>
    <w:rsid w:val="008E203A"/>
    <w:rsid w:val="0091229C"/>
    <w:rsid w:val="00920221"/>
    <w:rsid w:val="00923C81"/>
    <w:rsid w:val="00940E73"/>
    <w:rsid w:val="00960E35"/>
    <w:rsid w:val="0098597D"/>
    <w:rsid w:val="009E4A5D"/>
    <w:rsid w:val="009F619A"/>
    <w:rsid w:val="009F6DDE"/>
    <w:rsid w:val="009F77CA"/>
    <w:rsid w:val="00A1613A"/>
    <w:rsid w:val="00A370A8"/>
    <w:rsid w:val="00A82A33"/>
    <w:rsid w:val="00A87318"/>
    <w:rsid w:val="00AF6BFE"/>
    <w:rsid w:val="00B5404B"/>
    <w:rsid w:val="00B90833"/>
    <w:rsid w:val="00BC6682"/>
    <w:rsid w:val="00BD4753"/>
    <w:rsid w:val="00BD5CB1"/>
    <w:rsid w:val="00BE62EE"/>
    <w:rsid w:val="00C003BA"/>
    <w:rsid w:val="00C17817"/>
    <w:rsid w:val="00C26236"/>
    <w:rsid w:val="00C316DF"/>
    <w:rsid w:val="00C333A6"/>
    <w:rsid w:val="00C46878"/>
    <w:rsid w:val="00C9238F"/>
    <w:rsid w:val="00C96307"/>
    <w:rsid w:val="00CB4A51"/>
    <w:rsid w:val="00CD0D28"/>
    <w:rsid w:val="00CD185C"/>
    <w:rsid w:val="00CD4532"/>
    <w:rsid w:val="00CD47B0"/>
    <w:rsid w:val="00CD569A"/>
    <w:rsid w:val="00CE6104"/>
    <w:rsid w:val="00CE7918"/>
    <w:rsid w:val="00D03AC6"/>
    <w:rsid w:val="00D16163"/>
    <w:rsid w:val="00D31E76"/>
    <w:rsid w:val="00D75FD9"/>
    <w:rsid w:val="00DB3FAD"/>
    <w:rsid w:val="00DC3CC4"/>
    <w:rsid w:val="00DE2886"/>
    <w:rsid w:val="00E61C09"/>
    <w:rsid w:val="00EB3B58"/>
    <w:rsid w:val="00EC566E"/>
    <w:rsid w:val="00EC6584"/>
    <w:rsid w:val="00EC7359"/>
    <w:rsid w:val="00EE18CF"/>
    <w:rsid w:val="00EE3054"/>
    <w:rsid w:val="00EE6CFD"/>
    <w:rsid w:val="00F00606"/>
    <w:rsid w:val="00F01256"/>
    <w:rsid w:val="00F10A4E"/>
    <w:rsid w:val="00F17F07"/>
    <w:rsid w:val="00F6558E"/>
    <w:rsid w:val="00F97270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2023-10-02T18:15:00Z</dcterms:created>
  <dcterms:modified xsi:type="dcterms:W3CDTF">2023-10-02T18:15:00Z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