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D2D2423" w:rsidR="00C9238F" w:rsidRPr="00C333A6" w:rsidRDefault="00206B50" w:rsidP="00776FC4">
            <w:pPr>
              <w:spacing w:before="240"/>
              <w:rPr>
                <w:rFonts w:ascii="Times New Roman" w:hAnsi="Times New Roman" w:cs="Times New Roman"/>
              </w:rPr>
            </w:pPr>
            <w:r w:rsidRPr="00206B50">
              <w:rPr>
                <w:rFonts w:ascii="Times New Roman" w:hAnsi="Times New Roman" w:cs="Times New Roman"/>
              </w:rPr>
              <w:t>Impact of Prolonged Isolation from the campus on the mental health of the students during Covid-19 pandemic</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83B8F2A" w:rsidR="00C9238F" w:rsidRPr="005E19AD" w:rsidRDefault="00206B50" w:rsidP="00145680">
            <w:pPr>
              <w:spacing w:before="240"/>
              <w:rPr>
                <w:rFonts w:ascii="Times New Roman" w:hAnsi="Times New Roman" w:cs="Times New Roman"/>
              </w:rPr>
            </w:pPr>
            <w:r>
              <w:rPr>
                <w:rFonts w:ascii="Times New Roman" w:hAnsi="Times New Roman" w:cs="Times New Roman"/>
              </w:rPr>
              <w:t xml:space="preserve">Md. Faruk Abdullah Al Sohan, </w:t>
            </w:r>
            <w:r w:rsidR="009C5D20">
              <w:rPr>
                <w:rFonts w:ascii="Times New Roman" w:hAnsi="Times New Roman" w:cs="Times New Roman"/>
              </w:rPr>
              <w:t>Afroza Nahar, Samia Yasmin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B909970" w:rsidR="00C9238F" w:rsidRPr="005E19AD" w:rsidRDefault="001D4A15" w:rsidP="00576892">
            <w:pPr>
              <w:spacing w:before="240"/>
              <w:rPr>
                <w:rFonts w:ascii="Times New Roman" w:hAnsi="Times New Roman" w:cs="Times New Roman"/>
              </w:rPr>
            </w:pPr>
            <w:r>
              <w:rPr>
                <w:rFonts w:ascii="Times New Roman" w:hAnsi="Times New Roman" w:cs="Times New Roman"/>
              </w:rPr>
              <w:t>f</w:t>
            </w:r>
            <w:r w:rsidR="009C5D20">
              <w:rPr>
                <w:rFonts w:ascii="Times New Roman" w:hAnsi="Times New Roman" w:cs="Times New Roman"/>
              </w:rPr>
              <w:t>aruk.sohan@aiub.edu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C884D9E" w:rsidR="00C9238F" w:rsidRPr="005E19AD" w:rsidRDefault="00950A62" w:rsidP="00576892">
            <w:pPr>
              <w:spacing w:before="240"/>
              <w:rPr>
                <w:rFonts w:ascii="Times New Roman" w:hAnsi="Times New Roman" w:cs="Times New Roman"/>
              </w:rPr>
            </w:pPr>
            <w:r w:rsidRPr="00950A62">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8219D7E" w:rsidR="00010104" w:rsidRPr="005E19AD" w:rsidRDefault="00950A62" w:rsidP="00145680">
            <w:pPr>
              <w:spacing w:before="240"/>
              <w:rPr>
                <w:rFonts w:ascii="Times New Roman" w:hAnsi="Times New Roman" w:cs="Times New Roman"/>
              </w:rPr>
            </w:pPr>
            <w:r>
              <w:rPr>
                <w:rFonts w:ascii="Times New Roman" w:hAnsi="Times New Roman" w:cs="Times New Roman"/>
              </w:rPr>
              <w:t>Jou</w:t>
            </w:r>
            <w:r w:rsidR="00980547">
              <w:rPr>
                <w:rFonts w:ascii="Times New Roman" w:hAnsi="Times New Roman" w:cs="Times New Roman"/>
              </w:rPr>
              <w:t>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E05A043" w:rsidR="00576892" w:rsidRPr="005E19AD" w:rsidRDefault="00980547" w:rsidP="00576892">
            <w:pPr>
              <w:spacing w:before="240"/>
              <w:rPr>
                <w:rFonts w:ascii="Times New Roman" w:hAnsi="Times New Roman" w:cs="Times New Roman"/>
              </w:rPr>
            </w:pPr>
            <w:r w:rsidRPr="00980547">
              <w:rPr>
                <w:rFonts w:ascii="Times New Roman" w:hAnsi="Times New Roman" w:cs="Times New Roman"/>
              </w:rPr>
              <w:t>20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8E1EA8F" w:rsidR="00576892" w:rsidRPr="005E19AD" w:rsidRDefault="00980547"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36DB42B" w:rsidR="00852B20" w:rsidRPr="005E19AD" w:rsidRDefault="001D4A15" w:rsidP="00336BF6">
            <w:pPr>
              <w:spacing w:before="240"/>
              <w:rPr>
                <w:rFonts w:ascii="Times New Roman" w:hAnsi="Times New Roman" w:cs="Times New Roman"/>
              </w:rPr>
            </w:pPr>
            <w:r>
              <w:rPr>
                <w:rFonts w:ascii="Times New Roman" w:hAnsi="Times New Roman" w:cs="Times New Roman"/>
              </w:rPr>
              <w:t>Springer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62D276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175BE">
              <w:rPr>
                <w:rFonts w:ascii="Times New Roman" w:hAnsi="Times New Roman" w:cs="Times New Roman"/>
              </w:rPr>
              <w:t xml:space="preserve">April </w:t>
            </w:r>
            <w:r w:rsidR="00891BE6">
              <w:rPr>
                <w:rFonts w:ascii="Times New Roman" w:hAnsi="Times New Roman" w:cs="Times New Roman"/>
              </w:rPr>
              <w:t>21</w:t>
            </w:r>
            <w:r w:rsidR="001175BE">
              <w:rPr>
                <w:rFonts w:ascii="Times New Roman" w:hAnsi="Times New Roman" w:cs="Times New Roman"/>
              </w:rPr>
              <w:t>,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A92FEC5" w:rsidR="00852B20" w:rsidRPr="005E19AD" w:rsidRDefault="007861DF" w:rsidP="00576892">
            <w:pPr>
              <w:spacing w:before="240"/>
              <w:rPr>
                <w:rFonts w:ascii="Times New Roman" w:hAnsi="Times New Roman" w:cs="Times New Roman"/>
              </w:rPr>
            </w:pPr>
            <w:r w:rsidRPr="007861DF">
              <w:rPr>
                <w:rFonts w:ascii="Times New Roman" w:hAnsi="Times New Roman" w:cs="Times New Roman"/>
              </w:rPr>
              <w:t>2520-4890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080CB10" w:rsidR="00852B20" w:rsidRPr="00C333A6" w:rsidRDefault="001175BE" w:rsidP="00C333A6">
            <w:pPr>
              <w:spacing w:before="240"/>
              <w:rPr>
                <w:rFonts w:ascii="Times New Roman" w:hAnsi="Times New Roman" w:cs="Times New Roman"/>
              </w:rPr>
            </w:pPr>
            <w:r w:rsidRPr="001175BE">
              <w:rPr>
                <w:rFonts w:ascii="Times New Roman" w:hAnsi="Times New Roman" w:cs="Times New Roman"/>
              </w:rPr>
              <w:t>https://doi.org/10.53799/ajse.v20i1.146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6CB35AB" w:rsidR="00931093" w:rsidRPr="005E19AD" w:rsidRDefault="001D4A15" w:rsidP="001D4A15">
            <w:pPr>
              <w:jc w:val="both"/>
              <w:rPr>
                <w:rFonts w:ascii="Times New Roman" w:hAnsi="Times New Roman" w:cs="Times New Roman"/>
              </w:rPr>
            </w:pPr>
            <w:r w:rsidRPr="001D4A15">
              <w:rPr>
                <w:rFonts w:ascii="Times New Roman" w:hAnsi="Times New Roman" w:cs="Times New Roman"/>
              </w:rPr>
              <w:t xml:space="preserve">There is a strong etiological connection between human psychology with the surroundings. A pandemic can create a huge negative impact on humans. This impact can be both physical and mental. With the outbreak of Covid-19 pandemic all the stimulus in life has been stopped. It left an adverse impact on the students, too. All kinds of educational institutions are closed, and classes are going online. </w:t>
            </w:r>
            <w:r w:rsidRPr="001D4A15">
              <w:rPr>
                <w:rFonts w:ascii="Times New Roman" w:hAnsi="Times New Roman" w:cs="Times New Roman"/>
              </w:rPr>
              <w:lastRenderedPageBreak/>
              <w:t>This paper focuses on the psychological impact on the students as a result of being detached from campus oriented educational and other activities. A survey has been conducted on the students to find out their psychological impact during this situation where many students participated. It is revealed that prolonged isolation and segregation from normal campus activities has created mental trauma in the young minds of the students.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8E6A" w14:textId="77777777" w:rsidR="00BD14F3" w:rsidRDefault="00BD14F3" w:rsidP="00C9238F">
      <w:pPr>
        <w:spacing w:after="0" w:line="240" w:lineRule="auto"/>
      </w:pPr>
      <w:r>
        <w:separator/>
      </w:r>
    </w:p>
  </w:endnote>
  <w:endnote w:type="continuationSeparator" w:id="0">
    <w:p w14:paraId="4556D1D1" w14:textId="77777777" w:rsidR="00BD14F3" w:rsidRDefault="00BD14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AA0B41-9136-4F61-97F1-9DD0014195D3}"/>
    <w:embedBold r:id="rId2" w:fontKey="{E13C0DED-78CC-4F5B-A3E3-FC89911676EC}"/>
    <w:embedItalic r:id="rId3" w:fontKey="{A138E051-3ABB-4896-87CE-4FA0ED5159D8}"/>
    <w:embedBoldItalic r:id="rId4" w:fontKey="{654F0A31-92EE-47E0-9970-ADEAE054029D}"/>
  </w:font>
  <w:font w:name="Corbel">
    <w:panose1 w:val="020B0503020204020204"/>
    <w:charset w:val="00"/>
    <w:family w:val="swiss"/>
    <w:pitch w:val="variable"/>
    <w:sig w:usb0="A00002EF" w:usb1="4000A44B" w:usb2="00000000" w:usb3="00000000" w:csb0="0000019F" w:csb1="00000000"/>
    <w:embedRegular r:id="rId5" w:fontKey="{93F90172-B462-454C-841E-4A6C94F3AFC2}"/>
    <w:embedBold r:id="rId6" w:fontKey="{B8592E5C-53FE-4117-A068-1FB0B0AE9DAA}"/>
    <w:embedItalic r:id="rId7" w:fontKey="{7D40B547-2C79-4A81-ABC7-9D1CC4E24BF3}"/>
  </w:font>
  <w:font w:name="Vrinda">
    <w:panose1 w:val="01010600010101010101"/>
    <w:charset w:val="00"/>
    <w:family w:val="swiss"/>
    <w:pitch w:val="variable"/>
    <w:sig w:usb0="00010003" w:usb1="00000000" w:usb2="00000000" w:usb3="00000000" w:csb0="00000001" w:csb1="00000000"/>
    <w:embedRegular r:id="rId8" w:fontKey="{10C2FA5A-A68C-4556-BED3-4515715FEA5A}"/>
    <w:embedBold r:id="rId9" w:fontKey="{1A29C6AC-9C26-4786-80DF-31A1CE48D1C2}"/>
    <w:embedItalic r:id="rId10" w:fontKey="{319D378A-408B-4857-B190-492E60498714}"/>
    <w:embedBoldItalic r:id="rId11" w:fontKey="{6F91FDA4-3644-4896-ADDA-2A551834088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D664876-BC3B-409E-B7DD-504F1E4EBD23}"/>
  </w:font>
  <w:font w:name="Tahoma">
    <w:panose1 w:val="020B0604030504040204"/>
    <w:charset w:val="00"/>
    <w:family w:val="swiss"/>
    <w:pitch w:val="variable"/>
    <w:sig w:usb0="E1002EFF" w:usb1="C000605B" w:usb2="00000029" w:usb3="00000000" w:csb0="000101FF" w:csb1="00000000"/>
    <w:embedRegular r:id="rId13" w:fontKey="{5B680FF9-016D-42A6-8423-04456F3C8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33DA" w14:textId="77777777" w:rsidR="00BD14F3" w:rsidRDefault="00BD14F3" w:rsidP="00C9238F">
      <w:pPr>
        <w:spacing w:after="0" w:line="240" w:lineRule="auto"/>
      </w:pPr>
      <w:r>
        <w:separator/>
      </w:r>
    </w:p>
  </w:footnote>
  <w:footnote w:type="continuationSeparator" w:id="0">
    <w:p w14:paraId="4B9AA932" w14:textId="77777777" w:rsidR="00BD14F3" w:rsidRDefault="00BD14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5BE"/>
    <w:rsid w:val="00131511"/>
    <w:rsid w:val="00145680"/>
    <w:rsid w:val="00161CFB"/>
    <w:rsid w:val="001727CA"/>
    <w:rsid w:val="00173E9B"/>
    <w:rsid w:val="00181A74"/>
    <w:rsid w:val="001868E4"/>
    <w:rsid w:val="001D4A15"/>
    <w:rsid w:val="001F5CF8"/>
    <w:rsid w:val="00206B50"/>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861DF"/>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1BE6"/>
    <w:rsid w:val="00895D29"/>
    <w:rsid w:val="00897670"/>
    <w:rsid w:val="008B0E32"/>
    <w:rsid w:val="008C634A"/>
    <w:rsid w:val="008D46CF"/>
    <w:rsid w:val="008E203A"/>
    <w:rsid w:val="0091229C"/>
    <w:rsid w:val="009177EE"/>
    <w:rsid w:val="00920221"/>
    <w:rsid w:val="00931093"/>
    <w:rsid w:val="00937C95"/>
    <w:rsid w:val="00940E73"/>
    <w:rsid w:val="00950A62"/>
    <w:rsid w:val="00980547"/>
    <w:rsid w:val="0098597D"/>
    <w:rsid w:val="00992265"/>
    <w:rsid w:val="009C5D20"/>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14F3"/>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9385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2023-10-29T14:28:00Z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