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C7321F4" w:rsidR="00C9238F" w:rsidRPr="00C333A6" w:rsidRDefault="004B3E3B" w:rsidP="004B3E3B">
            <w:pPr>
              <w:spacing w:before="240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In-Depth Case Study on Artificial Neural Network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Weights Optimization Using Meta-Heuristic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Heuristic Algorithmic Approach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FA16F56" w:rsidR="00C9238F" w:rsidRPr="005E19AD" w:rsidRDefault="004B3E3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Partha Sutradhar, Victor Stany Rozario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CEB6F1A" w:rsidR="00C9238F" w:rsidRPr="005E19AD" w:rsidRDefault="001539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stany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A0CADD" w:rsidR="00576892" w:rsidRPr="005E19AD" w:rsidRDefault="004B3E3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126DB23" w:rsidR="00576892" w:rsidRPr="005E19AD" w:rsidRDefault="004B3E3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D9C18C2" w:rsidR="00852B20" w:rsidRPr="005E19AD" w:rsidRDefault="00BD64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 w:rsidR="004B3E3B" w:rsidRPr="004B3E3B">
              <w:rPr>
                <w:rFonts w:ascii="Times New Roman" w:hAnsi="Times New Roman" w:cs="Times New Roman"/>
              </w:rPr>
              <w:t>23, 2022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5CE303F" w:rsidR="00852B20" w:rsidRPr="005E19AD" w:rsidRDefault="004B3E3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1608 – 3679 (print) 2520 – 4890 (Online)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AF1D453" w:rsidR="00852B20" w:rsidRPr="00C333A6" w:rsidRDefault="004B3E3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https://doi.org/10.53799/ajse.v21i2.379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AEBD537" w:rsidR="00C9238F" w:rsidRPr="005E19AD" w:rsidRDefault="004B3E3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https://ajse.aiub.edu/index.php/ajse/article/view/379/135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01AA42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4B3E3B">
              <w:rPr>
                <w:rFonts w:ascii="Times New Roman" w:hAnsi="Times New Roman" w:cs="Times New Roman"/>
              </w:rPr>
              <w:t>98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4B3E3B">
              <w:rPr>
                <w:rFonts w:ascii="Times New Roman" w:hAnsi="Times New Roman" w:cs="Times New Roman"/>
              </w:rPr>
              <w:t>109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7DF862A" w14:textId="096B12A5" w:rsidR="004B3E3B" w:rsidRPr="004B3E3B" w:rsidRDefault="004B3E3B" w:rsidP="004B3E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The Meta-heuristic and Heuristic algorithms have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introduced for deep neural network optimization in this paper.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Artificial Intelligence and the most used Deep Learning methods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 xml:space="preserve">are getting </w:t>
            </w:r>
            <w:proofErr w:type="gramStart"/>
            <w:r w:rsidRPr="004B3E3B">
              <w:rPr>
                <w:rFonts w:ascii="Times New Roman" w:hAnsi="Times New Roman" w:cs="Times New Roman"/>
              </w:rPr>
              <w:t>popularity in</w:t>
            </w:r>
            <w:proofErr w:type="gramEnd"/>
            <w:r w:rsidRPr="004B3E3B">
              <w:rPr>
                <w:rFonts w:ascii="Times New Roman" w:hAnsi="Times New Roman" w:cs="Times New Roman"/>
              </w:rPr>
              <w:t xml:space="preserve"> these </w:t>
            </w:r>
            <w:proofErr w:type="gramStart"/>
            <w:r w:rsidRPr="004B3E3B">
              <w:rPr>
                <w:rFonts w:ascii="Times New Roman" w:hAnsi="Times New Roman" w:cs="Times New Roman"/>
              </w:rPr>
              <w:t>days,</w:t>
            </w:r>
            <w:proofErr w:type="gramEnd"/>
            <w:r w:rsidRPr="004B3E3B">
              <w:rPr>
                <w:rFonts w:ascii="Times New Roman" w:hAnsi="Times New Roman" w:cs="Times New Roman"/>
              </w:rPr>
              <w:t xml:space="preserve"> thus we need faster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optimization strategies for finding more accurate results in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future. Neural Network Optimization with Particle Swarm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Optimization, Backpropagation (BP), Resilient Propagation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(</w:t>
            </w:r>
            <w:proofErr w:type="spellStart"/>
            <w:r w:rsidRPr="004B3E3B">
              <w:rPr>
                <w:rFonts w:ascii="Times New Roman" w:hAnsi="Times New Roman" w:cs="Times New Roman"/>
              </w:rPr>
              <w:t>Rprop</w:t>
            </w:r>
            <w:proofErr w:type="spellEnd"/>
            <w:r w:rsidRPr="004B3E3B">
              <w:rPr>
                <w:rFonts w:ascii="Times New Roman" w:hAnsi="Times New Roman" w:cs="Times New Roman"/>
              </w:rPr>
              <w:t>), and Genetic Algorithm (GA) have been used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numerical analysis of different datasets and compared with each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other to find out which algorithms work better for finding optimal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solutions by reducing training loss. Meta-heuristic algorithms GA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and PSO are higher-level formulas and problem-independent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techniques that may be used for a diverse number of challenges.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The characteristic of heuristic algorithms has extremely specific</w:t>
            </w:r>
          </w:p>
          <w:p w14:paraId="440CF12E" w14:textId="1A48C906" w:rsidR="00852B20" w:rsidRPr="005E19AD" w:rsidRDefault="004B3E3B" w:rsidP="004B3E3B">
            <w:pPr>
              <w:jc w:val="both"/>
              <w:rPr>
                <w:rFonts w:ascii="Times New Roman" w:hAnsi="Times New Roman" w:cs="Times New Roman"/>
              </w:rPr>
            </w:pPr>
            <w:r w:rsidRPr="004B3E3B">
              <w:rPr>
                <w:rFonts w:ascii="Times New Roman" w:hAnsi="Times New Roman" w:cs="Times New Roman"/>
              </w:rPr>
              <w:t>features that vary depending on the problem. The conventional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backpropagation (BP) based optimization, genetic algorithm,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particle swarm optimization, and resilient propagation (</w:t>
            </w:r>
            <w:proofErr w:type="spellStart"/>
            <w:r w:rsidRPr="004B3E3B">
              <w:rPr>
                <w:rFonts w:ascii="Times New Roman" w:hAnsi="Times New Roman" w:cs="Times New Roman"/>
              </w:rPr>
              <w:t>Rprop</w:t>
            </w:r>
            <w:proofErr w:type="spellEnd"/>
            <w:r w:rsidRPr="004B3E3B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are all fully presented, and how to apply these procedures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artificial deep neural networks optimization is also thoroughly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described. Applied numerical simulation over several datasets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shows that the Meta-heuristic algorithm particle swarm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 xml:space="preserve">optimization </w:t>
            </w:r>
            <w:proofErr w:type="gramStart"/>
            <w:r w:rsidRPr="004B3E3B">
              <w:rPr>
                <w:rFonts w:ascii="Times New Roman" w:hAnsi="Times New Roman" w:cs="Times New Roman"/>
              </w:rPr>
              <w:t>and also</w:t>
            </w:r>
            <w:proofErr w:type="gramEnd"/>
            <w:r w:rsidRPr="004B3E3B">
              <w:rPr>
                <w:rFonts w:ascii="Times New Roman" w:hAnsi="Times New Roman" w:cs="Times New Roman"/>
              </w:rPr>
              <w:t xml:space="preserve"> the genetic algorithm performed better than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the conventional heuristic algorithm like backpropagation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resilient propagation over these datasets. Evaluation of these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algorithms was done based on training epoch and their error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E3B">
              <w:rPr>
                <w:rFonts w:ascii="Times New Roman" w:hAnsi="Times New Roman" w:cs="Times New Roman"/>
              </w:rPr>
              <w:t>convergence.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4CFECCD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2520" w14:textId="77777777" w:rsidR="00E44E3B" w:rsidRDefault="00E44E3B" w:rsidP="00C9238F">
      <w:pPr>
        <w:spacing w:after="0" w:line="240" w:lineRule="auto"/>
      </w:pPr>
      <w:r>
        <w:separator/>
      </w:r>
    </w:p>
  </w:endnote>
  <w:endnote w:type="continuationSeparator" w:id="0">
    <w:p w14:paraId="4770B872" w14:textId="77777777" w:rsidR="00E44E3B" w:rsidRDefault="00E44E3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5E072E-E32D-4471-893C-FF6CCEFBEC6E}"/>
    <w:embedBold r:id="rId2" w:fontKey="{0703AAA4-CD7B-4598-ADB5-5C27DF8E793B}"/>
    <w:embedItalic r:id="rId3" w:fontKey="{D5FCC8D3-4C6A-4CE8-95C2-ECAE7FD06BFC}"/>
    <w:embedBoldItalic r:id="rId4" w:fontKey="{73A2364D-CD1B-4DDA-A78A-02B42D510E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78040FF-BA5F-4601-B964-20B6B5288ADF}"/>
    <w:embedBold r:id="rId6" w:fontKey="{0D6891D8-0D0D-4008-A863-92304D4CAC8B}"/>
    <w:embedItalic r:id="rId7" w:fontKey="{36245AC3-DA0C-457E-8F49-0778FF9F431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27236B4-5495-4136-9EEC-3ED0FAC68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4201DF9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53907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53907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3A7BB" w14:textId="77777777" w:rsidR="00E44E3B" w:rsidRDefault="00E44E3B" w:rsidP="00C9238F">
      <w:pPr>
        <w:spacing w:after="0" w:line="240" w:lineRule="auto"/>
      </w:pPr>
      <w:r>
        <w:separator/>
      </w:r>
    </w:p>
  </w:footnote>
  <w:footnote w:type="continuationSeparator" w:id="0">
    <w:p w14:paraId="59001703" w14:textId="77777777" w:rsidR="00E44E3B" w:rsidRDefault="00E44E3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06067450">
    <w:abstractNumId w:val="12"/>
  </w:num>
  <w:num w:numId="2" w16cid:durableId="1788816403">
    <w:abstractNumId w:val="8"/>
  </w:num>
  <w:num w:numId="3" w16cid:durableId="1248349422">
    <w:abstractNumId w:val="16"/>
  </w:num>
  <w:num w:numId="4" w16cid:durableId="2019311723">
    <w:abstractNumId w:val="13"/>
  </w:num>
  <w:num w:numId="5" w16cid:durableId="1486703122">
    <w:abstractNumId w:val="14"/>
  </w:num>
  <w:num w:numId="6" w16cid:durableId="727145227">
    <w:abstractNumId w:val="20"/>
  </w:num>
  <w:num w:numId="7" w16cid:durableId="542180352">
    <w:abstractNumId w:val="7"/>
  </w:num>
  <w:num w:numId="8" w16cid:durableId="17632157">
    <w:abstractNumId w:val="11"/>
  </w:num>
  <w:num w:numId="9" w16cid:durableId="1332873385">
    <w:abstractNumId w:val="18"/>
  </w:num>
  <w:num w:numId="10" w16cid:durableId="545068594">
    <w:abstractNumId w:val="2"/>
  </w:num>
  <w:num w:numId="11" w16cid:durableId="1756433095">
    <w:abstractNumId w:val="6"/>
  </w:num>
  <w:num w:numId="12" w16cid:durableId="1966351414">
    <w:abstractNumId w:val="1"/>
  </w:num>
  <w:num w:numId="13" w16cid:durableId="957301451">
    <w:abstractNumId w:val="3"/>
  </w:num>
  <w:num w:numId="14" w16cid:durableId="703599455">
    <w:abstractNumId w:val="10"/>
  </w:num>
  <w:num w:numId="15" w16cid:durableId="688143516">
    <w:abstractNumId w:val="9"/>
  </w:num>
  <w:num w:numId="16" w16cid:durableId="1619410996">
    <w:abstractNumId w:val="17"/>
  </w:num>
  <w:num w:numId="17" w16cid:durableId="1967079903">
    <w:abstractNumId w:val="4"/>
  </w:num>
  <w:num w:numId="18" w16cid:durableId="424572263">
    <w:abstractNumId w:val="22"/>
  </w:num>
  <w:num w:numId="19" w16cid:durableId="773399926">
    <w:abstractNumId w:val="19"/>
  </w:num>
  <w:num w:numId="20" w16cid:durableId="814565146">
    <w:abstractNumId w:val="15"/>
  </w:num>
  <w:num w:numId="21" w16cid:durableId="859009645">
    <w:abstractNumId w:val="21"/>
  </w:num>
  <w:num w:numId="22" w16cid:durableId="894270571">
    <w:abstractNumId w:val="5"/>
  </w:num>
  <w:num w:numId="23" w16cid:durableId="36969536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53907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B3E3B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12934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D6423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44E3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8515F-8A1C-4837-91FF-53AF9CE3DF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2023-11-02T15:10:00Z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