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37E8F96" w:rsidR="00C9238F" w:rsidRPr="00C333A6" w:rsidRDefault="008C4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C4AEB">
              <w:rPr>
                <w:rFonts w:ascii="Times New Roman" w:hAnsi="Times New Roman" w:cs="Times New Roman"/>
              </w:rPr>
              <w:t>A Brief Overview of the Classical Transportation Problem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1EE46D4" w:rsidR="00C9238F" w:rsidRPr="005E19AD" w:rsidRDefault="008C4AE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8C4AEB">
              <w:rPr>
                <w:rFonts w:ascii="Times New Roman" w:hAnsi="Times New Roman" w:cs="Times New Roman"/>
              </w:rPr>
              <w:t xml:space="preserve">Md. Ashraful Babu, Md. Mortuza </w:t>
            </w:r>
            <w:proofErr w:type="spellStart"/>
            <w:r w:rsidRPr="008C4AEB">
              <w:rPr>
                <w:rFonts w:ascii="Times New Roman" w:hAnsi="Times New Roman" w:cs="Times New Roman"/>
              </w:rPr>
              <w:t>Ahmmed</w:t>
            </w:r>
            <w:proofErr w:type="spellEnd"/>
            <w:r w:rsidRPr="008C4AE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C4AEB">
              <w:rPr>
                <w:rFonts w:ascii="Times New Roman" w:hAnsi="Times New Roman" w:cs="Times New Roman"/>
              </w:rPr>
              <w:t>Zahir</w:t>
            </w:r>
            <w:proofErr w:type="spellEnd"/>
            <w:r w:rsidRPr="008C4A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C4AEB">
              <w:rPr>
                <w:rFonts w:ascii="Times New Roman" w:hAnsi="Times New Roman" w:cs="Times New Roman"/>
              </w:rPr>
              <w:t>Rayhan</w:t>
            </w:r>
            <w:proofErr w:type="spellEnd"/>
            <w:r w:rsidRPr="008C4AEB">
              <w:rPr>
                <w:rFonts w:ascii="Times New Roman" w:hAnsi="Times New Roman" w:cs="Times New Roman"/>
              </w:rPr>
              <w:t xml:space="preserve"> Salim, Md. </w:t>
            </w:r>
            <w:proofErr w:type="spellStart"/>
            <w:r w:rsidRPr="008C4AEB">
              <w:rPr>
                <w:rFonts w:ascii="Times New Roman" w:hAnsi="Times New Roman" w:cs="Times New Roman"/>
              </w:rPr>
              <w:t>Shohel</w:t>
            </w:r>
            <w:proofErr w:type="spellEnd"/>
            <w:r w:rsidRPr="008C4AEB">
              <w:rPr>
                <w:rFonts w:ascii="Times New Roman" w:hAnsi="Times New Roman" w:cs="Times New Roman"/>
              </w:rPr>
              <w:t xml:space="preserve"> Babu, Mohammad Abdul Hoque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C7FC4C" w:rsidR="00C9238F" w:rsidRPr="005E19AD" w:rsidRDefault="004331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ashraful388</w:t>
            </w:r>
            <w:r w:rsidR="005E19AD" w:rsidRPr="005E19AD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gmail.com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B366EA" w:rsidR="00C9238F" w:rsidRPr="005E19AD" w:rsidRDefault="008C4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C4AEB">
              <w:rPr>
                <w:rFonts w:ascii="Times New Roman" w:hAnsi="Times New Roman" w:cs="Times New Roman"/>
              </w:rPr>
              <w:t>Journal of Xi'an University of Architecture &amp;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228608C" w:rsidR="00576892" w:rsidRPr="005E19AD" w:rsidRDefault="00F54D5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75B63CE" w:rsidR="00576892" w:rsidRPr="005E19AD" w:rsidRDefault="00F54D5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ABF79EC" w:rsidR="00852B20" w:rsidRPr="005E19AD" w:rsidRDefault="008C4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C4AEB">
              <w:rPr>
                <w:rFonts w:ascii="Times New Roman" w:hAnsi="Times New Roman" w:cs="Times New Roman"/>
              </w:rPr>
              <w:t>Xi'an University of Architecture &amp; Technology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749F283" w:rsidR="00852B20" w:rsidRPr="005E19AD" w:rsidRDefault="005052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April </w:t>
            </w:r>
            <w:r w:rsidR="00BC6682" w:rsidRPr="00BC6682">
              <w:rPr>
                <w:rFonts w:ascii="Times New Roman" w:hAnsi="Times New Roman" w:cs="Times New Roman"/>
              </w:rPr>
              <w:t>20</w:t>
            </w:r>
            <w:r w:rsidR="00A42C78">
              <w:rPr>
                <w:rFonts w:ascii="Times New Roman" w:hAnsi="Times New Roman" w:cs="Times New Roman"/>
              </w:rPr>
              <w:t>20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0F38460" w:rsidR="00852B20" w:rsidRPr="005E19AD" w:rsidRDefault="008C4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C4AEB">
              <w:rPr>
                <w:rFonts w:ascii="Times New Roman" w:hAnsi="Times New Roman" w:cs="Times New Roman"/>
              </w:rPr>
              <w:t>1006-793</w:t>
            </w:r>
            <w:r w:rsidR="00505217"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01BC5DE" w:rsidR="00852B20" w:rsidRPr="00C333A6" w:rsidRDefault="00505217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05217">
              <w:rPr>
                <w:rFonts w:ascii="Times New Roman" w:hAnsi="Times New Roman" w:cs="Times New Roman"/>
              </w:rPr>
              <w:t>https://doi.org/10.37896/JXAT12.04/1083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2D7EEDD" w:rsidR="00C9238F" w:rsidRPr="005E19AD" w:rsidRDefault="0050521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05217">
              <w:rPr>
                <w:rFonts w:ascii="Times New Roman" w:hAnsi="Times New Roman" w:cs="Times New Roman"/>
              </w:rPr>
              <w:t>https://www.xajzkjdx.cn/gallery/334-april2020.pdf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BF1D9E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976362">
              <w:rPr>
                <w:rFonts w:ascii="Times New Roman" w:hAnsi="Times New Roman" w:cs="Times New Roman"/>
              </w:rPr>
              <w:t>3425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976362">
              <w:rPr>
                <w:rFonts w:ascii="Times New Roman" w:hAnsi="Times New Roman" w:cs="Times New Roman"/>
              </w:rPr>
              <w:t>3438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5354F8CF" w:rsidR="00852B20" w:rsidRPr="005E19AD" w:rsidRDefault="00015151" w:rsidP="00015151">
            <w:pPr>
              <w:jc w:val="both"/>
              <w:rPr>
                <w:rFonts w:ascii="Times New Roman" w:hAnsi="Times New Roman" w:cs="Times New Roman"/>
              </w:rPr>
            </w:pPr>
            <w:r w:rsidRPr="00015151">
              <w:rPr>
                <w:rFonts w:ascii="Times New Roman" w:hAnsi="Times New Roman" w:cs="Times New Roman"/>
              </w:rPr>
              <w:t>The classical transportation problem (TP) is a distribution problem where commodities are transferred 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 xml:space="preserve">many sources to many destinations with a least total cost. Also, TP considered as one of the </w:t>
            </w:r>
            <w:r w:rsidRPr="00015151">
              <w:rPr>
                <w:rFonts w:ascii="Times New Roman" w:hAnsi="Times New Roman" w:cs="Times New Roman"/>
              </w:rPr>
              <w:t>classifications</w:t>
            </w:r>
            <w:r w:rsidRPr="00015151">
              <w:rPr>
                <w:rFonts w:ascii="Times New Roman" w:hAnsi="Times New Roman" w:cs="Times New Roman"/>
              </w:rPr>
              <w:t xml:space="preserve"> of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linear programming (LP) problem, and it has a great alliance to inaugurate the linear program and its solution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procedure. The variations of classical TP generally depend on the supply and demand constraints.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effectiveness of the algorithm for solving TP is determined by the closeness to the least cost solution to the TP.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In this paper, the existence of solution to the TP, the basic theorems of classical TP, are stated and proven in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new manner. Also, an analysis has been performed to indicate the limitations of the existing solution procedures.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5151">
              <w:rPr>
                <w:rFonts w:ascii="Times New Roman" w:hAnsi="Times New Roman" w:cs="Times New Roman"/>
              </w:rPr>
              <w:t>Finally, the necessary and sufficient conditions are carried out for the optimality to the TP.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D115" w14:textId="77777777" w:rsidR="00AD1FC3" w:rsidRDefault="00AD1FC3" w:rsidP="00C9238F">
      <w:pPr>
        <w:spacing w:after="0" w:line="240" w:lineRule="auto"/>
      </w:pPr>
      <w:r>
        <w:separator/>
      </w:r>
    </w:p>
  </w:endnote>
  <w:endnote w:type="continuationSeparator" w:id="0">
    <w:p w14:paraId="0C98F33B" w14:textId="77777777" w:rsidR="00AD1FC3" w:rsidRDefault="00AD1F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81C2C-5F24-4466-AC6D-1B592734498A}"/>
    <w:embedBold r:id="rId2" w:fontKey="{90C6E099-A119-43DD-94D1-BF259F8C1649}"/>
    <w:embedItalic r:id="rId3" w:fontKey="{F7059F56-F546-49D2-B92B-F710BAE8B46F}"/>
    <w:embedBoldItalic r:id="rId4" w:fontKey="{FE8A49D8-936A-41E8-90F5-224B1EF6CB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5F46CCE-1D9F-4B18-8AB0-BD322371D231}"/>
    <w:embedBold r:id="rId6" w:fontKey="{0F8886CA-90D2-457F-A826-48624236E94B}"/>
    <w:embedItalic r:id="rId7" w:fontKey="{F807210F-CDBB-429A-81A8-23202AADE3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DF033EF-7C9F-4F68-99DD-9F31767676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0E08A" w14:textId="77777777" w:rsidR="00AD1FC3" w:rsidRDefault="00AD1FC3" w:rsidP="00C9238F">
      <w:pPr>
        <w:spacing w:after="0" w:line="240" w:lineRule="auto"/>
      </w:pPr>
      <w:r>
        <w:separator/>
      </w:r>
    </w:p>
  </w:footnote>
  <w:footnote w:type="continuationSeparator" w:id="0">
    <w:p w14:paraId="7EA14828" w14:textId="77777777" w:rsidR="00AD1FC3" w:rsidRDefault="00AD1F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151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86586"/>
    <w:rsid w:val="001C19FB"/>
    <w:rsid w:val="001C38EA"/>
    <w:rsid w:val="001F5CF8"/>
    <w:rsid w:val="002B3B4D"/>
    <w:rsid w:val="002C56E6"/>
    <w:rsid w:val="002D3238"/>
    <w:rsid w:val="002D5291"/>
    <w:rsid w:val="00361E11"/>
    <w:rsid w:val="003F0847"/>
    <w:rsid w:val="0040090B"/>
    <w:rsid w:val="00421017"/>
    <w:rsid w:val="0043319B"/>
    <w:rsid w:val="0046302A"/>
    <w:rsid w:val="00487D2D"/>
    <w:rsid w:val="004D5D62"/>
    <w:rsid w:val="004E5717"/>
    <w:rsid w:val="004F76A2"/>
    <w:rsid w:val="00505217"/>
    <w:rsid w:val="005112D0"/>
    <w:rsid w:val="00517602"/>
    <w:rsid w:val="00522B79"/>
    <w:rsid w:val="00576892"/>
    <w:rsid w:val="00577E06"/>
    <w:rsid w:val="00587939"/>
    <w:rsid w:val="005A3BF7"/>
    <w:rsid w:val="005E19AD"/>
    <w:rsid w:val="005F2035"/>
    <w:rsid w:val="005F7990"/>
    <w:rsid w:val="00612EF1"/>
    <w:rsid w:val="0063739C"/>
    <w:rsid w:val="00712C82"/>
    <w:rsid w:val="00770F25"/>
    <w:rsid w:val="00774C74"/>
    <w:rsid w:val="007A35A8"/>
    <w:rsid w:val="007B0A85"/>
    <w:rsid w:val="007C6A52"/>
    <w:rsid w:val="007E4956"/>
    <w:rsid w:val="0082043E"/>
    <w:rsid w:val="00852B20"/>
    <w:rsid w:val="00860EC9"/>
    <w:rsid w:val="00887812"/>
    <w:rsid w:val="00897670"/>
    <w:rsid w:val="008B0E32"/>
    <w:rsid w:val="008C4AEB"/>
    <w:rsid w:val="008E203A"/>
    <w:rsid w:val="0091229C"/>
    <w:rsid w:val="00920221"/>
    <w:rsid w:val="00940E73"/>
    <w:rsid w:val="009755F4"/>
    <w:rsid w:val="00976362"/>
    <w:rsid w:val="00980048"/>
    <w:rsid w:val="0098597D"/>
    <w:rsid w:val="009D28DD"/>
    <w:rsid w:val="009F619A"/>
    <w:rsid w:val="009F6DDE"/>
    <w:rsid w:val="009F77CA"/>
    <w:rsid w:val="00A1613A"/>
    <w:rsid w:val="00A370A8"/>
    <w:rsid w:val="00A42C78"/>
    <w:rsid w:val="00A82A33"/>
    <w:rsid w:val="00AD1FC3"/>
    <w:rsid w:val="00AF6BFE"/>
    <w:rsid w:val="00BC6682"/>
    <w:rsid w:val="00BD4753"/>
    <w:rsid w:val="00BD5CB1"/>
    <w:rsid w:val="00BE62EE"/>
    <w:rsid w:val="00C003BA"/>
    <w:rsid w:val="00C26236"/>
    <w:rsid w:val="00C3153D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E7BCD"/>
    <w:rsid w:val="00D03AC6"/>
    <w:rsid w:val="00D16163"/>
    <w:rsid w:val="00D31E76"/>
    <w:rsid w:val="00DB3FAD"/>
    <w:rsid w:val="00E41F2F"/>
    <w:rsid w:val="00E61C09"/>
    <w:rsid w:val="00EB3B58"/>
    <w:rsid w:val="00EC7359"/>
    <w:rsid w:val="00EE3054"/>
    <w:rsid w:val="00F00606"/>
    <w:rsid w:val="00F01256"/>
    <w:rsid w:val="00F54D5E"/>
    <w:rsid w:val="00F6558E"/>
    <w:rsid w:val="00F8139C"/>
    <w:rsid w:val="00FC7475"/>
    <w:rsid w:val="00FD1B11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