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D8F3" w14:textId="77777777" w:rsidR="003A5A58" w:rsidRDefault="003A5A58" w:rsidP="003A5A58">
      <w:pPr>
        <w:rPr>
          <w:rFonts w:ascii="Times New Roman" w:eastAsia="Calibri" w:hAnsi="Times New Roman" w:cs="Times New Roman"/>
          <w:sz w:val="18"/>
        </w:rPr>
      </w:pPr>
    </w:p>
    <w:p w14:paraId="310CBD2B" w14:textId="77777777" w:rsidR="003A5A58" w:rsidRPr="005E19AD" w:rsidRDefault="003A5A58" w:rsidP="003A5A58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95"/>
        <w:gridCol w:w="3028"/>
      </w:tblGrid>
      <w:tr w:rsidR="003A5A58" w:rsidRPr="005E19AD" w14:paraId="614ABB06" w14:textId="77777777" w:rsidTr="00EA60D2">
        <w:tc>
          <w:tcPr>
            <w:tcW w:w="486" w:type="pct"/>
            <w:vAlign w:val="center"/>
          </w:tcPr>
          <w:p w14:paraId="50C1DAC2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7F230E6" w14:textId="77777777" w:rsidR="003A5A58" w:rsidRPr="00C333A6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Content-Based Image Retrieval Using AutoEmbedder</w:t>
            </w:r>
          </w:p>
        </w:tc>
      </w:tr>
      <w:tr w:rsidR="003A5A58" w:rsidRPr="005E19AD" w14:paraId="2DA24957" w14:textId="77777777" w:rsidTr="00EA60D2">
        <w:tc>
          <w:tcPr>
            <w:tcW w:w="486" w:type="pct"/>
            <w:vAlign w:val="center"/>
          </w:tcPr>
          <w:p w14:paraId="0AF5BC5C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47CD79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Md Mohsin Kabir, Adit Ishraq, </w:t>
            </w:r>
            <w:proofErr w:type="spellStart"/>
            <w:r w:rsidRPr="7BE4774C">
              <w:rPr>
                <w:rFonts w:ascii="Times New Roman" w:hAnsi="Times New Roman" w:cs="Times New Roman"/>
              </w:rPr>
              <w:t>Kamruddin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Nur, MF Mridha</w:t>
            </w:r>
          </w:p>
        </w:tc>
      </w:tr>
      <w:tr w:rsidR="003A5A58" w:rsidRPr="005E19AD" w14:paraId="00D72DFC" w14:textId="77777777" w:rsidTr="00EA60D2">
        <w:tc>
          <w:tcPr>
            <w:tcW w:w="486" w:type="pct"/>
            <w:vAlign w:val="center"/>
          </w:tcPr>
          <w:p w14:paraId="45E452CA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348F476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3A5A58" w:rsidRPr="005E19AD" w14:paraId="028EE20D" w14:textId="77777777" w:rsidTr="00EA60D2">
        <w:tc>
          <w:tcPr>
            <w:tcW w:w="486" w:type="pct"/>
            <w:vAlign w:val="center"/>
          </w:tcPr>
          <w:p w14:paraId="5A0BCB3A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805022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Journal of Advances in Information Technology Vol</w:t>
            </w:r>
          </w:p>
        </w:tc>
      </w:tr>
      <w:tr w:rsidR="003A5A58" w:rsidRPr="005E19AD" w14:paraId="302F3E93" w14:textId="77777777" w:rsidTr="00EA60D2">
        <w:tc>
          <w:tcPr>
            <w:tcW w:w="486" w:type="pct"/>
            <w:vAlign w:val="center"/>
          </w:tcPr>
          <w:p w14:paraId="3E82BAF4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84AFF41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Journal</w:t>
            </w:r>
          </w:p>
        </w:tc>
      </w:tr>
      <w:tr w:rsidR="003A5A58" w:rsidRPr="005E19AD" w14:paraId="64D2A266" w14:textId="77777777" w:rsidTr="00EA60D2">
        <w:tc>
          <w:tcPr>
            <w:tcW w:w="486" w:type="pct"/>
            <w:vAlign w:val="center"/>
          </w:tcPr>
          <w:p w14:paraId="1F805EB4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1ABDD5F1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4" w:type="pct"/>
            <w:vAlign w:val="bottom"/>
          </w:tcPr>
          <w:p w14:paraId="7FC53B04" w14:textId="77777777" w:rsidR="003A5A58" w:rsidRPr="005E19AD" w:rsidRDefault="003A5A58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4C75F8B2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3</w:t>
            </w:r>
          </w:p>
        </w:tc>
      </w:tr>
      <w:tr w:rsidR="003A5A58" w:rsidRPr="005E19AD" w14:paraId="35F266BD" w14:textId="77777777" w:rsidTr="00EA60D2">
        <w:tc>
          <w:tcPr>
            <w:tcW w:w="486" w:type="pct"/>
            <w:vAlign w:val="center"/>
          </w:tcPr>
          <w:p w14:paraId="7FAD05CE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BC4BF7A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Journal of Advances in Information Technology</w:t>
            </w:r>
          </w:p>
        </w:tc>
      </w:tr>
      <w:tr w:rsidR="003A5A58" w:rsidRPr="005E19AD" w14:paraId="4DB5AB14" w14:textId="77777777" w:rsidTr="00EA60D2">
        <w:tc>
          <w:tcPr>
            <w:tcW w:w="486" w:type="pct"/>
            <w:vAlign w:val="center"/>
          </w:tcPr>
          <w:p w14:paraId="2F5C3C13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0796F76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2022/6</w:t>
            </w:r>
          </w:p>
        </w:tc>
      </w:tr>
      <w:tr w:rsidR="003A5A58" w:rsidRPr="005E19AD" w14:paraId="25CF66C1" w14:textId="77777777" w:rsidTr="00EA60D2">
        <w:tc>
          <w:tcPr>
            <w:tcW w:w="486" w:type="pct"/>
            <w:vAlign w:val="center"/>
          </w:tcPr>
          <w:p w14:paraId="4D70F45C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15B476A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17982340</w:t>
            </w:r>
          </w:p>
        </w:tc>
      </w:tr>
      <w:tr w:rsidR="003A5A58" w:rsidRPr="005E19AD" w14:paraId="56605C48" w14:textId="77777777" w:rsidTr="00EA60D2">
        <w:tc>
          <w:tcPr>
            <w:tcW w:w="486" w:type="pct"/>
            <w:vAlign w:val="center"/>
          </w:tcPr>
          <w:p w14:paraId="20A5CB44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73A3D2" w14:textId="77777777" w:rsidR="003A5A58" w:rsidRPr="00C333A6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10.12720/jait.13.3.240-248</w:t>
            </w:r>
          </w:p>
        </w:tc>
      </w:tr>
      <w:tr w:rsidR="003A5A58" w:rsidRPr="005E19AD" w14:paraId="0D79BFF5" w14:textId="77777777" w:rsidTr="00EA60D2">
        <w:tc>
          <w:tcPr>
            <w:tcW w:w="486" w:type="pct"/>
            <w:vAlign w:val="center"/>
          </w:tcPr>
          <w:p w14:paraId="49C12610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1DE0530" w14:textId="77777777" w:rsidR="003A5A58" w:rsidRPr="006905C2" w:rsidRDefault="003A5A58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http://www.jait.us/uploadfile/2022/0428/20220428061801701.pdf</w:t>
            </w:r>
          </w:p>
        </w:tc>
      </w:tr>
      <w:tr w:rsidR="003A5A58" w:rsidRPr="005E19AD" w14:paraId="3353B42F" w14:textId="77777777" w:rsidTr="00EA60D2">
        <w:tc>
          <w:tcPr>
            <w:tcW w:w="486" w:type="pct"/>
            <w:vAlign w:val="center"/>
          </w:tcPr>
          <w:p w14:paraId="12C5D25A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A2390F3" w14:textId="77777777" w:rsidR="003A5A58" w:rsidRDefault="003A5A58" w:rsidP="00EA60D2">
            <w:pPr>
              <w:spacing w:before="240"/>
            </w:pPr>
          </w:p>
          <w:p w14:paraId="517C9457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A5A58" w:rsidRPr="005E19AD" w14:paraId="47F280CB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D343C1A" w14:textId="77777777" w:rsidR="003A5A58" w:rsidRPr="005E19AD" w:rsidRDefault="003A5A58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A5A58" w:rsidRPr="005E19AD" w14:paraId="262A1FA4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3D43D34C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6E0DE57F" w14:textId="77777777" w:rsidR="003A5A58" w:rsidRPr="005E19AD" w:rsidRDefault="003A5A58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A5A58" w:rsidRPr="005E19AD" w14:paraId="62BE9028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C9CA3" w14:textId="77777777" w:rsidR="003A5A58" w:rsidRPr="005E19AD" w:rsidRDefault="003A5A58" w:rsidP="00EA60D2">
            <w:pPr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Content-Based Image Retrieval (CBIR) technique attempts to retrieve relevant query images from the extensive repositories of images. With the advancements of the internet and multimedia technology, images have increased at a significant rate. Retrieving similar pictures from a vast database has always been an arduous </w:t>
            </w:r>
            <w:r w:rsidRPr="7BE4774C">
              <w:rPr>
                <w:rFonts w:ascii="Times New Roman" w:hAnsi="Times New Roman" w:cs="Times New Roman"/>
              </w:rPr>
              <w:lastRenderedPageBreak/>
              <w:t>task where CBIR techniques are helpful. However, similar images retrieval efficiency improvement is a common problem with the available CBIR techniques due to inadequate feature sets.</w:t>
            </w:r>
          </w:p>
          <w:p w14:paraId="33E1ECB0" w14:textId="77777777" w:rsidR="003A5A58" w:rsidRPr="005E19AD" w:rsidRDefault="003A5A58" w:rsidP="00EA60D2">
            <w:r w:rsidRPr="7BE4774C">
              <w:rPr>
                <w:rFonts w:ascii="Times New Roman" w:hAnsi="Times New Roman" w:cs="Times New Roman"/>
              </w:rPr>
              <w:t xml:space="preserve">This paper proposes a novel CBIR technique using a Deep Convolutional Neural Network (DCNN)-based AutoEmbedder. With this novel approach, this study </w:t>
            </w:r>
            <w:proofErr w:type="gramStart"/>
            <w:r w:rsidRPr="7BE4774C">
              <w:rPr>
                <w:rFonts w:ascii="Times New Roman" w:hAnsi="Times New Roman" w:cs="Times New Roman"/>
              </w:rPr>
              <w:t>attempt</w:t>
            </w:r>
            <w:proofErr w:type="gramEnd"/>
            <w:r w:rsidRPr="7BE4774C">
              <w:rPr>
                <w:rFonts w:ascii="Times New Roman" w:hAnsi="Times New Roman" w:cs="Times New Roman"/>
              </w:rPr>
              <w:t xml:space="preserve"> to map the higher dimensional features into relevant clusterable embeddings with k-means clustering to cluster the relevant images. The architecture is evaluated using the Corel10K and CIFAR-10 datasets, and the average precision and recall value is used to evaluate the architecture’s performance. The proposed model’s significance is that it outperforms the existing CBIR techniques presented in experimental results.</w:t>
            </w:r>
          </w:p>
          <w:p w14:paraId="7D41DCBF" w14:textId="77777777" w:rsidR="003A5A58" w:rsidRPr="005E19AD" w:rsidRDefault="003A5A58" w:rsidP="00EA60D2">
            <w:pPr>
              <w:rPr>
                <w:rFonts w:ascii="Times New Roman" w:hAnsi="Times New Roman" w:cs="Times New Roman"/>
              </w:rPr>
            </w:pPr>
          </w:p>
        </w:tc>
      </w:tr>
    </w:tbl>
    <w:p w14:paraId="43AD49A3" w14:textId="77777777" w:rsidR="003A5A58" w:rsidRPr="005E19AD" w:rsidRDefault="003A5A58" w:rsidP="003A5A58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29412" w14:textId="77777777" w:rsidR="00C6221F" w:rsidRDefault="00C6221F" w:rsidP="00C9238F">
      <w:pPr>
        <w:spacing w:after="0" w:line="240" w:lineRule="auto"/>
      </w:pPr>
      <w:r>
        <w:separator/>
      </w:r>
    </w:p>
  </w:endnote>
  <w:endnote w:type="continuationSeparator" w:id="0">
    <w:p w14:paraId="798E5775" w14:textId="77777777" w:rsidR="00C6221F" w:rsidRDefault="00C6221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5E7A0F-2199-4E64-B0BD-C636759EDBEA}"/>
    <w:embedBold r:id="rId2" w:fontKey="{2D6CF385-96B2-4012-AE65-7A44D13B388B}"/>
    <w:embedItalic r:id="rId3" w:fontKey="{A99E83E0-F5D2-41B4-9E07-228093AD8DE4}"/>
    <w:embedBoldItalic r:id="rId4" w:fontKey="{FB59B559-BBDF-46D3-B5AE-7C4F4A9B467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A19439ED-F6F9-40C6-B4A6-691D4621D839}"/>
    <w:embedBold r:id="rId6" w:fontKey="{4BF67E78-D6A5-474F-ADFE-D3A6F2896270}"/>
    <w:embedItalic r:id="rId7" w:fontKey="{2D4D80D7-0543-4236-9316-663E1019BBA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38F62DCC-B6DA-47CA-9529-2A9283F7E3FF}"/>
    <w:embedBold r:id="rId9" w:fontKey="{69B02984-5EA1-427A-9D83-9282A4865229}"/>
    <w:embedItalic r:id="rId10" w:fontKey="{CD9CC0E7-503C-4EE6-A640-83A088104AB9}"/>
    <w:embedBoldItalic r:id="rId11" w:fontKey="{E4B763DA-33B4-4E74-ABD0-F33CCA9D136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77C7C452-05F7-4B75-B2C4-9637CB85F7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E24DDE7-AB9F-4F2D-99FB-466D6D22B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17073" w14:textId="77777777" w:rsidR="00C6221F" w:rsidRDefault="00C6221F" w:rsidP="00C9238F">
      <w:pPr>
        <w:spacing w:after="0" w:line="240" w:lineRule="auto"/>
      </w:pPr>
      <w:r>
        <w:separator/>
      </w:r>
    </w:p>
  </w:footnote>
  <w:footnote w:type="continuationSeparator" w:id="0">
    <w:p w14:paraId="78FDAF91" w14:textId="77777777" w:rsidR="00C6221F" w:rsidRDefault="00C6221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A5A58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21F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2023-11-05T23:55:00Z</dcterms:created>
  <dcterms:modified xsi:type="dcterms:W3CDTF">2023-11-05T23:55:00Z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