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69FA8" w14:textId="77777777" w:rsidR="00182E85" w:rsidRDefault="00182E85" w:rsidP="00182E85">
      <w:pPr>
        <w:rPr>
          <w:rFonts w:ascii="Times New Roman" w:eastAsia="Calibri" w:hAnsi="Times New Roman" w:cs="Times New Roman"/>
          <w:sz w:val="18"/>
        </w:rPr>
      </w:pPr>
    </w:p>
    <w:p w14:paraId="31F7DEB4" w14:textId="77777777" w:rsidR="00182E85" w:rsidRPr="005E19AD" w:rsidRDefault="00182E85" w:rsidP="00182E85">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182E85" w:rsidRPr="005E19AD" w14:paraId="51667D53" w14:textId="77777777" w:rsidTr="00EA60D2">
        <w:tc>
          <w:tcPr>
            <w:tcW w:w="486" w:type="pct"/>
            <w:vAlign w:val="center"/>
          </w:tcPr>
          <w:p w14:paraId="0D275DBC"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3A43AD92" w14:textId="77777777" w:rsidR="00182E85" w:rsidRPr="00C333A6" w:rsidRDefault="00182E85" w:rsidP="00EA60D2">
            <w:pPr>
              <w:spacing w:before="240"/>
              <w:rPr>
                <w:rFonts w:ascii="Times New Roman" w:hAnsi="Times New Roman" w:cs="Times New Roman"/>
              </w:rPr>
            </w:pPr>
            <w:r w:rsidRPr="7BE4774C">
              <w:rPr>
                <w:rFonts w:ascii="Times New Roman" w:hAnsi="Times New Roman" w:cs="Times New Roman"/>
              </w:rPr>
              <w:t xml:space="preserve">A comprehensive study on attention-based </w:t>
            </w:r>
            <w:r>
              <w:rPr>
                <w:rFonts w:ascii="Times New Roman" w:hAnsi="Times New Roman" w:cs="Times New Roman"/>
              </w:rPr>
              <w:t>NER</w:t>
            </w:r>
          </w:p>
        </w:tc>
      </w:tr>
      <w:tr w:rsidR="00182E85" w:rsidRPr="005E19AD" w14:paraId="1E6E99F7" w14:textId="77777777" w:rsidTr="00EA60D2">
        <w:tc>
          <w:tcPr>
            <w:tcW w:w="486" w:type="pct"/>
            <w:vAlign w:val="center"/>
          </w:tcPr>
          <w:p w14:paraId="63E2B756"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0BA04473" w14:textId="77777777" w:rsidR="00182E85" w:rsidRPr="005E19AD" w:rsidRDefault="00182E85" w:rsidP="00EA60D2">
            <w:pPr>
              <w:spacing w:before="240"/>
              <w:rPr>
                <w:rFonts w:ascii="Times New Roman" w:hAnsi="Times New Roman" w:cs="Times New Roman"/>
              </w:rPr>
            </w:pPr>
            <w:r w:rsidRPr="7BE4774C">
              <w:rPr>
                <w:rFonts w:ascii="Times New Roman" w:hAnsi="Times New Roman" w:cs="Times New Roman"/>
              </w:rPr>
              <w:t xml:space="preserve">Tanvir Islam, Sakila </w:t>
            </w:r>
            <w:proofErr w:type="spellStart"/>
            <w:r w:rsidRPr="7BE4774C">
              <w:rPr>
                <w:rFonts w:ascii="Times New Roman" w:hAnsi="Times New Roman" w:cs="Times New Roman"/>
              </w:rPr>
              <w:t>Mahbin</w:t>
            </w:r>
            <w:proofErr w:type="spellEnd"/>
            <w:r w:rsidRPr="7BE4774C">
              <w:rPr>
                <w:rFonts w:ascii="Times New Roman" w:hAnsi="Times New Roman" w:cs="Times New Roman"/>
              </w:rPr>
              <w:t xml:space="preserve"> Zinat, Shamima Sukhi, MF Mridha</w:t>
            </w:r>
          </w:p>
        </w:tc>
      </w:tr>
      <w:tr w:rsidR="00182E85" w:rsidRPr="005E19AD" w14:paraId="5F7D5ABA" w14:textId="77777777" w:rsidTr="00EA60D2">
        <w:tc>
          <w:tcPr>
            <w:tcW w:w="486" w:type="pct"/>
            <w:vAlign w:val="center"/>
          </w:tcPr>
          <w:p w14:paraId="14155653"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119D6D78" w14:textId="77777777" w:rsidR="00182E85" w:rsidRPr="005E19AD" w:rsidRDefault="00182E85" w:rsidP="00EA60D2">
            <w:pPr>
              <w:spacing w:before="240"/>
              <w:rPr>
                <w:rFonts w:ascii="Times New Roman" w:hAnsi="Times New Roman" w:cs="Times New Roman"/>
              </w:rPr>
            </w:pPr>
            <w:r w:rsidRPr="7BE4774C">
              <w:rPr>
                <w:rFonts w:ascii="Times New Roman" w:hAnsi="Times New Roman" w:cs="Times New Roman"/>
              </w:rPr>
              <w:t>firoz.mridha@aiub.edu</w:t>
            </w:r>
          </w:p>
        </w:tc>
      </w:tr>
      <w:tr w:rsidR="00182E85" w:rsidRPr="005E19AD" w14:paraId="07FDB672" w14:textId="77777777" w:rsidTr="00EA60D2">
        <w:tc>
          <w:tcPr>
            <w:tcW w:w="486" w:type="pct"/>
            <w:vAlign w:val="center"/>
          </w:tcPr>
          <w:p w14:paraId="670E6C02" w14:textId="77777777" w:rsidR="00182E85" w:rsidRPr="005E19AD" w:rsidRDefault="00182E85" w:rsidP="00EA60D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F526BC8" w14:textId="77777777" w:rsidR="00182E85" w:rsidRPr="005E19AD" w:rsidRDefault="00182E85" w:rsidP="00EA60D2">
            <w:pPr>
              <w:spacing w:before="240"/>
              <w:rPr>
                <w:rFonts w:ascii="Times New Roman" w:hAnsi="Times New Roman" w:cs="Times New Roman"/>
              </w:rPr>
            </w:pPr>
            <w:r w:rsidRPr="7BE4774C">
              <w:rPr>
                <w:rFonts w:ascii="Times New Roman" w:hAnsi="Times New Roman" w:cs="Times New Roman"/>
              </w:rPr>
              <w:t>International Conference on Innovative Computing and Communications: Proceedings of ICICC 2021, Volume 2</w:t>
            </w:r>
          </w:p>
        </w:tc>
      </w:tr>
      <w:tr w:rsidR="00182E85" w:rsidRPr="005E19AD" w14:paraId="4A269877" w14:textId="77777777" w:rsidTr="00EA60D2">
        <w:tc>
          <w:tcPr>
            <w:tcW w:w="486" w:type="pct"/>
            <w:vAlign w:val="center"/>
          </w:tcPr>
          <w:p w14:paraId="2B4CDE46"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3EF7F95F" w14:textId="77777777" w:rsidR="00182E85" w:rsidRPr="005E19AD" w:rsidRDefault="00182E85" w:rsidP="00EA60D2">
            <w:pPr>
              <w:spacing w:before="240"/>
              <w:rPr>
                <w:rFonts w:ascii="Times New Roman" w:hAnsi="Times New Roman" w:cs="Times New Roman"/>
              </w:rPr>
            </w:pPr>
            <w:r w:rsidRPr="7BE4774C">
              <w:rPr>
                <w:rFonts w:ascii="Times New Roman" w:hAnsi="Times New Roman" w:cs="Times New Roman"/>
              </w:rPr>
              <w:t>Conference</w:t>
            </w:r>
          </w:p>
        </w:tc>
      </w:tr>
      <w:tr w:rsidR="00182E85" w:rsidRPr="005E19AD" w14:paraId="6074CBF3" w14:textId="77777777" w:rsidTr="00EA60D2">
        <w:tc>
          <w:tcPr>
            <w:tcW w:w="486" w:type="pct"/>
            <w:vAlign w:val="center"/>
          </w:tcPr>
          <w:p w14:paraId="45B3D6BC"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1F41CB68" w14:textId="77777777" w:rsidR="00182E85" w:rsidRPr="005E19AD" w:rsidRDefault="00182E85" w:rsidP="00EA60D2">
            <w:pPr>
              <w:spacing w:before="240"/>
              <w:rPr>
                <w:rFonts w:ascii="Times New Roman" w:hAnsi="Times New Roman" w:cs="Times New Roman"/>
              </w:rPr>
            </w:pPr>
          </w:p>
        </w:tc>
        <w:tc>
          <w:tcPr>
            <w:tcW w:w="944" w:type="pct"/>
            <w:vAlign w:val="bottom"/>
          </w:tcPr>
          <w:p w14:paraId="3A2517D8" w14:textId="77777777" w:rsidR="00182E85" w:rsidRPr="005E19AD" w:rsidRDefault="00182E85" w:rsidP="00EA60D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3C1082C0" w14:textId="77777777" w:rsidR="00182E85" w:rsidRPr="005E19AD" w:rsidRDefault="00182E85" w:rsidP="00EA60D2">
            <w:pPr>
              <w:spacing w:before="240"/>
              <w:rPr>
                <w:rFonts w:ascii="Times New Roman" w:hAnsi="Times New Roman" w:cs="Times New Roman"/>
              </w:rPr>
            </w:pPr>
          </w:p>
        </w:tc>
      </w:tr>
      <w:tr w:rsidR="00182E85" w:rsidRPr="005E19AD" w14:paraId="15A76EB9" w14:textId="77777777" w:rsidTr="00EA60D2">
        <w:tc>
          <w:tcPr>
            <w:tcW w:w="486" w:type="pct"/>
            <w:vAlign w:val="center"/>
          </w:tcPr>
          <w:p w14:paraId="7BC11F10" w14:textId="77777777" w:rsidR="00182E85" w:rsidRPr="005E19AD" w:rsidRDefault="00182E85" w:rsidP="00EA60D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3AD19755" w14:textId="77777777" w:rsidR="00182E85" w:rsidRPr="005E19AD" w:rsidRDefault="00182E85" w:rsidP="00EA60D2">
            <w:pPr>
              <w:spacing w:before="240"/>
              <w:rPr>
                <w:rFonts w:ascii="Times New Roman" w:hAnsi="Times New Roman" w:cs="Times New Roman"/>
              </w:rPr>
            </w:pPr>
            <w:r w:rsidRPr="7BE4774C">
              <w:rPr>
                <w:rFonts w:ascii="Times New Roman" w:hAnsi="Times New Roman" w:cs="Times New Roman"/>
              </w:rPr>
              <w:t>Springer Singapore</w:t>
            </w:r>
          </w:p>
        </w:tc>
      </w:tr>
      <w:tr w:rsidR="00182E85" w:rsidRPr="005E19AD" w14:paraId="6A05AC15" w14:textId="77777777" w:rsidTr="00EA60D2">
        <w:tc>
          <w:tcPr>
            <w:tcW w:w="486" w:type="pct"/>
            <w:vAlign w:val="center"/>
          </w:tcPr>
          <w:p w14:paraId="534F76B0"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2A8922B8" w14:textId="77777777" w:rsidR="00182E85" w:rsidRPr="005E19AD" w:rsidRDefault="00182E85" w:rsidP="00EA60D2">
            <w:pPr>
              <w:spacing w:before="240"/>
              <w:rPr>
                <w:rFonts w:ascii="Times New Roman" w:hAnsi="Times New Roman" w:cs="Times New Roman"/>
              </w:rPr>
            </w:pPr>
            <w:r w:rsidRPr="7BE4774C">
              <w:rPr>
                <w:rFonts w:ascii="Times New Roman" w:hAnsi="Times New Roman" w:cs="Times New Roman"/>
              </w:rPr>
              <w:t xml:space="preserve"> 2022</w:t>
            </w:r>
          </w:p>
        </w:tc>
      </w:tr>
      <w:tr w:rsidR="00182E85" w:rsidRPr="005E19AD" w14:paraId="4EEC9D2F" w14:textId="77777777" w:rsidTr="00EA60D2">
        <w:tc>
          <w:tcPr>
            <w:tcW w:w="486" w:type="pct"/>
            <w:vAlign w:val="center"/>
          </w:tcPr>
          <w:p w14:paraId="76A78727"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13F8E818" w14:textId="77777777" w:rsidR="00182E85" w:rsidRPr="005E19AD" w:rsidRDefault="00182E85" w:rsidP="00EA60D2">
            <w:pPr>
              <w:spacing w:before="240"/>
              <w:rPr>
                <w:rFonts w:ascii="Times New Roman" w:hAnsi="Times New Roman" w:cs="Times New Roman"/>
              </w:rPr>
            </w:pPr>
            <w:r w:rsidRPr="7BE4774C">
              <w:rPr>
                <w:rFonts w:ascii="Times New Roman" w:hAnsi="Times New Roman" w:cs="Times New Roman"/>
              </w:rPr>
              <w:t>2193-1801</w:t>
            </w:r>
          </w:p>
        </w:tc>
      </w:tr>
      <w:tr w:rsidR="00182E85" w:rsidRPr="005E19AD" w14:paraId="3D8EC8E9" w14:textId="77777777" w:rsidTr="00EA60D2">
        <w:tc>
          <w:tcPr>
            <w:tcW w:w="486" w:type="pct"/>
            <w:vAlign w:val="center"/>
          </w:tcPr>
          <w:p w14:paraId="66570451"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334D7503" w14:textId="77777777" w:rsidR="00182E85" w:rsidRPr="00C333A6" w:rsidRDefault="00182E85" w:rsidP="00EA60D2">
            <w:pPr>
              <w:spacing w:before="240"/>
              <w:rPr>
                <w:rFonts w:ascii="Times New Roman" w:hAnsi="Times New Roman" w:cs="Times New Roman"/>
              </w:rPr>
            </w:pPr>
            <w:r w:rsidRPr="7BE4774C">
              <w:rPr>
                <w:rFonts w:ascii="Times New Roman" w:hAnsi="Times New Roman" w:cs="Times New Roman"/>
              </w:rPr>
              <w:t>10.1007/978-981-16-2597-8_57</w:t>
            </w:r>
          </w:p>
        </w:tc>
      </w:tr>
      <w:tr w:rsidR="00182E85" w:rsidRPr="005E19AD" w14:paraId="210A33AA" w14:textId="77777777" w:rsidTr="00EA60D2">
        <w:tc>
          <w:tcPr>
            <w:tcW w:w="486" w:type="pct"/>
            <w:vAlign w:val="center"/>
          </w:tcPr>
          <w:p w14:paraId="29BE5DCD" w14:textId="77777777" w:rsidR="00182E85" w:rsidRPr="005E19AD" w:rsidRDefault="00182E85" w:rsidP="00EA60D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07213C12" w14:textId="77777777" w:rsidR="00182E85" w:rsidRPr="006905C2" w:rsidRDefault="00182E85" w:rsidP="00EA60D2">
            <w:pPr>
              <w:spacing w:before="240"/>
              <w:rPr>
                <w:rFonts w:ascii="Times New Roman" w:hAnsi="Times New Roman" w:cs="Times New Roman"/>
                <w:u w:val="single"/>
              </w:rPr>
            </w:pPr>
            <w:r w:rsidRPr="7BE4774C">
              <w:rPr>
                <w:rFonts w:ascii="Times New Roman" w:hAnsi="Times New Roman" w:cs="Times New Roman"/>
                <w:u w:val="single"/>
              </w:rPr>
              <w:t>https://link.springer.com/chapter/10.1007/978-981-16-2597-8_57</w:t>
            </w:r>
          </w:p>
        </w:tc>
      </w:tr>
      <w:tr w:rsidR="00182E85" w:rsidRPr="005E19AD" w14:paraId="68194214" w14:textId="77777777" w:rsidTr="00EA60D2">
        <w:tc>
          <w:tcPr>
            <w:tcW w:w="486" w:type="pct"/>
            <w:vAlign w:val="center"/>
          </w:tcPr>
          <w:p w14:paraId="1F6CD248"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2CCBDF9C" w14:textId="77777777" w:rsidR="00182E85" w:rsidRDefault="00182E85" w:rsidP="00EA60D2">
            <w:pPr>
              <w:spacing w:before="240"/>
            </w:pPr>
          </w:p>
          <w:p w14:paraId="244E3A24" w14:textId="77777777" w:rsidR="00182E85" w:rsidRPr="005E19AD" w:rsidRDefault="00182E85" w:rsidP="00EA60D2">
            <w:pPr>
              <w:spacing w:before="240"/>
              <w:rPr>
                <w:rFonts w:ascii="Times New Roman" w:hAnsi="Times New Roman" w:cs="Times New Roman"/>
              </w:rPr>
            </w:pPr>
          </w:p>
        </w:tc>
      </w:tr>
      <w:tr w:rsidR="00182E85" w:rsidRPr="005E19AD" w14:paraId="6E51AE08" w14:textId="77777777" w:rsidTr="00EA60D2">
        <w:trPr>
          <w:trHeight w:val="54"/>
        </w:trPr>
        <w:tc>
          <w:tcPr>
            <w:tcW w:w="5000" w:type="pct"/>
            <w:gridSpan w:val="4"/>
            <w:shd w:val="clear" w:color="auto" w:fill="auto"/>
            <w:vAlign w:val="bottom"/>
          </w:tcPr>
          <w:p w14:paraId="2C08F2A7" w14:textId="77777777" w:rsidR="00182E85" w:rsidRPr="005E19AD" w:rsidRDefault="00182E85" w:rsidP="00EA60D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182E85" w:rsidRPr="005E19AD" w14:paraId="7FE072D3" w14:textId="77777777" w:rsidTr="00EA60D2">
        <w:tc>
          <w:tcPr>
            <w:tcW w:w="2356" w:type="pct"/>
            <w:tcBorders>
              <w:bottom w:val="single" w:sz="4" w:space="0" w:color="auto"/>
            </w:tcBorders>
            <w:vAlign w:val="bottom"/>
          </w:tcPr>
          <w:p w14:paraId="4E8E600B"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470758A4" w14:textId="77777777" w:rsidR="00182E85" w:rsidRPr="005E19AD" w:rsidRDefault="00182E85" w:rsidP="00EA60D2">
            <w:pPr>
              <w:spacing w:before="240"/>
              <w:rPr>
                <w:rFonts w:ascii="Times New Roman" w:hAnsi="Times New Roman" w:cs="Times New Roman"/>
              </w:rPr>
            </w:pPr>
          </w:p>
        </w:tc>
      </w:tr>
      <w:tr w:rsidR="00182E85" w:rsidRPr="005E19AD" w14:paraId="44F53764" w14:textId="77777777" w:rsidTr="00EA60D2">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0A21464" w14:textId="77777777" w:rsidR="00182E85" w:rsidRPr="005E19AD" w:rsidRDefault="00182E85" w:rsidP="00EA60D2">
            <w:pPr>
              <w:rPr>
                <w:rFonts w:ascii="Times New Roman" w:hAnsi="Times New Roman" w:cs="Times New Roman"/>
              </w:rPr>
            </w:pPr>
            <w:r w:rsidRPr="7BE4774C">
              <w:rPr>
                <w:rFonts w:ascii="Times New Roman" w:hAnsi="Times New Roman" w:cs="Times New Roman"/>
              </w:rPr>
              <w:t xml:space="preserve">Named Entity Recognition (NER) is a part of extraction and is used for Natural Language Processing (NLP). NER system helps us to find various names from unstructured text or a text file and classifies them into various categories. The attention-based keyword extracting concept has been established to solve the </w:t>
            </w:r>
            <w:r w:rsidRPr="7BE4774C">
              <w:rPr>
                <w:rFonts w:ascii="Times New Roman" w:hAnsi="Times New Roman" w:cs="Times New Roman"/>
              </w:rPr>
              <w:lastRenderedPageBreak/>
              <w:t>problem of detecting redundant data and inessential data and does not consider them. Researchers are highly concerned about attention mechanisms. In this study, we focus on the most recent algorithms which are trained with the attention-based mechanism for NER. We briefly describe attention-based models, objectives of these models, datasets used in each method, and efficiency. Our focus is to give some decisions on which model is exceptionally efficient depending on the dataset and NER category.</w:t>
            </w:r>
          </w:p>
        </w:tc>
      </w:tr>
    </w:tbl>
    <w:p w14:paraId="0E5AC2DC" w14:textId="77777777" w:rsidR="00182E85" w:rsidRPr="005E19AD" w:rsidRDefault="00182E85" w:rsidP="00182E85">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38C15" w14:textId="77777777" w:rsidR="00417B50" w:rsidRDefault="00417B50" w:rsidP="00C9238F">
      <w:pPr>
        <w:spacing w:after="0" w:line="240" w:lineRule="auto"/>
      </w:pPr>
      <w:r>
        <w:separator/>
      </w:r>
    </w:p>
  </w:endnote>
  <w:endnote w:type="continuationSeparator" w:id="0">
    <w:p w14:paraId="3971394C" w14:textId="77777777" w:rsidR="00417B50" w:rsidRDefault="00417B5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E30AC5B-40D8-4A3F-ADB3-6C4ED4968A29}"/>
    <w:embedBold r:id="rId2" w:fontKey="{025FFF01-D1F6-4046-98E4-963A98136781}"/>
    <w:embedItalic r:id="rId3" w:fontKey="{3F673814-6ECE-4708-9C47-1896569DA78B}"/>
    <w:embedBoldItalic r:id="rId4" w:fontKey="{45154CFC-A1BF-464C-9660-C9CE12B9F6FE}"/>
  </w:font>
  <w:font w:name="Corbel">
    <w:panose1 w:val="020B0503020204020204"/>
    <w:charset w:val="00"/>
    <w:family w:val="swiss"/>
    <w:pitch w:val="variable"/>
    <w:sig w:usb0="A00002EF" w:usb1="4000A44B" w:usb2="00000000" w:usb3="00000000" w:csb0="0000019F" w:csb1="00000000"/>
    <w:embedRegular r:id="rId5" w:fontKey="{2AF249EC-C7E9-4A06-BD57-84904A3A0627}"/>
    <w:embedBold r:id="rId6" w:fontKey="{7F99FDE8-7377-446E-9DA2-014F0C35873D}"/>
    <w:embedItalic r:id="rId7" w:fontKey="{DF70FF4B-3D4F-4DA4-8C9D-33FD5F7446A0}"/>
  </w:font>
  <w:font w:name="Vrinda">
    <w:panose1 w:val="00000400000000000000"/>
    <w:charset w:val="00"/>
    <w:family w:val="swiss"/>
    <w:pitch w:val="variable"/>
    <w:sig w:usb0="00010003" w:usb1="00000000" w:usb2="00000000" w:usb3="00000000" w:csb0="00000001" w:csb1="00000000"/>
    <w:embedRegular r:id="rId8" w:fontKey="{480849AA-44BD-4EEE-915E-055D2D0AB60A}"/>
    <w:embedBold r:id="rId9" w:fontKey="{7330AF3C-8DAC-408E-AC51-23EAD017CF64}"/>
    <w:embedItalic r:id="rId10" w:fontKey="{6832F2B5-DD1E-4022-BDA2-C228D5B28466}"/>
    <w:embedBoldItalic r:id="rId11" w:fontKey="{EBE79B50-68AD-4FE7-9769-BEB330F69409}"/>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15C4BD5D-2EC1-44AC-BE65-E70B90362BFF}"/>
  </w:font>
  <w:font w:name="Tahoma">
    <w:panose1 w:val="020B0604030504040204"/>
    <w:charset w:val="00"/>
    <w:family w:val="swiss"/>
    <w:pitch w:val="variable"/>
    <w:sig w:usb0="E1002EFF" w:usb1="C000605B" w:usb2="00000029" w:usb3="00000000" w:csb0="000101FF" w:csb1="00000000"/>
    <w:embedRegular r:id="rId13" w:fontKey="{2368A235-1905-4858-AC57-E1C506C0A9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76075" w14:textId="77777777" w:rsidR="00417B50" w:rsidRDefault="00417B50" w:rsidP="00C9238F">
      <w:pPr>
        <w:spacing w:after="0" w:line="240" w:lineRule="auto"/>
      </w:pPr>
      <w:r>
        <w:separator/>
      </w:r>
    </w:p>
  </w:footnote>
  <w:footnote w:type="continuationSeparator" w:id="0">
    <w:p w14:paraId="57A7ED58" w14:textId="77777777" w:rsidR="00417B50" w:rsidRDefault="00417B5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2E85"/>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17B50"/>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204</Words>
  <Characters>1167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2023-11-06T00:05:00Z</dcterms:created>
  <dcterms:modified xsi:type="dcterms:W3CDTF">2023-11-06T00:05:00Z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