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D5141" w14:textId="77777777" w:rsidR="007236C4" w:rsidRDefault="007236C4" w:rsidP="007236C4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7236C4" w:rsidRPr="005E19AD" w14:paraId="53FA2964" w14:textId="77777777" w:rsidTr="00A35129">
        <w:tc>
          <w:tcPr>
            <w:tcW w:w="486" w:type="pct"/>
            <w:vAlign w:val="center"/>
          </w:tcPr>
          <w:p w14:paraId="29A30E58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F6A16D0" w14:textId="77777777" w:rsidR="007236C4" w:rsidRPr="00C333A6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4B10C2">
              <w:rPr>
                <w:rFonts w:ascii="Times New Roman" w:hAnsi="Times New Roman" w:cs="Times New Roman"/>
              </w:rPr>
              <w:t>Covid-19: Risk analysis in south Asia with respect to Europe and north America</w:t>
            </w:r>
          </w:p>
        </w:tc>
      </w:tr>
      <w:tr w:rsidR="007236C4" w:rsidRPr="005E19AD" w14:paraId="534C6F32" w14:textId="77777777" w:rsidTr="00A35129">
        <w:tc>
          <w:tcPr>
            <w:tcW w:w="486" w:type="pct"/>
            <w:vAlign w:val="center"/>
          </w:tcPr>
          <w:p w14:paraId="3F12B6AC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BF6BA0D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4B10C2">
              <w:rPr>
                <w:rFonts w:ascii="Times New Roman" w:hAnsi="Times New Roman" w:cs="Times New Roman"/>
              </w:rPr>
              <w:t xml:space="preserve">Md Anwar Hussen Wadud, Firoz Mridha, </w:t>
            </w:r>
            <w:proofErr w:type="spellStart"/>
            <w:r w:rsidRPr="004B10C2">
              <w:rPr>
                <w:rFonts w:ascii="Times New Roman" w:hAnsi="Times New Roman" w:cs="Times New Roman"/>
              </w:rPr>
              <w:t>Kamruddin</w:t>
            </w:r>
            <w:proofErr w:type="spellEnd"/>
            <w:r w:rsidRPr="004B10C2">
              <w:rPr>
                <w:rFonts w:ascii="Times New Roman" w:hAnsi="Times New Roman" w:cs="Times New Roman"/>
              </w:rPr>
              <w:t xml:space="preserve"> Nur</w:t>
            </w:r>
          </w:p>
        </w:tc>
      </w:tr>
      <w:tr w:rsidR="007236C4" w:rsidRPr="005E19AD" w14:paraId="2D69216E" w14:textId="77777777" w:rsidTr="00A35129">
        <w:tc>
          <w:tcPr>
            <w:tcW w:w="486" w:type="pct"/>
            <w:vAlign w:val="center"/>
          </w:tcPr>
          <w:p w14:paraId="3652AF46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D1AEFAA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854B5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7236C4" w:rsidRPr="005E19AD" w14:paraId="77EBE698" w14:textId="77777777" w:rsidTr="00A35129">
        <w:tc>
          <w:tcPr>
            <w:tcW w:w="486" w:type="pct"/>
            <w:vAlign w:val="center"/>
          </w:tcPr>
          <w:p w14:paraId="3534362E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F0F458C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4B10C2"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7236C4" w:rsidRPr="005E19AD" w14:paraId="575F1245" w14:textId="77777777" w:rsidTr="00A35129">
        <w:tc>
          <w:tcPr>
            <w:tcW w:w="486" w:type="pct"/>
            <w:vAlign w:val="center"/>
          </w:tcPr>
          <w:p w14:paraId="2FFA5426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17B0441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7236C4" w:rsidRPr="005E19AD" w14:paraId="05F487E3" w14:textId="77777777" w:rsidTr="00A35129">
        <w:tc>
          <w:tcPr>
            <w:tcW w:w="486" w:type="pct"/>
            <w:vAlign w:val="center"/>
          </w:tcPr>
          <w:p w14:paraId="754CC70A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1D7CD301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44" w:type="pct"/>
            <w:vAlign w:val="bottom"/>
          </w:tcPr>
          <w:p w14:paraId="58B79751" w14:textId="77777777" w:rsidR="007236C4" w:rsidRPr="005E19AD" w:rsidRDefault="007236C4" w:rsidP="00A3512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1634E2FC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236C4" w:rsidRPr="005E19AD" w14:paraId="42D487FB" w14:textId="77777777" w:rsidTr="00A35129">
        <w:tc>
          <w:tcPr>
            <w:tcW w:w="486" w:type="pct"/>
            <w:vAlign w:val="center"/>
          </w:tcPr>
          <w:p w14:paraId="110DB4A2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5D761EC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</w:t>
            </w:r>
          </w:p>
        </w:tc>
      </w:tr>
      <w:tr w:rsidR="007236C4" w:rsidRPr="005E19AD" w14:paraId="6EC47EFC" w14:textId="77777777" w:rsidTr="00A35129">
        <w:tc>
          <w:tcPr>
            <w:tcW w:w="486" w:type="pct"/>
            <w:vAlign w:val="center"/>
          </w:tcPr>
          <w:p w14:paraId="6E717B94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29EBCFA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4B10C2">
              <w:rPr>
                <w:rFonts w:ascii="Times New Roman" w:hAnsi="Times New Roman" w:cs="Times New Roman"/>
              </w:rPr>
              <w:t>2021/9/23</w:t>
            </w:r>
          </w:p>
        </w:tc>
      </w:tr>
      <w:tr w:rsidR="007236C4" w:rsidRPr="005E19AD" w14:paraId="0BAD025A" w14:textId="77777777" w:rsidTr="00A35129">
        <w:tc>
          <w:tcPr>
            <w:tcW w:w="486" w:type="pct"/>
            <w:vAlign w:val="center"/>
          </w:tcPr>
          <w:p w14:paraId="03488449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078604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7236C4" w:rsidRPr="005E19AD" w14:paraId="33B612C2" w14:textId="77777777" w:rsidTr="00A35129">
        <w:tc>
          <w:tcPr>
            <w:tcW w:w="486" w:type="pct"/>
            <w:vAlign w:val="center"/>
          </w:tcPr>
          <w:p w14:paraId="073FF856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C26B337" w14:textId="77777777" w:rsidR="007236C4" w:rsidRPr="00C333A6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4B10C2">
              <w:rPr>
                <w:rFonts w:ascii="Times New Roman" w:hAnsi="Times New Roman" w:cs="Times New Roman"/>
              </w:rPr>
              <w:t>10.53799/ajse.v20i3.196</w:t>
            </w:r>
          </w:p>
        </w:tc>
      </w:tr>
      <w:tr w:rsidR="007236C4" w:rsidRPr="005E19AD" w14:paraId="4CE7750E" w14:textId="77777777" w:rsidTr="00A35129">
        <w:tc>
          <w:tcPr>
            <w:tcW w:w="486" w:type="pct"/>
            <w:vAlign w:val="center"/>
          </w:tcPr>
          <w:p w14:paraId="6AFA64C8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F9315D" w14:textId="77777777" w:rsidR="007236C4" w:rsidRPr="006905C2" w:rsidRDefault="007236C4" w:rsidP="00A35129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4B10C2">
              <w:rPr>
                <w:rFonts w:ascii="Times New Roman" w:hAnsi="Times New Roman" w:cs="Times New Roman"/>
                <w:u w:val="single"/>
              </w:rPr>
              <w:t>https://ajse.aiub.edu/index.php/ajse/article/view/196</w:t>
            </w:r>
          </w:p>
        </w:tc>
      </w:tr>
      <w:tr w:rsidR="007236C4" w:rsidRPr="005E19AD" w14:paraId="2187C204" w14:textId="77777777" w:rsidTr="00A35129">
        <w:tc>
          <w:tcPr>
            <w:tcW w:w="486" w:type="pct"/>
            <w:vAlign w:val="center"/>
          </w:tcPr>
          <w:p w14:paraId="668283BC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804A17C" w14:textId="77777777" w:rsidR="007236C4" w:rsidRDefault="007236C4" w:rsidP="00A35129">
            <w:pPr>
              <w:spacing w:before="240"/>
            </w:pPr>
          </w:p>
          <w:p w14:paraId="24B3D1E3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7236C4" w:rsidRPr="005E19AD" w14:paraId="35A278AD" w14:textId="77777777" w:rsidTr="00A3512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02AD10B" w14:textId="77777777" w:rsidR="007236C4" w:rsidRPr="005E19AD" w:rsidRDefault="007236C4" w:rsidP="00A3512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7236C4" w:rsidRPr="005E19AD" w14:paraId="7B2275B4" w14:textId="77777777" w:rsidTr="00A3512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34FC4B0E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DD8397E" w14:textId="77777777" w:rsidR="007236C4" w:rsidRPr="005E19AD" w:rsidRDefault="007236C4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7236C4" w:rsidRPr="005E19AD" w14:paraId="51DA01DC" w14:textId="77777777" w:rsidTr="00A3512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A7FE9" w14:textId="77777777" w:rsidR="007236C4" w:rsidRPr="005E19AD" w:rsidRDefault="007236C4" w:rsidP="00A35129">
            <w:pPr>
              <w:rPr>
                <w:rFonts w:ascii="Times New Roman" w:hAnsi="Times New Roman" w:cs="Times New Roman"/>
              </w:rPr>
            </w:pPr>
            <w:r w:rsidRPr="004B10C2">
              <w:rPr>
                <w:rFonts w:ascii="Times New Roman" w:hAnsi="Times New Roman" w:cs="Times New Roman"/>
              </w:rPr>
              <w:t xml:space="preserve">Coronavirus Disease 2019 (COVID-19) was identified in late 2019 and world health Organization (WHO) declared as a pandemic on March 11, 2019. World top researchers, physician and pharmacists are trying to find </w:t>
            </w:r>
            <w:proofErr w:type="gramStart"/>
            <w:r w:rsidRPr="004B10C2">
              <w:rPr>
                <w:rFonts w:ascii="Times New Roman" w:hAnsi="Times New Roman" w:cs="Times New Roman"/>
              </w:rPr>
              <w:t>out</w:t>
            </w:r>
            <w:proofErr w:type="gramEnd"/>
            <w:r w:rsidRPr="004B10C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B10C2">
              <w:rPr>
                <w:rFonts w:ascii="Times New Roman" w:hAnsi="Times New Roman" w:cs="Times New Roman"/>
              </w:rPr>
              <w:t>remedy</w:t>
            </w:r>
            <w:proofErr w:type="gramEnd"/>
            <w:r w:rsidRPr="004B10C2">
              <w:rPr>
                <w:rFonts w:ascii="Times New Roman" w:hAnsi="Times New Roman" w:cs="Times New Roman"/>
              </w:rPr>
              <w:t xml:space="preserve"> but it is </w:t>
            </w:r>
            <w:r w:rsidRPr="004B10C2">
              <w:rPr>
                <w:rFonts w:ascii="Times New Roman" w:hAnsi="Times New Roman" w:cs="Times New Roman"/>
              </w:rPr>
              <w:lastRenderedPageBreak/>
              <w:t xml:space="preserve">still in research phase. COVID-19 spread through the air by coughing or sneezing also depends on environment. In this paper, our main goal is to COVID-19 threat analysis in South Asian people based on their habits, culture, consciousness etc. </w:t>
            </w:r>
            <w:proofErr w:type="gramStart"/>
            <w:r w:rsidRPr="004B10C2">
              <w:rPr>
                <w:rFonts w:ascii="Times New Roman" w:hAnsi="Times New Roman" w:cs="Times New Roman"/>
              </w:rPr>
              <w:t>compare</w:t>
            </w:r>
            <w:proofErr w:type="gramEnd"/>
            <w:r w:rsidRPr="004B10C2">
              <w:rPr>
                <w:rFonts w:ascii="Times New Roman" w:hAnsi="Times New Roman" w:cs="Times New Roman"/>
              </w:rPr>
              <w:t xml:space="preserve"> to Europe and North American culture. The research work is formulated in three steps. First, we formulate a dynamic infection transmission model by considering the fertility rate, mortality rate, transmission rate, and cure rate of the COVD-19 caused death rate as variables. Second, we define the variables of the model based on the census of south Asia. Finally, we analyze the threat that COVID-19 can cause to the population of crowded country likes Bangladesh, India etc. in south Asia.</w:t>
            </w:r>
          </w:p>
        </w:tc>
      </w:tr>
    </w:tbl>
    <w:p w14:paraId="33862446" w14:textId="77777777" w:rsidR="007236C4" w:rsidRPr="005E19AD" w:rsidRDefault="007236C4" w:rsidP="007236C4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153F" w14:textId="77777777" w:rsidR="00CE67E2" w:rsidRDefault="00CE67E2" w:rsidP="00C9238F">
      <w:pPr>
        <w:spacing w:after="0" w:line="240" w:lineRule="auto"/>
      </w:pPr>
      <w:r>
        <w:separator/>
      </w:r>
    </w:p>
  </w:endnote>
  <w:endnote w:type="continuationSeparator" w:id="0">
    <w:p w14:paraId="394F2E3F" w14:textId="77777777" w:rsidR="00CE67E2" w:rsidRDefault="00CE67E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D907AA-1CE2-4091-AFD2-120AC84C5F23}"/>
    <w:embedBold r:id="rId2" w:fontKey="{00198AC7-8900-4AF9-AA60-75F2AB80C070}"/>
    <w:embedItalic r:id="rId3" w:fontKey="{1166BCFA-08AE-4DCF-B005-846F1B208E15}"/>
    <w:embedBoldItalic r:id="rId4" w:fontKey="{BB9EAA22-3A0D-414A-820C-E3B6ECC30AF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7E1CADF-6184-41DD-AE68-3555A1249385}"/>
    <w:embedBold r:id="rId6" w:fontKey="{2DF9239F-4083-4C05-A455-CE6D7FDE441C}"/>
    <w:embedItalic r:id="rId7" w:fontKey="{F99D7BDB-16FC-49B5-8CE2-4E56F23DC5A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800B1A5-6DD0-48D9-86C5-4F4816AC7179}"/>
    <w:embedBold r:id="rId9" w:fontKey="{7C6FDB5B-2A32-4BB9-8617-C03AD61CCCEE}"/>
    <w:embedItalic r:id="rId10" w:fontKey="{A774227B-1F2D-427C-9A8F-4C1CC1C4D452}"/>
    <w:embedBoldItalic r:id="rId11" w:fontKey="{1494187D-DE50-4147-85A0-1FA80BFEC2B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D3F0C2C-9677-4386-9C8C-00980B2D5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997599B-8AFF-4FCF-B50F-856AFE327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27ED8" w14:textId="77777777" w:rsidR="00CE67E2" w:rsidRDefault="00CE67E2" w:rsidP="00C9238F">
      <w:pPr>
        <w:spacing w:after="0" w:line="240" w:lineRule="auto"/>
      </w:pPr>
      <w:r>
        <w:separator/>
      </w:r>
    </w:p>
  </w:footnote>
  <w:footnote w:type="continuationSeparator" w:id="0">
    <w:p w14:paraId="3D2A7C57" w14:textId="77777777" w:rsidR="00CE67E2" w:rsidRDefault="00CE67E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236C4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67E2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2023-11-06T03:56:00Z</dcterms:created>
  <dcterms:modified xsi:type="dcterms:W3CDTF">2023-11-06T03:56:00Z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