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0"/>
        <w:gridCol w:w="3133"/>
      </w:tblGrid>
      <w:tr w:rsidR="00C9238F" w:rsidRPr="005E19AD" w14:paraId="104F9DBE" w14:textId="77777777" w:rsidTr="000F51FF">
        <w:tc>
          <w:tcPr>
            <w:tcW w:w="779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7D8A4DB" w:rsidR="00C9238F" w:rsidRPr="00C333A6" w:rsidRDefault="000F51FF" w:rsidP="00776FC4">
            <w:pPr>
              <w:spacing w:before="240"/>
              <w:rPr>
                <w:rFonts w:ascii="Times New Roman" w:hAnsi="Times New Roman" w:cs="Times New Roman"/>
              </w:rPr>
            </w:pPr>
            <w:r>
              <w:t>Image Stitching Algorithm: An Optimization between Correlation-Based and Feature-Based Method</w:t>
            </w:r>
          </w:p>
        </w:tc>
      </w:tr>
      <w:tr w:rsidR="000F51FF" w:rsidRPr="005E19AD" w14:paraId="41B6DFDE" w14:textId="77777777" w:rsidTr="000F51FF">
        <w:tc>
          <w:tcPr>
            <w:tcW w:w="779" w:type="pct"/>
            <w:vAlign w:val="center"/>
          </w:tcPr>
          <w:p w14:paraId="59632982" w14:textId="303F20A2" w:rsidR="000F51FF" w:rsidRPr="005E19AD" w:rsidRDefault="000F51FF" w:rsidP="000F51FF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F22070D" w:rsidR="000F51FF" w:rsidRPr="005E19AD" w:rsidRDefault="000F51FF" w:rsidP="000F51FF">
            <w:pPr>
              <w:spacing w:before="240"/>
              <w:rPr>
                <w:rFonts w:ascii="Times New Roman" w:hAnsi="Times New Roman" w:cs="Times New Roman"/>
              </w:rPr>
            </w:pPr>
            <w:r w:rsidRPr="00CA192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Moushumi Zaman Bonny, Mohammad Shorif Uddin</w:t>
            </w:r>
          </w:p>
        </w:tc>
      </w:tr>
      <w:tr w:rsidR="000F51FF" w:rsidRPr="005E19AD" w14:paraId="1694AB7A" w14:textId="77777777" w:rsidTr="000F51FF">
        <w:tc>
          <w:tcPr>
            <w:tcW w:w="779" w:type="pct"/>
            <w:vAlign w:val="center"/>
          </w:tcPr>
          <w:p w14:paraId="1FB726A9" w14:textId="0A6884DA" w:rsidR="000F51FF" w:rsidRPr="005E19AD" w:rsidRDefault="000F51FF" w:rsidP="000F51FF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775772E" w:rsidR="000F51FF" w:rsidRPr="005E19AD" w:rsidRDefault="000F51FF" w:rsidP="000F51FF">
            <w:pPr>
              <w:spacing w:before="240"/>
              <w:rPr>
                <w:rFonts w:ascii="Times New Roman" w:hAnsi="Times New Roman" w:cs="Times New Roman"/>
              </w:rPr>
            </w:pPr>
            <w:r w:rsidRPr="00CA1921">
              <w:rPr>
                <w:rFonts w:ascii="Times New Roman" w:hAnsi="Times New Roman" w:cs="Times New Roman"/>
                <w:sz w:val="20"/>
                <w:szCs w:val="20"/>
              </w:rPr>
              <w:t>zaman.moushumi@gmail.com, shorifuddin@gmail.com</w:t>
            </w:r>
          </w:p>
        </w:tc>
      </w:tr>
      <w:tr w:rsidR="000F51FF" w:rsidRPr="005E19AD" w14:paraId="3A03CA46" w14:textId="77777777" w:rsidTr="000F51FF">
        <w:tc>
          <w:tcPr>
            <w:tcW w:w="779" w:type="pct"/>
            <w:vAlign w:val="center"/>
          </w:tcPr>
          <w:p w14:paraId="60832908" w14:textId="4F63C3E7" w:rsidR="000F51FF" w:rsidRPr="005E19AD" w:rsidRDefault="000F51FF" w:rsidP="000F51F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5C49EC2" w:rsidR="000F51FF" w:rsidRPr="000F51FF" w:rsidRDefault="000F51FF" w:rsidP="000F51F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F51FF">
              <w:rPr>
                <w:rFonts w:ascii="Times New Roman" w:hAnsi="Times New Roman" w:cs="Times New Roman"/>
                <w:sz w:val="24"/>
                <w:szCs w:val="24"/>
              </w:rPr>
              <w:t>International Journal of Computer Science and Information Security (IJCSIS)</w:t>
            </w:r>
          </w:p>
        </w:tc>
      </w:tr>
      <w:tr w:rsidR="000F51FF" w:rsidRPr="005E19AD" w14:paraId="29260EEE" w14:textId="77777777" w:rsidTr="000F51FF">
        <w:tc>
          <w:tcPr>
            <w:tcW w:w="779" w:type="pct"/>
            <w:vAlign w:val="center"/>
          </w:tcPr>
          <w:p w14:paraId="6F11A6E8" w14:textId="522F2DD5" w:rsidR="000F51FF" w:rsidRPr="005E19AD" w:rsidRDefault="000F51FF" w:rsidP="000F51FF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15E4181" w:rsidR="000F51FF" w:rsidRPr="000F51FF" w:rsidRDefault="000F51FF" w:rsidP="000F51F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F51FF">
              <w:rPr>
                <w:rFonts w:ascii="Times New Roman" w:hAnsi="Times New Roman" w:cs="Times New Roman"/>
                <w:sz w:val="24"/>
                <w:szCs w:val="24"/>
              </w:rPr>
              <w:t>Journal article</w:t>
            </w:r>
          </w:p>
        </w:tc>
      </w:tr>
      <w:tr w:rsidR="000F51FF" w:rsidRPr="005E19AD" w14:paraId="0198AB89" w14:textId="77777777" w:rsidTr="000F51FF">
        <w:tc>
          <w:tcPr>
            <w:tcW w:w="779" w:type="pct"/>
            <w:vAlign w:val="center"/>
          </w:tcPr>
          <w:p w14:paraId="3E73A81C" w14:textId="713E0E75" w:rsidR="000F51FF" w:rsidRPr="005E19AD" w:rsidRDefault="000F51FF" w:rsidP="000F51FF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vAlign w:val="bottom"/>
          </w:tcPr>
          <w:p w14:paraId="76051B5A" w14:textId="02CD5F89" w:rsidR="000F51FF" w:rsidRPr="000F51FF" w:rsidRDefault="000F51FF" w:rsidP="000F51F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F51F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6" w:type="pct"/>
            <w:vAlign w:val="bottom"/>
          </w:tcPr>
          <w:p w14:paraId="3CF73C17" w14:textId="63278ED5" w:rsidR="000F51FF" w:rsidRPr="000F51FF" w:rsidRDefault="000F51FF" w:rsidP="000F5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1FF">
              <w:rPr>
                <w:rFonts w:ascii="Times New Roman" w:hAnsi="Times New Roman" w:cs="Times New Roman"/>
                <w:sz w:val="24"/>
                <w:szCs w:val="24"/>
              </w:rPr>
              <w:t>Issue</w:t>
            </w:r>
          </w:p>
        </w:tc>
        <w:tc>
          <w:tcPr>
            <w:tcW w:w="1636" w:type="pct"/>
            <w:tcBorders>
              <w:bottom w:val="single" w:sz="4" w:space="0" w:color="auto"/>
            </w:tcBorders>
            <w:vAlign w:val="bottom"/>
          </w:tcPr>
          <w:p w14:paraId="73C90383" w14:textId="1BD6B75B" w:rsidR="000F51FF" w:rsidRPr="000F51FF" w:rsidRDefault="000F51FF" w:rsidP="000F51F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F51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F51FF" w:rsidRPr="005E19AD" w14:paraId="29A11658" w14:textId="77777777" w:rsidTr="000F51FF">
        <w:tc>
          <w:tcPr>
            <w:tcW w:w="779" w:type="pct"/>
            <w:vAlign w:val="center"/>
          </w:tcPr>
          <w:p w14:paraId="6B703DB8" w14:textId="37F97E2F" w:rsidR="000F51FF" w:rsidRPr="005E19AD" w:rsidRDefault="000F51FF" w:rsidP="000F51F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DFED55F" w:rsidR="000F51FF" w:rsidRPr="000F51FF" w:rsidRDefault="000F51FF" w:rsidP="000F51F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F51FF">
              <w:rPr>
                <w:rFonts w:ascii="Times New Roman" w:hAnsi="Times New Roman" w:cs="Times New Roman"/>
                <w:sz w:val="24"/>
                <w:szCs w:val="24"/>
              </w:rPr>
              <w:t>International Journal of Computer Science and Information Security (IJCSIS)</w:t>
            </w:r>
          </w:p>
        </w:tc>
      </w:tr>
      <w:tr w:rsidR="000F51FF" w:rsidRPr="005E19AD" w14:paraId="0977BFEF" w14:textId="77777777" w:rsidTr="000F51FF">
        <w:tc>
          <w:tcPr>
            <w:tcW w:w="779" w:type="pct"/>
            <w:vAlign w:val="center"/>
          </w:tcPr>
          <w:p w14:paraId="4291962E" w14:textId="03399576" w:rsidR="000F51FF" w:rsidRPr="005E19AD" w:rsidRDefault="000F51FF" w:rsidP="000F51FF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2D70A02" w:rsidR="000F51FF" w:rsidRPr="005E19AD" w:rsidRDefault="000F51FF" w:rsidP="000F51F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2018</w:t>
            </w:r>
          </w:p>
        </w:tc>
      </w:tr>
      <w:tr w:rsidR="000F51FF" w:rsidRPr="005E19AD" w14:paraId="04C32390" w14:textId="77777777" w:rsidTr="000F51FF">
        <w:tc>
          <w:tcPr>
            <w:tcW w:w="779" w:type="pct"/>
            <w:vAlign w:val="center"/>
          </w:tcPr>
          <w:p w14:paraId="13D6FAC3" w14:textId="7297330A" w:rsidR="000F51FF" w:rsidRPr="005E19AD" w:rsidRDefault="000F51FF" w:rsidP="000F51FF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FA86235" w:rsidR="000F51FF" w:rsidRPr="005E19AD" w:rsidRDefault="000F51FF" w:rsidP="000F51F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1947 5500</w:t>
            </w:r>
          </w:p>
        </w:tc>
      </w:tr>
      <w:tr w:rsidR="000F51FF" w:rsidRPr="005E19AD" w14:paraId="6125C715" w14:textId="77777777" w:rsidTr="000F51FF">
        <w:tc>
          <w:tcPr>
            <w:tcW w:w="779" w:type="pct"/>
            <w:vAlign w:val="center"/>
          </w:tcPr>
          <w:p w14:paraId="41B57CC6" w14:textId="4F3F116A" w:rsidR="000F51FF" w:rsidRPr="005E19AD" w:rsidRDefault="000F51FF" w:rsidP="000F51FF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CA9E914" w:rsidR="000F51FF" w:rsidRPr="00C333A6" w:rsidRDefault="000F51FF" w:rsidP="000F51FF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0F51FF" w:rsidRPr="005E19AD" w14:paraId="16A1DAEC" w14:textId="77777777" w:rsidTr="000F51FF">
        <w:tc>
          <w:tcPr>
            <w:tcW w:w="779" w:type="pct"/>
            <w:vAlign w:val="center"/>
          </w:tcPr>
          <w:p w14:paraId="58F94C75" w14:textId="7E5AE992" w:rsidR="000F51FF" w:rsidRPr="005E19AD" w:rsidRDefault="000F51FF" w:rsidP="000F51F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5CF0756" w:rsidR="000F51FF" w:rsidRPr="0084605A" w:rsidRDefault="0084605A" w:rsidP="000F51FF">
            <w:pPr>
              <w:spacing w:before="24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84605A">
              <w:rPr>
                <w:sz w:val="22"/>
                <w:szCs w:val="22"/>
              </w:rPr>
              <w:t>https://www.slideshare.net/IJCSISResearchPublic/image-stitching-algorithm-an-optimization-between-correlationbased-and-featurebased-method</w:t>
            </w:r>
          </w:p>
        </w:tc>
      </w:tr>
      <w:tr w:rsidR="000F51FF" w:rsidRPr="005E19AD" w14:paraId="204EC2C6" w14:textId="77777777" w:rsidTr="000F51FF">
        <w:tc>
          <w:tcPr>
            <w:tcW w:w="779" w:type="pct"/>
            <w:vAlign w:val="center"/>
          </w:tcPr>
          <w:p w14:paraId="07EC2428" w14:textId="42CDFAAE" w:rsidR="000F51FF" w:rsidRPr="005E19AD" w:rsidRDefault="000F51FF" w:rsidP="000F51FF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0F51FF" w:rsidRDefault="000F51FF" w:rsidP="000F51FF">
            <w:pPr>
              <w:spacing w:before="240"/>
            </w:pPr>
          </w:p>
          <w:p w14:paraId="0933B90C" w14:textId="6AD201AD" w:rsidR="000F51FF" w:rsidRPr="005E19AD" w:rsidRDefault="000F51FF" w:rsidP="000F51FF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0F51F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0F51FF" w:rsidRPr="005E19AD" w:rsidRDefault="000F51FF" w:rsidP="000F51F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315089F9" w:rsidR="00931093" w:rsidRPr="005E19AD" w:rsidRDefault="000F51FF" w:rsidP="00931093">
            <w:pPr>
              <w:rPr>
                <w:rFonts w:ascii="Times New Roman" w:hAnsi="Times New Roman" w:cs="Times New Roman"/>
              </w:rPr>
            </w:pPr>
            <w:r>
              <w:t xml:space="preserve">Image stitching detects several images of the same scene and then merges those images to generate a single panoramic image. This paper presents a framework to compare different </w:t>
            </w:r>
            <w:proofErr w:type="gramStart"/>
            <w:r>
              <w:t>kind</w:t>
            </w:r>
            <w:proofErr w:type="gramEnd"/>
            <w:r>
              <w:t xml:space="preserve"> of panorama-creation process, such as </w:t>
            </w:r>
            <w:r>
              <w:t>correlation-based</w:t>
            </w:r>
            <w:r>
              <w:t xml:space="preserve"> method and feature-based method with a view to develop an optimum </w:t>
            </w:r>
            <w:r>
              <w:lastRenderedPageBreak/>
              <w:t>panorama. The evaluations are done by comparing the outputs with respect to the original ground truth along with computation time. We have done simulations by applying these two approaches to draw a satisfactory resolution.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ABA32" w14:textId="77777777" w:rsidR="00160205" w:rsidRDefault="00160205" w:rsidP="00C9238F">
      <w:pPr>
        <w:spacing w:after="0" w:line="240" w:lineRule="auto"/>
      </w:pPr>
      <w:r>
        <w:separator/>
      </w:r>
    </w:p>
  </w:endnote>
  <w:endnote w:type="continuationSeparator" w:id="0">
    <w:p w14:paraId="57B75F7C" w14:textId="77777777" w:rsidR="00160205" w:rsidRDefault="0016020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2141F5-AD32-4396-9A0E-035A782BD8A6}"/>
    <w:embedBold r:id="rId2" w:fontKey="{FC3A053F-FADE-4DD8-BD17-8577C4FD74DA}"/>
    <w:embedItalic r:id="rId3" w:fontKey="{5B6AFADB-D080-4B8D-8B07-F659867FD768}"/>
    <w:embedBoldItalic r:id="rId4" w:fontKey="{9D817BF9-CFC5-4A1E-A2BE-246E17F78B9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B51E4F8-683E-4555-B6E5-D0965F5D917A}"/>
    <w:embedBold r:id="rId6" w:fontKey="{0C853E26-BF55-45AA-9E23-A90E8E38568E}"/>
    <w:embedItalic r:id="rId7" w:fontKey="{3BEA2B6D-B83B-40EF-8F02-4DAE4658216E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216C77C3-20C4-49E4-9B04-55FDF0452109}"/>
    <w:embedBold r:id="rId9" w:fontKey="{0B61796A-61B3-4540-85BC-F685EB1C1108}"/>
    <w:embedItalic r:id="rId10" w:fontKey="{9E5FE01B-670D-4D34-9E1A-77D5FBB9C5DF}"/>
    <w:embedBoldItalic r:id="rId11" w:fontKey="{557DCBFF-4621-4157-ABB8-0A1E2321CE6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7D0B89C8-06EA-4B13-A3A9-184DEDC66D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296E8D2-8BF1-472B-8108-9BA2C51E9C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057AA" w14:textId="77777777" w:rsidR="00160205" w:rsidRDefault="00160205" w:rsidP="00C9238F">
      <w:pPr>
        <w:spacing w:after="0" w:line="240" w:lineRule="auto"/>
      </w:pPr>
      <w:r>
        <w:separator/>
      </w:r>
    </w:p>
  </w:footnote>
  <w:footnote w:type="continuationSeparator" w:id="0">
    <w:p w14:paraId="0EA9ED54" w14:textId="77777777" w:rsidR="00160205" w:rsidRDefault="0016020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0F51FF"/>
    <w:rsid w:val="00110BAB"/>
    <w:rsid w:val="00131511"/>
    <w:rsid w:val="00145680"/>
    <w:rsid w:val="00160205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4605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2023-11-06T10:41:00Z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