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191B75A6" w:rsidR="00C9238F" w:rsidRPr="00C333A6" w:rsidRDefault="00BC55E1" w:rsidP="00776FC4">
            <w:pPr>
              <w:spacing w:before="240"/>
              <w:rPr>
                <w:rFonts w:ascii="Times New Roman" w:hAnsi="Times New Roman" w:cs="Times New Roman"/>
              </w:rPr>
            </w:pPr>
            <w:r w:rsidRPr="00BC55E1">
              <w:rPr>
                <w:rFonts w:ascii="Times New Roman" w:hAnsi="Times New Roman" w:cs="Times New Roman"/>
              </w:rPr>
              <w:t>Finding Efficiency in Approach Selection in Software Development and Project Management in Bangladesh IT Industry</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50DE235" w:rsidR="00C9238F" w:rsidRPr="005E19AD" w:rsidRDefault="008E0E85" w:rsidP="00145680">
            <w:pPr>
              <w:spacing w:before="240"/>
              <w:rPr>
                <w:rFonts w:ascii="Times New Roman" w:hAnsi="Times New Roman" w:cs="Times New Roman"/>
              </w:rPr>
            </w:pPr>
            <w:r w:rsidRPr="008E0E85">
              <w:rPr>
                <w:rFonts w:ascii="Times New Roman" w:hAnsi="Times New Roman" w:cs="Times New Roman"/>
              </w:rPr>
              <w:t>Olive Mazumder, Marshia Mostafiz Mim, MD. Abu Junaid Tanmay, Lutfa Noor Labony, Abhijit Bhowmik, Rashidul Hasan Nabil</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6E892E2D" w:rsidR="00C9238F" w:rsidRPr="005E19AD" w:rsidRDefault="008E0E85" w:rsidP="00576892">
            <w:pPr>
              <w:spacing w:before="240"/>
              <w:rPr>
                <w:rFonts w:ascii="Times New Roman" w:hAnsi="Times New Roman" w:cs="Times New Roman"/>
              </w:rPr>
            </w:pPr>
            <w:r w:rsidRPr="008E0E85">
              <w:rPr>
                <w:rFonts w:ascii="Times New Roman" w:hAnsi="Times New Roman" w:cs="Times New Roman"/>
              </w:rPr>
              <w:t>olivemazumder008@gmail.com, Marshiamostafiz684@gmail.com, abujunaid36@gmail.com, Labonyakter246@gmail.com, abhijit@aiub.edu, rashidul@aiub.edu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9E325BF" w:rsidR="00C9238F" w:rsidRPr="005E19AD" w:rsidRDefault="00C9238F" w:rsidP="00576892">
            <w:pPr>
              <w:spacing w:before="240"/>
              <w:rPr>
                <w:rFonts w:ascii="Times New Roman" w:hAnsi="Times New Roman" w:cs="Times New Roman"/>
              </w:rPr>
            </w:pP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CF5113A" w:rsidR="00010104" w:rsidRPr="005E19AD" w:rsidRDefault="00010104" w:rsidP="00145680">
            <w:pPr>
              <w:spacing w:before="240"/>
              <w:rPr>
                <w:rFonts w:ascii="Times New Roman" w:hAnsi="Times New Roman" w:cs="Times New Roman"/>
              </w:rPr>
            </w:pP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4840FD1E" w:rsidR="00576892" w:rsidRPr="005E19AD" w:rsidRDefault="00576892" w:rsidP="00576892">
            <w:pPr>
              <w:spacing w:before="240"/>
              <w:rPr>
                <w:rFonts w:ascii="Times New Roman" w:hAnsi="Times New Roman" w:cs="Times New Roman"/>
              </w:rPr>
            </w:pP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03B457D" w:rsidR="00576892" w:rsidRPr="005E19AD" w:rsidRDefault="00576892" w:rsidP="00576892">
            <w:pPr>
              <w:spacing w:before="240"/>
              <w:rPr>
                <w:rFonts w:ascii="Times New Roman" w:hAnsi="Times New Roman" w:cs="Times New Roman"/>
              </w:rPr>
            </w:pP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5F2CFF5" w:rsidR="00852B20" w:rsidRPr="005E19AD" w:rsidRDefault="00684D11" w:rsidP="00336BF6">
            <w:pPr>
              <w:spacing w:before="240"/>
              <w:rPr>
                <w:rFonts w:ascii="Times New Roman" w:hAnsi="Times New Roman" w:cs="Times New Roman"/>
              </w:rPr>
            </w:pPr>
            <w:r>
              <w:rPr>
                <w:rFonts w:ascii="Times New Roman" w:hAnsi="Times New Roman" w:cs="Times New Roman"/>
              </w:rPr>
              <w:t>ACM Digital Library</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AF0EC63"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AE746E">
              <w:rPr>
                <w:rFonts w:ascii="Times New Roman" w:hAnsi="Times New Roman" w:cs="Times New Roman"/>
              </w:rPr>
              <w:t>August 11, 2022</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6B663F" w:rsidR="00852B20" w:rsidRPr="005E19AD" w:rsidRDefault="00852B20" w:rsidP="00576892">
            <w:pPr>
              <w:spacing w:before="240"/>
              <w:rPr>
                <w:rFonts w:ascii="Times New Roman" w:hAnsi="Times New Roman" w:cs="Times New Roman"/>
              </w:rPr>
            </w:pP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1E2F659C" w:rsidR="00852B20" w:rsidRPr="00C333A6" w:rsidRDefault="00C12FAD" w:rsidP="00C333A6">
            <w:pPr>
              <w:spacing w:before="240"/>
              <w:rPr>
                <w:rFonts w:ascii="Times New Roman" w:hAnsi="Times New Roman" w:cs="Times New Roman"/>
              </w:rPr>
            </w:pPr>
            <w:r w:rsidRPr="009F2C0E">
              <w:rPr>
                <w:rFonts w:ascii="Times New Roman" w:hAnsi="Times New Roman" w:cs="Times New Roman"/>
                <w:u w:val="single"/>
              </w:rPr>
              <w:t>https://dl.acm.org/doi/10.1145/3542954.3542992</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25E13ED" w:rsidR="00CB3B78" w:rsidRPr="006905C2" w:rsidRDefault="00CB3B78" w:rsidP="00576892">
            <w:pPr>
              <w:spacing w:before="240"/>
              <w:rPr>
                <w:rFonts w:ascii="Times New Roman" w:hAnsi="Times New Roman" w:cs="Times New Roman"/>
                <w:u w:val="single"/>
              </w:rPr>
            </w:pP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44BD7286" w:rsidR="00931093" w:rsidRPr="005E19AD" w:rsidRDefault="009F2C0E" w:rsidP="009F2C0E">
            <w:pPr>
              <w:jc w:val="both"/>
              <w:rPr>
                <w:rFonts w:ascii="Times New Roman" w:hAnsi="Times New Roman" w:cs="Times New Roman"/>
              </w:rPr>
            </w:pPr>
            <w:r w:rsidRPr="009F2C0E">
              <w:rPr>
                <w:rFonts w:ascii="Times New Roman" w:hAnsi="Times New Roman" w:cs="Times New Roman"/>
              </w:rPr>
              <w:t xml:space="preserve">Here we have tried to find out suitable methods for IT companies of different ages. Some subject companies were chosen and given a survey form from which we got some data about different aged IT companies using different development methods. The models were between agile, agile process model, and other models. </w:t>
            </w:r>
            <w:r w:rsidRPr="009F2C0E">
              <w:rPr>
                <w:rFonts w:ascii="Times New Roman" w:hAnsi="Times New Roman" w:cs="Times New Roman"/>
              </w:rPr>
              <w:lastRenderedPageBreak/>
              <w:t>Through the survey, we found some data which can help different aged IT companies find the right model for their project development. The data analysis shows the suitable project method for different age companies. The subject companies also listed why they use their method and how long have been they using it. This survey result will help companies that are struggling to grow or companies which are about to start their project method. A good project method can bring success to a company.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1BB7E" w14:textId="77777777" w:rsidR="003F098C" w:rsidRDefault="003F098C" w:rsidP="00C9238F">
      <w:pPr>
        <w:spacing w:after="0" w:line="240" w:lineRule="auto"/>
      </w:pPr>
      <w:r>
        <w:separator/>
      </w:r>
    </w:p>
  </w:endnote>
  <w:endnote w:type="continuationSeparator" w:id="0">
    <w:p w14:paraId="72CC6FB6" w14:textId="77777777" w:rsidR="003F098C" w:rsidRDefault="003F098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8C524ED-DB8A-4336-AB9F-3E9D8552AF9F}"/>
    <w:embedBold r:id="rId2" w:fontKey="{CE8261AB-AEB0-4799-8993-8641C33AB0A4}"/>
    <w:embedItalic r:id="rId3" w:fontKey="{D9EB9EFF-552C-487C-9403-DDDCE46D0FF1}"/>
    <w:embedBoldItalic r:id="rId4" w:fontKey="{6908C14B-8A84-4DF9-BCAF-32E56012AA8F}"/>
  </w:font>
  <w:font w:name="Corbel">
    <w:panose1 w:val="020B0503020204020204"/>
    <w:charset w:val="00"/>
    <w:family w:val="swiss"/>
    <w:pitch w:val="variable"/>
    <w:sig w:usb0="A00002EF" w:usb1="4000A44B" w:usb2="00000000" w:usb3="00000000" w:csb0="0000019F" w:csb1="00000000"/>
    <w:embedRegular r:id="rId5" w:fontKey="{E8EABE7C-56F9-479C-8FF4-9F2AC1F87C7C}"/>
    <w:embedBold r:id="rId6" w:fontKey="{8AAF009E-4879-4D62-A95A-068056B919E6}"/>
    <w:embedItalic r:id="rId7" w:fontKey="{131C9A99-21B5-4806-A337-94B34A746345}"/>
  </w:font>
  <w:font w:name="Vrinda">
    <w:panose1 w:val="00000400000000000000"/>
    <w:charset w:val="00"/>
    <w:family w:val="swiss"/>
    <w:pitch w:val="variable"/>
    <w:sig w:usb0="00010003" w:usb1="00000000" w:usb2="00000000" w:usb3="00000000" w:csb0="00000001" w:csb1="00000000"/>
    <w:embedRegular r:id="rId8" w:fontKey="{78D871ED-5946-4BFE-9145-FD9645A49C9A}"/>
    <w:embedBold r:id="rId9" w:fontKey="{C49DA85D-64CC-4F46-BACC-50D8F2947A8F}"/>
    <w:embedItalic r:id="rId10" w:fontKey="{A8B5E34C-E6D7-49D7-AED8-9B1476C99AA6}"/>
    <w:embedBoldItalic r:id="rId11" w:fontKey="{ADBCE790-11A8-4FF5-82D7-A978E5F2B2E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E1EA3939-0BC6-416A-B13B-A44F8024B313}"/>
  </w:font>
  <w:font w:name="Tahoma">
    <w:panose1 w:val="020B0604030504040204"/>
    <w:charset w:val="00"/>
    <w:family w:val="swiss"/>
    <w:pitch w:val="variable"/>
    <w:sig w:usb0="E1002EFF" w:usb1="C000605B" w:usb2="00000029" w:usb3="00000000" w:csb0="000101FF" w:csb1="00000000"/>
    <w:embedRegular r:id="rId13" w:fontKey="{9BACF35D-57AF-444D-BB08-DE8C8B2E6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DDCBC" w14:textId="77777777" w:rsidR="003F098C" w:rsidRDefault="003F098C" w:rsidP="00C9238F">
      <w:pPr>
        <w:spacing w:after="0" w:line="240" w:lineRule="auto"/>
      </w:pPr>
      <w:r>
        <w:separator/>
      </w:r>
    </w:p>
  </w:footnote>
  <w:footnote w:type="continuationSeparator" w:id="0">
    <w:p w14:paraId="2AB54F87" w14:textId="77777777" w:rsidR="003F098C" w:rsidRDefault="003F098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098C"/>
    <w:rsid w:val="003F12AC"/>
    <w:rsid w:val="0040090B"/>
    <w:rsid w:val="00405D92"/>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D11"/>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0E85"/>
    <w:rsid w:val="008E203A"/>
    <w:rsid w:val="0091229C"/>
    <w:rsid w:val="009177EE"/>
    <w:rsid w:val="00920221"/>
    <w:rsid w:val="00931093"/>
    <w:rsid w:val="00937C95"/>
    <w:rsid w:val="00940E73"/>
    <w:rsid w:val="0098597D"/>
    <w:rsid w:val="00992265"/>
    <w:rsid w:val="009F2C0E"/>
    <w:rsid w:val="009F619A"/>
    <w:rsid w:val="009F6DDE"/>
    <w:rsid w:val="009F77CA"/>
    <w:rsid w:val="00A1613A"/>
    <w:rsid w:val="00A31F11"/>
    <w:rsid w:val="00A370A8"/>
    <w:rsid w:val="00A76A88"/>
    <w:rsid w:val="00A82A33"/>
    <w:rsid w:val="00AB35CA"/>
    <w:rsid w:val="00AC1DB3"/>
    <w:rsid w:val="00AC6B43"/>
    <w:rsid w:val="00AE746E"/>
    <w:rsid w:val="00AF6BFE"/>
    <w:rsid w:val="00B45BF4"/>
    <w:rsid w:val="00B524E8"/>
    <w:rsid w:val="00B6750D"/>
    <w:rsid w:val="00BB5C37"/>
    <w:rsid w:val="00BC55E1"/>
    <w:rsid w:val="00BC6682"/>
    <w:rsid w:val="00BD3A7F"/>
    <w:rsid w:val="00BD4753"/>
    <w:rsid w:val="00BD5CB1"/>
    <w:rsid w:val="00BE62EE"/>
    <w:rsid w:val="00C003BA"/>
    <w:rsid w:val="00C12FAD"/>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B58B6"/>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2023-11-13T15:19:00Z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