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0"/>
        <w:gridCol w:w="3204"/>
        <w:gridCol w:w="1615"/>
        <w:gridCol w:w="302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B588D5F" w:rsidR="00C9238F" w:rsidRPr="00C333A6" w:rsidRDefault="0050310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0310B">
              <w:rPr>
                <w:rFonts w:ascii="Times New Roman" w:hAnsi="Times New Roman" w:cs="Times New Roman"/>
              </w:rPr>
              <w:t>Analysis of sintering and bonding of ultrafine WC powder and stainless steel by hot compaction diffusion bonding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25AC124" w:rsidR="00C9238F" w:rsidRPr="005E19AD" w:rsidRDefault="0050310B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50310B">
              <w:rPr>
                <w:rFonts w:ascii="Times New Roman" w:hAnsi="Times New Roman" w:cs="Times New Roman"/>
              </w:rPr>
              <w:t>Mahadi Hasan, Jingwei Zhao, Zhengyi Jiang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6051804" w:rsidR="00C9238F" w:rsidRPr="005E19AD" w:rsidRDefault="0020603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EBAE391" w:rsidR="00C9238F" w:rsidRPr="005E19AD" w:rsidRDefault="00482CA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82CA4">
              <w:rPr>
                <w:rFonts w:ascii="Times New Roman" w:hAnsi="Times New Roman" w:cs="Times New Roman"/>
              </w:rPr>
              <w:t>Fusion Engineering and Design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6136169" w:rsidR="00576892" w:rsidRPr="005E19AD" w:rsidRDefault="00482CA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E3D8EE6" w:rsidR="00576892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4621C68" w:rsidR="00852B20" w:rsidRPr="005E19AD" w:rsidRDefault="00482CA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Elsevier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B4703BE" w:rsidR="00852B20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C6682">
              <w:rPr>
                <w:rFonts w:ascii="Times New Roman" w:hAnsi="Times New Roman" w:cs="Times New Roman"/>
              </w:rPr>
              <w:t>A</w:t>
            </w:r>
            <w:r w:rsidR="0097726C">
              <w:rPr>
                <w:rFonts w:ascii="Times New Roman" w:hAnsi="Times New Roman" w:cs="Times New Roman"/>
              </w:rPr>
              <w:t>ug</w:t>
            </w:r>
            <w:r w:rsidRPr="00BC6682">
              <w:rPr>
                <w:rFonts w:ascii="Times New Roman" w:hAnsi="Times New Roman" w:cs="Times New Roman"/>
              </w:rPr>
              <w:t xml:space="preserve"> </w:t>
            </w:r>
            <w:r w:rsidR="0097726C">
              <w:rPr>
                <w:rFonts w:ascii="Times New Roman" w:hAnsi="Times New Roman" w:cs="Times New Roman"/>
              </w:rPr>
              <w:t>1</w:t>
            </w:r>
            <w:r w:rsidRPr="00BC6682">
              <w:rPr>
                <w:rFonts w:ascii="Times New Roman" w:hAnsi="Times New Roman" w:cs="Times New Roman"/>
              </w:rPr>
              <w:t>, 20</w:t>
            </w:r>
            <w:r w:rsidR="0097726C">
              <w:rPr>
                <w:rFonts w:ascii="Times New Roman" w:hAnsi="Times New Roman" w:cs="Times New Roman"/>
              </w:rPr>
              <w:t>18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EC6F794" w:rsidR="00852B20" w:rsidRPr="005E19AD" w:rsidRDefault="0097726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7726C">
              <w:rPr>
                <w:rFonts w:ascii="Times New Roman" w:hAnsi="Times New Roman" w:cs="Times New Roman"/>
              </w:rPr>
              <w:t>1873-7196</w:t>
            </w:r>
            <w:r w:rsidR="00D31E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48F8C1F" w:rsidR="00852B20" w:rsidRPr="00C333A6" w:rsidRDefault="00CA0830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CA0830">
              <w:rPr>
                <w:rFonts w:ascii="Times New Roman" w:hAnsi="Times New Roman" w:cs="Times New Roman"/>
              </w:rPr>
              <w:t>10.1016/j.fusengdes.2018.05.076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43F437E" w:rsidR="00C9238F" w:rsidRPr="005E19AD" w:rsidRDefault="00CA083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A0830">
              <w:rPr>
                <w:rFonts w:ascii="Times New Roman" w:hAnsi="Times New Roman" w:cs="Times New Roman"/>
              </w:rPr>
              <w:t>https://www.sciencedirect.com/science/article/abs/pii/S092037961830509X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51F4056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CA0830" w:rsidRPr="00CA0830">
              <w:rPr>
                <w:rFonts w:ascii="Times New Roman" w:hAnsi="Times New Roman" w:cs="Times New Roman"/>
              </w:rPr>
              <w:t>39-50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A8821D2" w14:textId="09566DAD" w:rsidR="00852B20" w:rsidRPr="005E19AD" w:rsidRDefault="00002B55" w:rsidP="00DA19C4">
            <w:pPr>
              <w:jc w:val="both"/>
              <w:rPr>
                <w:rFonts w:ascii="Times New Roman" w:hAnsi="Times New Roman" w:cs="Times New Roman"/>
              </w:rPr>
            </w:pPr>
            <w:r w:rsidRPr="00002B55">
              <w:rPr>
                <w:rFonts w:ascii="Times New Roman" w:hAnsi="Times New Roman" w:cs="Times New Roman"/>
              </w:rPr>
              <w:t>Bonding between tungsten carbide and steel is a challenging task due to their large difference of physical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2B55">
              <w:rPr>
                <w:rFonts w:ascii="Times New Roman" w:hAnsi="Times New Roman" w:cs="Times New Roman"/>
              </w:rPr>
              <w:t>properties. Previous reports were based on solid state bonding. In this study, a powder-solid mechanism was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2B55">
              <w:rPr>
                <w:rFonts w:ascii="Times New Roman" w:hAnsi="Times New Roman" w:cs="Times New Roman"/>
              </w:rPr>
              <w:t>employed for analysing the sintering and bonding process of ultrafine WC (with 8% Co added as binder) powder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2B55">
              <w:rPr>
                <w:rFonts w:ascii="Times New Roman" w:hAnsi="Times New Roman" w:cs="Times New Roman"/>
              </w:rPr>
              <w:t>and solid stainless steel (SS 304). A novel manufacturing mechanism of hot compaction diffusion bonding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2B55">
              <w:rPr>
                <w:rFonts w:ascii="Times New Roman" w:hAnsi="Times New Roman" w:cs="Times New Roman"/>
              </w:rPr>
              <w:t>(HCDB) was implemented to facilitate the bonding process. The influence of temperature varying from 1160 to</w:t>
            </w:r>
            <w:r w:rsidR="00DA19C4">
              <w:rPr>
                <w:rFonts w:ascii="Times New Roman" w:hAnsi="Times New Roman" w:cs="Times New Roman"/>
              </w:rPr>
              <w:t xml:space="preserve"> </w:t>
            </w:r>
            <w:r w:rsidRPr="00002B55">
              <w:rPr>
                <w:rFonts w:ascii="Times New Roman" w:hAnsi="Times New Roman" w:cs="Times New Roman"/>
              </w:rPr>
              <w:t>1220 °C was investigated with an interval of 20 °C. The experiment is conducted in a vacuum environment at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2B55">
              <w:rPr>
                <w:rFonts w:ascii="Times New Roman" w:hAnsi="Times New Roman" w:cs="Times New Roman"/>
              </w:rPr>
              <w:t>constant pressure of 160 MPa. Under simultaneous effects of temperature and pressure, WC powder was solidified and a diffusion bonding was realised with SS 304. The bonding interface is characterised by three distinctive features, namely properly bonded area, crack appearance and formation of diffusion layer. Generation of</w:t>
            </w:r>
            <w:r w:rsidR="00DA19C4">
              <w:rPr>
                <w:rFonts w:ascii="Times New Roman" w:hAnsi="Times New Roman" w:cs="Times New Roman"/>
              </w:rPr>
              <w:t xml:space="preserve"> </w:t>
            </w:r>
            <w:r w:rsidRPr="00002B55">
              <w:rPr>
                <w:rFonts w:ascii="Times New Roman" w:hAnsi="Times New Roman" w:cs="Times New Roman"/>
              </w:rPr>
              <w:t>micro cracks are examined in the form of single long micro crack, cluster of micro cracks and crack in WC region.</w:t>
            </w:r>
            <w:r w:rsidR="00DA19C4">
              <w:rPr>
                <w:rFonts w:ascii="Times New Roman" w:hAnsi="Times New Roman" w:cs="Times New Roman"/>
              </w:rPr>
              <w:t xml:space="preserve"> </w:t>
            </w:r>
            <w:r w:rsidRPr="00002B55">
              <w:rPr>
                <w:rFonts w:ascii="Times New Roman" w:hAnsi="Times New Roman" w:cs="Times New Roman"/>
              </w:rPr>
              <w:t>An average hardness of 1971 HV was found at 1220 °C, and the maximum mechanical bonding shear strength</w:t>
            </w:r>
            <w:r w:rsidR="00DA19C4">
              <w:rPr>
                <w:rFonts w:ascii="Times New Roman" w:hAnsi="Times New Roman" w:cs="Times New Roman"/>
              </w:rPr>
              <w:t xml:space="preserve"> </w:t>
            </w:r>
            <w:r w:rsidRPr="00002B55">
              <w:rPr>
                <w:rFonts w:ascii="Times New Roman" w:hAnsi="Times New Roman" w:cs="Times New Roman"/>
              </w:rPr>
              <w:t>achieved was 172 MPa. The microstructure morphology, composition distribution, bonding characteristics and</w:t>
            </w:r>
            <w:r w:rsidR="00DA19C4">
              <w:rPr>
                <w:rFonts w:ascii="Times New Roman" w:hAnsi="Times New Roman" w:cs="Times New Roman"/>
              </w:rPr>
              <w:t xml:space="preserve"> </w:t>
            </w:r>
            <w:r w:rsidRPr="00002B55">
              <w:rPr>
                <w:rFonts w:ascii="Times New Roman" w:hAnsi="Times New Roman" w:cs="Times New Roman"/>
              </w:rPr>
              <w:t>crack formation, diffusion mechanism and mechanical properties of the composite bimetal were examined. The</w:t>
            </w:r>
            <w:r w:rsidR="00DA19C4">
              <w:rPr>
                <w:rFonts w:ascii="Times New Roman" w:hAnsi="Times New Roman" w:cs="Times New Roman"/>
              </w:rPr>
              <w:t xml:space="preserve"> </w:t>
            </w:r>
            <w:r w:rsidRPr="00002B55">
              <w:rPr>
                <w:rFonts w:ascii="Times New Roman" w:hAnsi="Times New Roman" w:cs="Times New Roman"/>
              </w:rPr>
              <w:t>fabricated composite bimetal has the potentials in the applications where high hardness and high strength are</w:t>
            </w:r>
            <w:r w:rsidR="00DA19C4">
              <w:rPr>
                <w:rFonts w:ascii="Times New Roman" w:hAnsi="Times New Roman" w:cs="Times New Roman"/>
              </w:rPr>
              <w:t xml:space="preserve"> </w:t>
            </w:r>
            <w:r w:rsidRPr="00002B55">
              <w:rPr>
                <w:rFonts w:ascii="Times New Roman" w:hAnsi="Times New Roman" w:cs="Times New Roman"/>
              </w:rPr>
              <w:t>required simultaneously.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D7C7D" w14:textId="77777777" w:rsidR="00DE2886" w:rsidRDefault="00DE2886" w:rsidP="00C9238F">
      <w:pPr>
        <w:spacing w:after="0" w:line="240" w:lineRule="auto"/>
      </w:pPr>
      <w:r>
        <w:separator/>
      </w:r>
    </w:p>
  </w:endnote>
  <w:endnote w:type="continuationSeparator" w:id="0">
    <w:p w14:paraId="686289BA" w14:textId="77777777" w:rsidR="00DE2886" w:rsidRDefault="00DE288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204209-A03D-44EE-8539-B99CAE537BF9}"/>
    <w:embedBold r:id="rId2" w:fontKey="{BCFA17BA-2167-400C-8A97-E13B85622B73}"/>
    <w:embedItalic r:id="rId3" w:fontKey="{DF53B6B4-33BD-41A5-A65F-D81178B2B54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F78CE18-547F-4F5B-8AB2-43898D6AD600}"/>
    <w:embedBold r:id="rId5" w:fontKey="{8BE672AD-C914-4B41-92E1-5062209BD107}"/>
    <w:embedItalic r:id="rId6" w:fontKey="{5A82E830-64E4-4580-9ED8-019117ECB9E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2FE23F0-CC50-414E-9BE1-C26F3F56F6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CA12" w14:textId="77777777" w:rsidR="00DE2886" w:rsidRDefault="00DE2886" w:rsidP="00C9238F">
      <w:pPr>
        <w:spacing w:after="0" w:line="240" w:lineRule="auto"/>
      </w:pPr>
      <w:r>
        <w:separator/>
      </w:r>
    </w:p>
  </w:footnote>
  <w:footnote w:type="continuationSeparator" w:id="0">
    <w:p w14:paraId="2EED1A7B" w14:textId="77777777" w:rsidR="00DE2886" w:rsidRDefault="00DE288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2B55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20377B"/>
    <w:rsid w:val="00206031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2CA4"/>
    <w:rsid w:val="00487D2D"/>
    <w:rsid w:val="004D5D62"/>
    <w:rsid w:val="004E5717"/>
    <w:rsid w:val="004F76A2"/>
    <w:rsid w:val="0050310B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7726C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A0830"/>
    <w:rsid w:val="00CB4A51"/>
    <w:rsid w:val="00CD4532"/>
    <w:rsid w:val="00CD47B0"/>
    <w:rsid w:val="00CE6104"/>
    <w:rsid w:val="00CE7918"/>
    <w:rsid w:val="00D03AC6"/>
    <w:rsid w:val="00D16163"/>
    <w:rsid w:val="00D31E76"/>
    <w:rsid w:val="00DA19C4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C76B3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2023-09-25T10:54:00Z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