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5"/>
        <w:gridCol w:w="3235"/>
        <w:gridCol w:w="1639"/>
        <w:gridCol w:w="305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1E8C7953" w:rsidR="00C9238F" w:rsidRPr="00C333A6" w:rsidRDefault="00B414DF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414DF">
              <w:rPr>
                <w:rFonts w:ascii="Times New Roman" w:hAnsi="Times New Roman" w:cs="Times New Roman"/>
              </w:rPr>
              <w:t>Graphene based terahertz patch antenna for breast tumor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414DF">
              <w:rPr>
                <w:rFonts w:ascii="Times New Roman" w:hAnsi="Times New Roman" w:cs="Times New Roman"/>
              </w:rPr>
              <w:t>detection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75601284" w:rsidR="00C9238F" w:rsidRPr="005E19AD" w:rsidRDefault="00B414DF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B414DF">
              <w:rPr>
                <w:rFonts w:ascii="Times New Roman" w:hAnsi="Times New Roman" w:cs="Times New Roman"/>
              </w:rPr>
              <w:t>Lia Moni, Md. Saniat Rahman Zishan, Sumit Hassan Eshan, Raja Rashidul Hasan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6BC0478F" w:rsidR="00C9238F" w:rsidRPr="005E19AD" w:rsidRDefault="00B414DF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414DF">
              <w:rPr>
                <w:rFonts w:ascii="Times New Roman" w:hAnsi="Times New Roman" w:cs="Times New Roman"/>
              </w:rPr>
              <w:t>22-92768-3@student.aiub.edu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3146E452" w:rsidR="00C9238F" w:rsidRPr="005E19AD" w:rsidRDefault="000F2DA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F2DA5">
              <w:rPr>
                <w:rFonts w:ascii="Times New Roman" w:hAnsi="Times New Roman" w:cs="Times New Roman"/>
              </w:rPr>
              <w:t>TELKOMNIKA Telecommunication, Computing, Electronics and Control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04AD5136" w:rsidR="00576892" w:rsidRPr="005E19AD" w:rsidRDefault="00395DA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513F0F9E" w:rsidR="00576892" w:rsidRPr="005E19AD" w:rsidRDefault="000F2DA5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67BF24AB" w:rsidR="00852B20" w:rsidRPr="005E19AD" w:rsidRDefault="000F2DA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F2DA5">
              <w:rPr>
                <w:rFonts w:ascii="Times New Roman" w:hAnsi="Times New Roman" w:cs="Times New Roman"/>
              </w:rPr>
              <w:t>Universitas Ahmad Dahlan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07E977A8" w:rsidR="00852B20" w:rsidRPr="005E19AD" w:rsidRDefault="000F2DA5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October</w:t>
            </w:r>
            <w:r w:rsidR="000066EE">
              <w:rPr>
                <w:rFonts w:ascii="Times New Roman" w:hAnsi="Times New Roman" w:cs="Times New Roman"/>
              </w:rPr>
              <w:t>,</w:t>
            </w:r>
            <w:r w:rsidR="00BC6682" w:rsidRPr="00BC6682">
              <w:rPr>
                <w:rFonts w:ascii="Times New Roman" w:hAnsi="Times New Roman" w:cs="Times New Roman"/>
              </w:rPr>
              <w:t xml:space="preserve"> 202</w:t>
            </w: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2FD78C78" w:rsidR="00852B20" w:rsidRPr="005E19AD" w:rsidRDefault="000F2DA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F2DA5">
              <w:rPr>
                <w:rFonts w:ascii="Times New Roman" w:hAnsi="Times New Roman" w:cs="Times New Roman"/>
              </w:rPr>
              <w:t>1693-6930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4035E2B8" w:rsidR="00852B20" w:rsidRPr="00C333A6" w:rsidRDefault="000F2DA5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0F2DA5">
              <w:rPr>
                <w:rFonts w:ascii="Times New Roman" w:hAnsi="Times New Roman" w:cs="Times New Roman"/>
              </w:rPr>
              <w:t>DOI: 10.12928/TELKOMNIKA.v22i5.26077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755A583C" w:rsidR="00C9238F" w:rsidRPr="005E19AD" w:rsidRDefault="000F2DA5" w:rsidP="00576892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Pr="000F2DA5">
                <w:rPr>
                  <w:rStyle w:val="Hyperlink"/>
                  <w:rFonts w:ascii="Times New Roman" w:hAnsi="Times New Roman" w:cs="Times New Roman"/>
                </w:rPr>
                <w:t>http://telkomnika.uad.ac.id/index.php/TELKOMNIKA/article/view/26077/11954</w:t>
              </w:r>
            </w:hyperlink>
            <w:r w:rsidRPr="000F2DA5">
              <w:rPr>
                <w:rFonts w:ascii="Times New Roman" w:hAnsi="Times New Roman" w:cs="Times New Roman"/>
              </w:rPr>
              <w:t> 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4D7D4E86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9405A4" w:rsidRPr="009405A4">
              <w:rPr>
                <w:rFonts w:ascii="Times New Roman" w:hAnsi="Times New Roman" w:cs="Times New Roman"/>
              </w:rPr>
              <w:t>1073-1082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0AF68586" w:rsidR="00852B20" w:rsidRPr="005E19AD" w:rsidRDefault="009405A4" w:rsidP="00576892">
            <w:pPr>
              <w:rPr>
                <w:rFonts w:ascii="Times New Roman" w:hAnsi="Times New Roman" w:cs="Times New Roman"/>
              </w:rPr>
            </w:pPr>
            <w:r w:rsidRPr="009405A4">
              <w:rPr>
                <w:rFonts w:ascii="Times New Roman" w:hAnsi="Times New Roman" w:cs="Times New Roman"/>
              </w:rPr>
              <w:t>Breast cancer is a potentially life-threatening disease is one of the most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405A4">
              <w:rPr>
                <w:rFonts w:ascii="Times New Roman" w:hAnsi="Times New Roman" w:cs="Times New Roman"/>
              </w:rPr>
              <w:t>common cancers specially for women. For fast and effective treatment early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405A4">
              <w:rPr>
                <w:rFonts w:ascii="Times New Roman" w:hAnsi="Times New Roman" w:cs="Times New Roman"/>
              </w:rPr>
              <w:t xml:space="preserve">detection of the tumor is very important. But </w:t>
            </w:r>
            <w:proofErr w:type="gramStart"/>
            <w:r w:rsidRPr="009405A4">
              <w:rPr>
                <w:rFonts w:ascii="Times New Roman" w:hAnsi="Times New Roman" w:cs="Times New Roman"/>
              </w:rPr>
              <w:t>the frequent checkup is</w:t>
            </w:r>
            <w:proofErr w:type="gramEnd"/>
            <w:r w:rsidRPr="009405A4">
              <w:rPr>
                <w:rFonts w:ascii="Times New Roman" w:hAnsi="Times New Roman" w:cs="Times New Roman"/>
              </w:rPr>
              <w:t xml:space="preserve"> not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405A4">
              <w:rPr>
                <w:rFonts w:ascii="Times New Roman" w:hAnsi="Times New Roman" w:cs="Times New Roman"/>
              </w:rPr>
              <w:t>possible for many people with the traditional way of detection due to their cost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405A4">
              <w:rPr>
                <w:rFonts w:ascii="Times New Roman" w:hAnsi="Times New Roman" w:cs="Times New Roman"/>
              </w:rPr>
              <w:t>and availability. To detect the biomedical imaging terahertz (THz) frequency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405A4">
              <w:rPr>
                <w:rFonts w:ascii="Times New Roman" w:hAnsi="Times New Roman" w:cs="Times New Roman"/>
              </w:rPr>
              <w:t>is a suitable range and using patch antenna in biomedical detection is cost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405A4">
              <w:rPr>
                <w:rFonts w:ascii="Times New Roman" w:hAnsi="Times New Roman" w:cs="Times New Roman"/>
              </w:rPr>
              <w:t>effective compared to the traditional methods. So, to detect the early stage of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405A4">
              <w:rPr>
                <w:rFonts w:ascii="Times New Roman" w:hAnsi="Times New Roman" w:cs="Times New Roman"/>
              </w:rPr>
              <w:t xml:space="preserve">breast tumor, this article has proposed a </w:t>
            </w:r>
            <w:proofErr w:type="gramStart"/>
            <w:r w:rsidRPr="009405A4">
              <w:rPr>
                <w:rFonts w:ascii="Times New Roman" w:hAnsi="Times New Roman" w:cs="Times New Roman"/>
              </w:rPr>
              <w:t>graphene based</w:t>
            </w:r>
            <w:proofErr w:type="gramEnd"/>
            <w:r w:rsidRPr="009405A4">
              <w:rPr>
                <w:rFonts w:ascii="Times New Roman" w:hAnsi="Times New Roman" w:cs="Times New Roman"/>
              </w:rPr>
              <w:t xml:space="preserve"> THz antenna.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405A4">
              <w:rPr>
                <w:rFonts w:ascii="Times New Roman" w:hAnsi="Times New Roman" w:cs="Times New Roman"/>
              </w:rPr>
              <w:t>primary goal of this antenna is to detect the breast tumor with the improvement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405A4">
              <w:rPr>
                <w:rFonts w:ascii="Times New Roman" w:hAnsi="Times New Roman" w:cs="Times New Roman"/>
              </w:rPr>
              <w:t>of the performance and the secondary goal is to make the antenna very light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405A4">
              <w:rPr>
                <w:rFonts w:ascii="Times New Roman" w:hAnsi="Times New Roman" w:cs="Times New Roman"/>
              </w:rPr>
              <w:t>weighted. The design of the antenna was done using computer simulation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405A4">
              <w:rPr>
                <w:rFonts w:ascii="Times New Roman" w:hAnsi="Times New Roman" w:cs="Times New Roman"/>
              </w:rPr>
              <w:t>technology (CST) studio and the dimension of the antenna is kept 18×23 μm2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405A4">
              <w:rPr>
                <w:rFonts w:ascii="Times New Roman" w:hAnsi="Times New Roman" w:cs="Times New Roman"/>
              </w:rPr>
              <w:t>and a breast phantom model has been designed and the performance analysis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405A4">
              <w:rPr>
                <w:rFonts w:ascii="Times New Roman" w:hAnsi="Times New Roman" w:cs="Times New Roman"/>
              </w:rPr>
              <w:t>of the antenna has been done for both free space and breast tissue. The return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405A4">
              <w:rPr>
                <w:rFonts w:ascii="Times New Roman" w:hAnsi="Times New Roman" w:cs="Times New Roman"/>
              </w:rPr>
              <w:t>loss of the antenna in free space is -52.4422 dB at 6.96 THz. The details of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405A4">
              <w:rPr>
                <w:rFonts w:ascii="Times New Roman" w:hAnsi="Times New Roman" w:cs="Times New Roman"/>
              </w:rPr>
              <w:t>the detection of tumor through the proposed patch antenna has been shown in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405A4">
              <w:rPr>
                <w:rFonts w:ascii="Times New Roman" w:hAnsi="Times New Roman" w:cs="Times New Roman"/>
              </w:rPr>
              <w:t>this study</w:t>
            </w: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2"/>
      <w:foot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FA08CD" w14:textId="77777777" w:rsidR="00BE0CC8" w:rsidRDefault="00BE0CC8" w:rsidP="00C9238F">
      <w:pPr>
        <w:spacing w:after="0" w:line="240" w:lineRule="auto"/>
      </w:pPr>
      <w:r>
        <w:separator/>
      </w:r>
    </w:p>
  </w:endnote>
  <w:endnote w:type="continuationSeparator" w:id="0">
    <w:p w14:paraId="5B60AEE8" w14:textId="77777777" w:rsidR="00BE0CC8" w:rsidRDefault="00BE0CC8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B408FDA-C9C7-4251-9055-30E78E42FDF1}"/>
    <w:embedBold r:id="rId2" w:fontKey="{25E4DFCC-B16F-4C2E-8633-56F3CC040010}"/>
    <w:embedItalic r:id="rId3" w:fontKey="{77C139A3-267B-49CD-8256-2CF95AD43BF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9477EA34-3813-44FF-B291-C67906A5239F}"/>
    <w:embedBold r:id="rId5" w:fontKey="{C3305235-A8D6-4EEB-A51C-6AC187FA80D7}"/>
    <w:embedItalic r:id="rId6" w:fontKey="{3D9E00B8-E583-4F5F-90B1-39CBB00F5EA2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969EF714-7E51-47AE-94AB-A256A9093003}"/>
    <w:embedBold r:id="rId8" w:fontKey="{D92B1288-F05F-4AD6-8EA1-4862060E74D9}"/>
    <w:embedItalic r:id="rId9" w:fontKey="{FFBDC5B0-F092-49FA-AD22-FF89CF445B9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55975322-9861-4441-9221-2391E10B99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8080AD" w14:textId="77777777" w:rsidR="00BE0CC8" w:rsidRDefault="00BE0CC8" w:rsidP="00C9238F">
      <w:pPr>
        <w:spacing w:after="0" w:line="240" w:lineRule="auto"/>
      </w:pPr>
      <w:r>
        <w:separator/>
      </w:r>
    </w:p>
  </w:footnote>
  <w:footnote w:type="continuationSeparator" w:id="0">
    <w:p w14:paraId="1A5C84CF" w14:textId="77777777" w:rsidR="00BE0CC8" w:rsidRDefault="00BE0CC8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066EE"/>
    <w:rsid w:val="00010104"/>
    <w:rsid w:val="00052382"/>
    <w:rsid w:val="0006568A"/>
    <w:rsid w:val="00065A07"/>
    <w:rsid w:val="00076F0F"/>
    <w:rsid w:val="00084253"/>
    <w:rsid w:val="000B26A5"/>
    <w:rsid w:val="000C3FE5"/>
    <w:rsid w:val="000D0A38"/>
    <w:rsid w:val="000D1F49"/>
    <w:rsid w:val="000D68B9"/>
    <w:rsid w:val="000F2DA5"/>
    <w:rsid w:val="000F685F"/>
    <w:rsid w:val="00110BAB"/>
    <w:rsid w:val="001727CA"/>
    <w:rsid w:val="001A6DB8"/>
    <w:rsid w:val="001F5CF8"/>
    <w:rsid w:val="0020377B"/>
    <w:rsid w:val="002B68E4"/>
    <w:rsid w:val="002C56E6"/>
    <w:rsid w:val="002D3238"/>
    <w:rsid w:val="00312BAA"/>
    <w:rsid w:val="00361E11"/>
    <w:rsid w:val="00395DA1"/>
    <w:rsid w:val="003E42F4"/>
    <w:rsid w:val="003F0847"/>
    <w:rsid w:val="0040090B"/>
    <w:rsid w:val="00421017"/>
    <w:rsid w:val="00445BF2"/>
    <w:rsid w:val="0046302A"/>
    <w:rsid w:val="00487D2D"/>
    <w:rsid w:val="004D0FF1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662CB0"/>
    <w:rsid w:val="006A0B73"/>
    <w:rsid w:val="006C5074"/>
    <w:rsid w:val="007177F7"/>
    <w:rsid w:val="00770F25"/>
    <w:rsid w:val="00774C74"/>
    <w:rsid w:val="007A35A8"/>
    <w:rsid w:val="007B0A85"/>
    <w:rsid w:val="007C6A52"/>
    <w:rsid w:val="007E09D1"/>
    <w:rsid w:val="007E4956"/>
    <w:rsid w:val="0082043E"/>
    <w:rsid w:val="0083480F"/>
    <w:rsid w:val="00852B20"/>
    <w:rsid w:val="00887812"/>
    <w:rsid w:val="00897670"/>
    <w:rsid w:val="008B0E32"/>
    <w:rsid w:val="008E203A"/>
    <w:rsid w:val="0091229C"/>
    <w:rsid w:val="00920221"/>
    <w:rsid w:val="009405A4"/>
    <w:rsid w:val="00940E73"/>
    <w:rsid w:val="0098597D"/>
    <w:rsid w:val="009F619A"/>
    <w:rsid w:val="009F6DDE"/>
    <w:rsid w:val="009F77CA"/>
    <w:rsid w:val="00A07D0E"/>
    <w:rsid w:val="00A1613A"/>
    <w:rsid w:val="00A370A8"/>
    <w:rsid w:val="00A56287"/>
    <w:rsid w:val="00A82A33"/>
    <w:rsid w:val="00AF114B"/>
    <w:rsid w:val="00AF6BFE"/>
    <w:rsid w:val="00B414DF"/>
    <w:rsid w:val="00B91971"/>
    <w:rsid w:val="00BC6682"/>
    <w:rsid w:val="00BD4753"/>
    <w:rsid w:val="00BD5CB1"/>
    <w:rsid w:val="00BE0CC8"/>
    <w:rsid w:val="00BE62EE"/>
    <w:rsid w:val="00C003BA"/>
    <w:rsid w:val="00C26236"/>
    <w:rsid w:val="00C333A6"/>
    <w:rsid w:val="00C46878"/>
    <w:rsid w:val="00C66E0E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C43A5"/>
    <w:rsid w:val="00DE2886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telkomnika.uad.ac.id/index.php/TELKOMNIKA/article/view/26077/11954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2024-09-22T06:40:00Z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90e1573650a74e55057d73d043ce55878bc549684618d04bc66e18eefc9312c6</vt:lpwstr>
  </property>
</Properties>
</file>