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AC27CE4" w:rsidR="00C9238F" w:rsidRPr="00C333A6" w:rsidRDefault="00295AF1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295AF1">
              <w:rPr>
                <w:rFonts w:ascii="Times New Roman" w:hAnsi="Times New Roman" w:cs="Times New Roman"/>
              </w:rPr>
              <w:t>A Comprehensive Survey on Mamba: Architectures, Challenges, and Opportunities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17E37365" w:rsidR="00C9238F" w:rsidRPr="005E19AD" w:rsidRDefault="00753E23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753E23">
              <w:rPr>
                <w:rFonts w:ascii="Times New Roman" w:hAnsi="Times New Roman" w:cs="Times New Roman"/>
              </w:rPr>
              <w:t>Abdus Salam</w:t>
            </w:r>
            <w:r>
              <w:rPr>
                <w:rFonts w:ascii="Times New Roman" w:hAnsi="Times New Roman" w:cs="Times New Roman"/>
              </w:rPr>
              <w:t>,</w:t>
            </w:r>
            <w:r w:rsidRPr="00753E23">
              <w:rPr>
                <w:rFonts w:ascii="Times New Roman" w:hAnsi="Times New Roman" w:cs="Times New Roman"/>
              </w:rPr>
              <w:t xml:space="preserve"> Rasel Mahmud</w:t>
            </w:r>
            <w:r>
              <w:rPr>
                <w:rFonts w:ascii="Times New Roman" w:hAnsi="Times New Roman" w:cs="Times New Roman"/>
              </w:rPr>
              <w:t>,</w:t>
            </w:r>
            <w:r w:rsidRPr="00753E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3E23">
              <w:rPr>
                <w:rFonts w:ascii="Times New Roman" w:hAnsi="Times New Roman" w:cs="Times New Roman"/>
              </w:rPr>
              <w:t>Tohedul</w:t>
            </w:r>
            <w:proofErr w:type="spellEnd"/>
            <w:r w:rsidRPr="00753E23">
              <w:rPr>
                <w:rFonts w:ascii="Times New Roman" w:hAnsi="Times New Roman" w:cs="Times New Roman"/>
              </w:rPr>
              <w:t xml:space="preserve"> Islam</w:t>
            </w:r>
            <w:r>
              <w:rPr>
                <w:rFonts w:ascii="Times New Roman" w:hAnsi="Times New Roman" w:cs="Times New Roman"/>
              </w:rPr>
              <w:t>,</w:t>
            </w:r>
            <w:r w:rsidRPr="00753E23">
              <w:rPr>
                <w:rFonts w:ascii="Times New Roman" w:hAnsi="Times New Roman" w:cs="Times New Roman"/>
              </w:rPr>
              <w:t xml:space="preserve"> Saddam Mukta</w:t>
            </w:r>
            <w:r>
              <w:rPr>
                <w:rFonts w:ascii="Times New Roman" w:hAnsi="Times New Roman" w:cs="Times New Roman"/>
              </w:rPr>
              <w:t>,</w:t>
            </w:r>
            <w:r w:rsidRPr="00753E23">
              <w:rPr>
                <w:rFonts w:ascii="Times New Roman" w:hAnsi="Times New Roman" w:cs="Times New Roman"/>
              </w:rPr>
              <w:t xml:space="preserve"> S</w:t>
            </w:r>
            <w:proofErr w:type="spellStart"/>
            <w:r w:rsidRPr="00753E23">
              <w:rPr>
                <w:rFonts w:ascii="Times New Roman" w:hAnsi="Times New Roman" w:cs="Times New Roman"/>
              </w:rPr>
              <w:t>wakkhar</w:t>
            </w:r>
            <w:proofErr w:type="spellEnd"/>
            <w:r w:rsidRPr="00753E2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3E23">
              <w:rPr>
                <w:rFonts w:ascii="Times New Roman" w:hAnsi="Times New Roman" w:cs="Times New Roman"/>
              </w:rPr>
              <w:t>Shatabda</w:t>
            </w:r>
            <w:proofErr w:type="spellEnd"/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BCFFB81" w:rsidR="00C9238F" w:rsidRPr="005E19AD" w:rsidRDefault="00D24AA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abdus.salam@aiub.edu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3D2D9383" w:rsidR="00C9238F" w:rsidRPr="005E19AD" w:rsidRDefault="00AB6D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Computer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3482596D" w:rsidR="00010104" w:rsidRPr="005E19AD" w:rsidRDefault="00D24AA0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 Article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70F47393" w:rsidR="00576892" w:rsidRPr="005E19AD" w:rsidRDefault="00D24AA0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AB6DC6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34F42953" w:rsidR="00576892" w:rsidRPr="005E19AD" w:rsidRDefault="00AB6DC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3481D3F7" w:rsidR="00852B20" w:rsidRPr="005E19AD" w:rsidRDefault="009E4118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9E4118">
              <w:rPr>
                <w:rFonts w:ascii="Times New Roman" w:hAnsi="Times New Roman" w:cs="Times New Roman"/>
              </w:rPr>
              <w:t>Institute of Electrical and Electronics Engineers</w:t>
            </w:r>
            <w:r w:rsidR="00D24AA0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IEEE</w:t>
            </w:r>
            <w:r w:rsidR="00D24AA0">
              <w:rPr>
                <w:rFonts w:ascii="Times New Roman" w:hAnsi="Times New Roman" w:cs="Times New Roman"/>
              </w:rPr>
              <w:t>)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1735D24B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D24AA0">
              <w:rPr>
                <w:rFonts w:ascii="Times New Roman" w:hAnsi="Times New Roman" w:cs="Times New Roman"/>
              </w:rPr>
              <w:t>202</w:t>
            </w:r>
            <w:r w:rsidR="005D6D64">
              <w:rPr>
                <w:rFonts w:ascii="Times New Roman" w:hAnsi="Times New Roman" w:cs="Times New Roman"/>
              </w:rPr>
              <w:t>5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1DC6DFD" w:rsidR="00852B20" w:rsidRPr="005E19AD" w:rsidRDefault="005D6D6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D6D64">
              <w:rPr>
                <w:rFonts w:ascii="Times New Roman" w:hAnsi="Times New Roman" w:cs="Times New Roman"/>
              </w:rPr>
              <w:t>0018-9162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6C8A00F8" w:rsidR="00852B20" w:rsidRPr="00C333A6" w:rsidRDefault="000915F1" w:rsidP="00C333A6">
            <w:pPr>
              <w:spacing w:before="240"/>
              <w:rPr>
                <w:rFonts w:ascii="Times New Roman" w:hAnsi="Times New Roman" w:cs="Times New Roman"/>
              </w:rPr>
            </w:pPr>
            <w:r w:rsidRPr="000915F1">
              <w:rPr>
                <w:rFonts w:ascii="Times New Roman" w:hAnsi="Times New Roman" w:cs="Times New Roman"/>
              </w:rPr>
              <w:t>10.1109/MC.2025.3571322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4CA37744" w:rsidR="00CB3B78" w:rsidRPr="006905C2" w:rsidRDefault="00152B39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152B39">
              <w:rPr>
                <w:rFonts w:ascii="Times New Roman" w:hAnsi="Times New Roman" w:cs="Times New Roman"/>
                <w:u w:val="single"/>
              </w:rPr>
              <w:t>https://ieeexplore.ieee.org/document/11104194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vAlign w:val="bottom"/>
          </w:tcPr>
          <w:p w14:paraId="7379034A" w14:textId="77777777" w:rsidR="00C9238F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235ED9B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F79135D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98F5975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E8266BF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2290C23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FF19017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062CAFC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0F29C7D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E82548D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BBC06A5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2A8CE008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C306DC8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5902FE6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78A16C7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64DD153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6BE045F3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0F5DB778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000C221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2B18686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30DB0A91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1FE8A46E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7803681A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47207D78" w14:textId="77777777" w:rsidR="00D24AA0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  <w:p w14:paraId="5A585DE2" w14:textId="77777777" w:rsidR="00D24AA0" w:rsidRPr="005E19AD" w:rsidRDefault="00D24AA0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2963A4D8" w:rsidR="00931093" w:rsidRPr="005E19AD" w:rsidRDefault="00152B39" w:rsidP="00D24AA0">
            <w:pPr>
              <w:jc w:val="both"/>
              <w:rPr>
                <w:rFonts w:ascii="Times New Roman" w:hAnsi="Times New Roman" w:cs="Times New Roman"/>
              </w:rPr>
            </w:pPr>
            <w:r w:rsidRPr="00152B39">
              <w:rPr>
                <w:rFonts w:ascii="Times New Roman" w:hAnsi="Times New Roman" w:cs="Times New Roman"/>
              </w:rPr>
              <w:t>We comprehensively review a preliminary understanding of Mamba and its evolution. We present a taxonomy and provide a detailed architecture description, diving into reviews of existing architecture variants. We also highlight the challenges and open issues confronted by Mamba to inspire future research agendas.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C7712" w14:textId="77777777" w:rsidR="00C22AF0" w:rsidRDefault="00C22AF0" w:rsidP="00C9238F">
      <w:pPr>
        <w:spacing w:after="0" w:line="240" w:lineRule="auto"/>
      </w:pPr>
      <w:r>
        <w:separator/>
      </w:r>
    </w:p>
  </w:endnote>
  <w:endnote w:type="continuationSeparator" w:id="0">
    <w:p w14:paraId="6F641E17" w14:textId="77777777" w:rsidR="00C22AF0" w:rsidRDefault="00C22AF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0DA275-EFC6-4CA9-A8C1-CF4845F2E74E}"/>
    <w:embedBold r:id="rId2" w:fontKey="{1A06A8C7-0CAD-4910-AE57-1B1D5B4BA204}"/>
    <w:embedItalic r:id="rId3" w:fontKey="{29951A2D-DFE9-4567-9BFE-F209E2D63E2B}"/>
    <w:embedBoldItalic r:id="rId4" w:fontKey="{2C639110-4ABE-47FD-B49A-A9E914A2EFA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F00ED2BE-CE7D-4C8C-9038-10E0131FA515}"/>
    <w:embedBold r:id="rId6" w:fontKey="{720616A7-4B6F-4E27-8814-16B67704BA6A}"/>
    <w:embedItalic r:id="rId7" w:fontKey="{E988EFDD-F208-4D20-88FF-BEBA2048425B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72F4B22C-2991-4F97-BB92-3B9EDA3674D5}"/>
    <w:embedBold r:id="rId9" w:fontKey="{EF0839EB-E1DC-465F-AB70-853414E9E5F2}"/>
    <w:embedItalic r:id="rId10" w:fontKey="{A080D6D7-886B-4F7B-9946-F0433BBE7FB9}"/>
    <w:embedBoldItalic r:id="rId11" w:fontKey="{F86EF93F-D3B8-47C4-8D67-14123083432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2A575120-B84F-4CC7-A227-A48F6E9BE32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2834FBD3-4D55-40CA-AF8F-659DE379D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F1C5DD" w14:textId="77777777" w:rsidR="00C22AF0" w:rsidRDefault="00C22AF0" w:rsidP="00C9238F">
      <w:pPr>
        <w:spacing w:after="0" w:line="240" w:lineRule="auto"/>
      </w:pPr>
      <w:r>
        <w:separator/>
      </w:r>
    </w:p>
  </w:footnote>
  <w:footnote w:type="continuationSeparator" w:id="0">
    <w:p w14:paraId="66461ADA" w14:textId="77777777" w:rsidR="00C22AF0" w:rsidRDefault="00C22AF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915F1"/>
    <w:rsid w:val="000A143D"/>
    <w:rsid w:val="000A7AD3"/>
    <w:rsid w:val="000D0A38"/>
    <w:rsid w:val="000D1F49"/>
    <w:rsid w:val="000D68B9"/>
    <w:rsid w:val="00110BAB"/>
    <w:rsid w:val="00131511"/>
    <w:rsid w:val="00145680"/>
    <w:rsid w:val="00152B39"/>
    <w:rsid w:val="00161CFB"/>
    <w:rsid w:val="001727CA"/>
    <w:rsid w:val="00173E9B"/>
    <w:rsid w:val="00181A74"/>
    <w:rsid w:val="001868E4"/>
    <w:rsid w:val="001F5CF8"/>
    <w:rsid w:val="00261DEB"/>
    <w:rsid w:val="00282AAC"/>
    <w:rsid w:val="00295AF1"/>
    <w:rsid w:val="002B7717"/>
    <w:rsid w:val="002C1B31"/>
    <w:rsid w:val="002C56E6"/>
    <w:rsid w:val="002D3238"/>
    <w:rsid w:val="002F2CF9"/>
    <w:rsid w:val="00305B0A"/>
    <w:rsid w:val="003173EE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7CEF"/>
    <w:rsid w:val="00487D2D"/>
    <w:rsid w:val="004B2636"/>
    <w:rsid w:val="004D5D62"/>
    <w:rsid w:val="004E5717"/>
    <w:rsid w:val="004F76A2"/>
    <w:rsid w:val="00504EA3"/>
    <w:rsid w:val="005112D0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D6D64"/>
    <w:rsid w:val="005E19AD"/>
    <w:rsid w:val="005F2035"/>
    <w:rsid w:val="005F7990"/>
    <w:rsid w:val="006067CE"/>
    <w:rsid w:val="0063739C"/>
    <w:rsid w:val="00684F98"/>
    <w:rsid w:val="006905C2"/>
    <w:rsid w:val="006949AA"/>
    <w:rsid w:val="006C0E1F"/>
    <w:rsid w:val="007003B9"/>
    <w:rsid w:val="00741975"/>
    <w:rsid w:val="00753E23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E4118"/>
    <w:rsid w:val="009F619A"/>
    <w:rsid w:val="009F6DDE"/>
    <w:rsid w:val="009F77CA"/>
    <w:rsid w:val="00A1613A"/>
    <w:rsid w:val="00A31F11"/>
    <w:rsid w:val="00A370A8"/>
    <w:rsid w:val="00A82A33"/>
    <w:rsid w:val="00AB35CA"/>
    <w:rsid w:val="00AB6DC6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2AF0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24AA0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72648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53E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108</Words>
  <Characters>759</Characters>
  <Application>Microsoft Office Word</Application>
  <DocSecurity>0</DocSecurity>
  <Lines>75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2025-10-09T19:25:00Z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8aae9780-4551-4fb0-bef2-1a41c0c73222</vt:lpwstr>
  </property>
</Properties>
</file>