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D228696" w:rsidR="00C9238F" w:rsidRPr="00C333A6" w:rsidRDefault="001C440C" w:rsidP="006A201D">
            <w:pPr>
              <w:spacing w:before="240"/>
              <w:rPr>
                <w:rFonts w:ascii="Times New Roman" w:hAnsi="Times New Roman" w:cs="Times New Roman"/>
              </w:rPr>
            </w:pPr>
            <w:r w:rsidRPr="001C440C">
              <w:rPr>
                <w:rFonts w:ascii="Times New Roman" w:hAnsi="Times New Roman" w:cs="Times New Roman"/>
              </w:rPr>
              <w:t>Solar Photovoltaic-Based Smart Metering System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FE8177D" w:rsidR="00C9238F" w:rsidRPr="005E19AD" w:rsidRDefault="001C440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C440C">
              <w:rPr>
                <w:rFonts w:ascii="Times New Roman" w:hAnsi="Times New Roman" w:cs="Times New Roman"/>
              </w:rPr>
              <w:t xml:space="preserve">Ahmed Shah Rasheed </w:t>
            </w:r>
            <w:proofErr w:type="spellStart"/>
            <w:r w:rsidRPr="001C440C">
              <w:rPr>
                <w:rFonts w:ascii="Times New Roman" w:hAnsi="Times New Roman" w:cs="Times New Roman"/>
              </w:rPr>
              <w:t>Tajwar</w:t>
            </w:r>
            <w:proofErr w:type="spellEnd"/>
            <w:r w:rsidRPr="001C440C">
              <w:rPr>
                <w:rFonts w:ascii="Times New Roman" w:hAnsi="Times New Roman" w:cs="Times New Roman"/>
              </w:rPr>
              <w:t>; Abir Ahmed; Md. Rifat Hazari; Mohammad Abdul Mannan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AA62F66" w:rsidR="00C9238F" w:rsidRPr="005E19AD" w:rsidRDefault="00E06E2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abir.ahmed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E002BC9" w:rsidR="00C9238F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 xml:space="preserve">2nd International Conference on </w:t>
            </w:r>
            <w:proofErr w:type="spellStart"/>
            <w:proofErr w:type="gramStart"/>
            <w:r w:rsidRPr="001C39E8">
              <w:rPr>
                <w:rFonts w:ascii="Times New Roman" w:hAnsi="Times New Roman" w:cs="Times New Roman"/>
              </w:rPr>
              <w:t>Robotics,Electrical</w:t>
            </w:r>
            <w:proofErr w:type="spellEnd"/>
            <w:proofErr w:type="gramEnd"/>
            <w:r w:rsidRPr="001C39E8">
              <w:rPr>
                <w:rFonts w:ascii="Times New Roman" w:hAnsi="Times New Roman" w:cs="Times New Roman"/>
              </w:rPr>
              <w:t xml:space="preserve"> and Signal Processing Techniques (ICREST'21)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29D4E5" w:rsidR="00010104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ED936A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E134A64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EABAFC7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8362A61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</w:t>
            </w:r>
            <w:r w:rsidR="00BC6682" w:rsidRPr="00BC6682">
              <w:rPr>
                <w:rFonts w:ascii="Times New Roman" w:hAnsi="Times New Roman" w:cs="Times New Roman"/>
              </w:rPr>
              <w:t>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3F3FC85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</w:t>
            </w:r>
            <w:r w:rsidR="001C39E8">
              <w:rPr>
                <w:rFonts w:ascii="Times New Roman" w:hAnsi="Times New Roman" w:cs="Times New Roman"/>
                <w:b/>
                <w:bCs/>
              </w:rPr>
              <w:t>B</w:t>
            </w:r>
            <w:r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F7398FF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>978-1-6654-1577-4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CCFD916" w:rsidR="00852B20" w:rsidRPr="00C333A6" w:rsidRDefault="001C440C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1C440C">
              <w:rPr>
                <w:rFonts w:ascii="Times New Roman" w:hAnsi="Times New Roman" w:cs="Times New Roman"/>
              </w:rPr>
              <w:t>10.1109/ICREST51555.2021.9331098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09C57E7" w:rsidR="00C9238F" w:rsidRPr="005E19AD" w:rsidRDefault="001C440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440C">
              <w:rPr>
                <w:rFonts w:ascii="Times New Roman" w:hAnsi="Times New Roman" w:cs="Times New Roman"/>
              </w:rPr>
              <w:t>https://ieeexplore.ieee.org/abstract/document/9331098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F9600B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25EB6018" w:rsidR="00852B20" w:rsidRPr="005E19AD" w:rsidRDefault="004B266E" w:rsidP="004B266E">
            <w:pPr>
              <w:jc w:val="both"/>
              <w:rPr>
                <w:rFonts w:ascii="Times New Roman" w:hAnsi="Times New Roman" w:cs="Times New Roman"/>
              </w:rPr>
            </w:pPr>
            <w:r w:rsidRPr="004B266E">
              <w:rPr>
                <w:rFonts w:ascii="Times New Roman" w:hAnsi="Times New Roman" w:cs="Times New Roman"/>
              </w:rPr>
              <w:t>In the modern era demand for energy is growing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gradually, but the sources are limited to provide that much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energy. To convince the increasing demand for energy, new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sources are needed to be found and take the renewable energy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in the count as source and allocate the efficiently. This paper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aims to reduce the usage of grid electricity by proposing a solar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photovoltaic (PV)-based smart metering system. The system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consists of solar dc power which can be converted into ac power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by using grid inverter. Both grid and solar supply information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will be given to the microcontroller and supply will be selected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automatically according to the requirement of the appliances.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Finally, voltage, current and power consumption parameters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will be displayed on an LCD monitor and controlled using GSM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66E">
              <w:rPr>
                <w:rFonts w:ascii="Times New Roman" w:hAnsi="Times New Roman" w:cs="Times New Roman"/>
              </w:rPr>
              <w:t>module.</w:t>
            </w: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0BA4F" w14:textId="77777777" w:rsidR="00CE7A23" w:rsidRDefault="00CE7A23" w:rsidP="00C9238F">
      <w:pPr>
        <w:spacing w:after="0" w:line="240" w:lineRule="auto"/>
      </w:pPr>
      <w:r>
        <w:separator/>
      </w:r>
    </w:p>
  </w:endnote>
  <w:endnote w:type="continuationSeparator" w:id="0">
    <w:p w14:paraId="72734A19" w14:textId="77777777" w:rsidR="00CE7A23" w:rsidRDefault="00CE7A2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51E3A4A-A160-400E-B2AD-01CE2E9A848E}"/>
    <w:embedBold r:id="rId2" w:fontKey="{7A1D98DA-829F-4D18-BD01-DF7E23A67239}"/>
    <w:embedItalic r:id="rId3" w:fontKey="{D152324F-103E-4CEC-8E98-EBFE1A6598C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359A4DC-D1AA-4ABB-90AB-89844A72E1B4}"/>
    <w:embedBold r:id="rId5" w:fontKey="{CCA60D15-34EC-440A-9950-8A00C3A23AF3}"/>
    <w:embedItalic r:id="rId6" w:fontKey="{2AC407FD-291D-4A76-9C5D-90495E44DC0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AF30620-51DB-4AA3-9CFD-A451B1BAC4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ED6B7" w14:textId="77777777" w:rsidR="00CE7A23" w:rsidRDefault="00CE7A23" w:rsidP="00C9238F">
      <w:pPr>
        <w:spacing w:after="0" w:line="240" w:lineRule="auto"/>
      </w:pPr>
      <w:r>
        <w:separator/>
      </w:r>
    </w:p>
  </w:footnote>
  <w:footnote w:type="continuationSeparator" w:id="0">
    <w:p w14:paraId="5D10D3DB" w14:textId="77777777" w:rsidR="00CE7A23" w:rsidRDefault="00CE7A2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44660537">
    <w:abstractNumId w:val="12"/>
  </w:num>
  <w:num w:numId="2" w16cid:durableId="301927885">
    <w:abstractNumId w:val="8"/>
  </w:num>
  <w:num w:numId="3" w16cid:durableId="447093103">
    <w:abstractNumId w:val="16"/>
  </w:num>
  <w:num w:numId="4" w16cid:durableId="551813491">
    <w:abstractNumId w:val="13"/>
  </w:num>
  <w:num w:numId="5" w16cid:durableId="1666543633">
    <w:abstractNumId w:val="14"/>
  </w:num>
  <w:num w:numId="6" w16cid:durableId="1472864787">
    <w:abstractNumId w:val="20"/>
  </w:num>
  <w:num w:numId="7" w16cid:durableId="11957618">
    <w:abstractNumId w:val="7"/>
  </w:num>
  <w:num w:numId="8" w16cid:durableId="942148135">
    <w:abstractNumId w:val="11"/>
  </w:num>
  <w:num w:numId="9" w16cid:durableId="1032850313">
    <w:abstractNumId w:val="18"/>
  </w:num>
  <w:num w:numId="10" w16cid:durableId="1351493416">
    <w:abstractNumId w:val="2"/>
  </w:num>
  <w:num w:numId="11" w16cid:durableId="963271420">
    <w:abstractNumId w:val="6"/>
  </w:num>
  <w:num w:numId="12" w16cid:durableId="146823517">
    <w:abstractNumId w:val="1"/>
  </w:num>
  <w:num w:numId="13" w16cid:durableId="1687561780">
    <w:abstractNumId w:val="3"/>
  </w:num>
  <w:num w:numId="14" w16cid:durableId="1423645685">
    <w:abstractNumId w:val="10"/>
  </w:num>
  <w:num w:numId="15" w16cid:durableId="1037239490">
    <w:abstractNumId w:val="9"/>
  </w:num>
  <w:num w:numId="16" w16cid:durableId="1445344568">
    <w:abstractNumId w:val="17"/>
  </w:num>
  <w:num w:numId="17" w16cid:durableId="371998352">
    <w:abstractNumId w:val="4"/>
  </w:num>
  <w:num w:numId="18" w16cid:durableId="1667896875">
    <w:abstractNumId w:val="22"/>
  </w:num>
  <w:num w:numId="19" w16cid:durableId="524053454">
    <w:abstractNumId w:val="19"/>
  </w:num>
  <w:num w:numId="20" w16cid:durableId="953824700">
    <w:abstractNumId w:val="15"/>
  </w:num>
  <w:num w:numId="21" w16cid:durableId="1074400514">
    <w:abstractNumId w:val="21"/>
  </w:num>
  <w:num w:numId="22" w16cid:durableId="277569205">
    <w:abstractNumId w:val="5"/>
  </w:num>
  <w:num w:numId="23" w16cid:durableId="12524803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C2668"/>
    <w:rsid w:val="001C39E8"/>
    <w:rsid w:val="001C440C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B266E"/>
    <w:rsid w:val="004D5D62"/>
    <w:rsid w:val="004E5717"/>
    <w:rsid w:val="004F76A2"/>
    <w:rsid w:val="005112D0"/>
    <w:rsid w:val="00522B79"/>
    <w:rsid w:val="005347DE"/>
    <w:rsid w:val="00576892"/>
    <w:rsid w:val="00577E06"/>
    <w:rsid w:val="005A3BF7"/>
    <w:rsid w:val="005E19AD"/>
    <w:rsid w:val="005F2035"/>
    <w:rsid w:val="005F7990"/>
    <w:rsid w:val="0063739C"/>
    <w:rsid w:val="006A201D"/>
    <w:rsid w:val="007177F7"/>
    <w:rsid w:val="00770F25"/>
    <w:rsid w:val="00774C74"/>
    <w:rsid w:val="007A35A8"/>
    <w:rsid w:val="007B0A85"/>
    <w:rsid w:val="007C6A52"/>
    <w:rsid w:val="007E4956"/>
    <w:rsid w:val="0081009D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9641B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CE7A23"/>
    <w:rsid w:val="00D03AC6"/>
    <w:rsid w:val="00D16163"/>
    <w:rsid w:val="00D31E76"/>
    <w:rsid w:val="00DB3FAD"/>
    <w:rsid w:val="00DE2886"/>
    <w:rsid w:val="00E06E2D"/>
    <w:rsid w:val="00E61C09"/>
    <w:rsid w:val="00EA1678"/>
    <w:rsid w:val="00EA616F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E67E9E-A734-4406-88A6-C19400C8D1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2022-04-26T08:17:00Z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