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3239"/>
        <w:gridCol w:w="1640"/>
        <w:gridCol w:w="3055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7E4DD55" w:rsidR="00C9238F" w:rsidRPr="00C333A6" w:rsidRDefault="00FB24C1" w:rsidP="00FB24C1">
            <w:pPr>
              <w:spacing w:before="240"/>
              <w:rPr>
                <w:rFonts w:ascii="Times New Roman" w:hAnsi="Times New Roman" w:cs="Times New Roman"/>
              </w:rPr>
            </w:pPr>
            <w:r w:rsidRPr="00FB24C1">
              <w:rPr>
                <w:rFonts w:ascii="Times New Roman" w:hAnsi="Times New Roman" w:cs="Times New Roman"/>
              </w:rPr>
              <w:t>A Comparative Study on various Recent Single-Phase Single-Switch Non-Isolated AC-DC SEPIC Configurations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A5B067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Istiak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Ahmed and </w:t>
            </w: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82C8D0" w:rsidR="00C9238F" w:rsidRPr="005E19AD" w:rsidRDefault="009D53B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SEU JOURNAL OF ELECTRICAL AND ELECTRONIC ENGINEERING (SEUJE</w:t>
            </w:r>
            <w:r>
              <w:rPr>
                <w:rFonts w:ascii="Times New Roman" w:hAnsi="Times New Roman" w:cs="Times New Roman"/>
              </w:rPr>
              <w:t>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02D946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44C02BD" w:rsidR="00576892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10B84A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EEE-SEU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CE5DD83" w:rsidR="00852B20" w:rsidRPr="005E19AD" w:rsidRDefault="007370F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5C2C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FB4042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p-2710-2130, e-2710-21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B431B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1DD171A" w:rsidR="00C9238F" w:rsidRPr="005E19AD" w:rsidRDefault="00FB24C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B24C1">
              <w:rPr>
                <w:rFonts w:ascii="Times New Roman" w:hAnsi="Times New Roman" w:cs="Times New Roman"/>
              </w:rPr>
              <w:t>http://www.seu.edu.bd/seujeee/downloads/vol_02_issue_01_Jan_2022/SEUJEEE-Vol02Issue01-1.pdf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BB43F3F" w:rsidR="00852B20" w:rsidRPr="005E19AD" w:rsidRDefault="005C2C4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5C2C4C">
              <w:rPr>
                <w:rFonts w:ascii="Times New Roman" w:hAnsi="Times New Roman" w:cs="Times New Roman"/>
              </w:rPr>
              <w:t xml:space="preserve">pp. </w:t>
            </w:r>
            <w:r w:rsidR="00541FF2">
              <w:rPr>
                <w:rFonts w:ascii="Times New Roman" w:hAnsi="Times New Roman" w:cs="Times New Roman"/>
              </w:rPr>
              <w:t>1</w:t>
            </w:r>
            <w:r w:rsidRPr="005C2C4C">
              <w:rPr>
                <w:rFonts w:ascii="Times New Roman" w:hAnsi="Times New Roman" w:cs="Times New Roman"/>
              </w:rPr>
              <w:t>-</w:t>
            </w:r>
            <w:r w:rsidR="00541FF2">
              <w:rPr>
                <w:rFonts w:ascii="Times New Roman" w:hAnsi="Times New Roman" w:cs="Times New Roman"/>
              </w:rPr>
              <w:t>11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AB71595" w14:textId="77777777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</w:t>
            </w:r>
          </w:p>
          <w:p w14:paraId="6556E0B0" w14:textId="0768D018" w:rsidR="00852B20" w:rsidRPr="005E19AD" w:rsidRDefault="005504D3" w:rsidP="00FB24C1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In this comparative analysis-based research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paper, five recent power electronic circuits of single-phase,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non-isolated AC-to-DC SEPIC configurations are considered,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such as, switched capacitor, modified, high-efficiency, input</w:t>
            </w:r>
            <w:r w:rsidR="00FB24C1" w:rsidRPr="00FB24C1">
              <w:rPr>
                <w:rFonts w:ascii="Times New Roman" w:hAnsi="Times New Roman" w:cs="Times New Roman"/>
              </w:rPr>
              <w:br/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switched, and improved performance based SEPIC circuits.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The open-loop performance analyses </w:t>
            </w:r>
            <w:proofErr w:type="gramStart"/>
            <w:r w:rsidR="00FB24C1" w:rsidRPr="00FB24C1">
              <w:rPr>
                <w:rStyle w:val="markedcontent"/>
                <w:rFonts w:ascii="Times New Roman" w:hAnsi="Times New Roman" w:cs="Times New Roman"/>
              </w:rPr>
              <w:t>were made</w:t>
            </w:r>
            <w:proofErr w:type="gramEnd"/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 among these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five recent converter circuits. Before that, a good number of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articles on power electronic converter circuits are studied and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key performance parameters, for example, voltage gain,</w:t>
            </w:r>
            <w:r w:rsidR="00FB24C1">
              <w:rPr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efficiency, power factor of the supply current signal, Total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Harmonic Distortion, and the number of parts </w:t>
            </w:r>
            <w:proofErr w:type="gramStart"/>
            <w:r w:rsidR="00FB24C1" w:rsidRPr="00FB24C1">
              <w:rPr>
                <w:rStyle w:val="markedcontent"/>
                <w:rFonts w:ascii="Times New Roman" w:hAnsi="Times New Roman" w:cs="Times New Roman"/>
              </w:rPr>
              <w:t>were identified</w:t>
            </w:r>
            <w:proofErr w:type="gramEnd"/>
            <w:r w:rsidR="00FB24C1" w:rsidRPr="00FB24C1">
              <w:rPr>
                <w:rStyle w:val="markedcontent"/>
                <w:rFonts w:ascii="Times New Roman" w:hAnsi="Times New Roman" w:cs="Times New Roman"/>
              </w:rPr>
              <w:t>.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Then these </w:t>
            </w:r>
            <w:proofErr w:type="gramStart"/>
            <w:r w:rsidR="00FB24C1" w:rsidRPr="00FB24C1">
              <w:rPr>
                <w:rStyle w:val="markedcontent"/>
                <w:rFonts w:ascii="Times New Roman" w:hAnsi="Times New Roman" w:cs="Times New Roman"/>
              </w:rPr>
              <w:t>are analyzed</w:t>
            </w:r>
            <w:proofErr w:type="gramEnd"/>
            <w:r w:rsidR="00FB24C1" w:rsidRPr="00FB24C1">
              <w:rPr>
                <w:rStyle w:val="markedcontent"/>
                <w:rFonts w:ascii="Times New Roman" w:hAnsi="Times New Roman" w:cs="Times New Roman"/>
              </w:rPr>
              <w:t xml:space="preserve"> based on the variation of load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resistance and duty cycles. The performance evaluation points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out that the high-efficiency SEPIC circuit provides an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impressive efficiency of over 99% within a wide range of load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resistances or duty cycles. In terms of power factor, the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modified SEPIC circuit demonstrates better results of over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0.98. The switched capacitor SEPIC circuit can provide the</w:t>
            </w:r>
            <w:r w:rsidR="00FB24C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FB24C1" w:rsidRPr="00FB24C1">
              <w:rPr>
                <w:rStyle w:val="markedcontent"/>
                <w:rFonts w:ascii="Times New Roman" w:hAnsi="Times New Roman" w:cs="Times New Roman"/>
              </w:rPr>
              <w:t>lowest THD among the five topologies.</w:t>
            </w:r>
            <w:bookmarkStart w:id="0" w:name="_GoBack"/>
            <w:bookmarkEnd w:id="0"/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1CE83" w14:textId="77777777" w:rsidR="00FC7053" w:rsidRDefault="00FC7053" w:rsidP="00C9238F">
      <w:pPr>
        <w:spacing w:after="0" w:line="240" w:lineRule="auto"/>
      </w:pPr>
      <w:r>
        <w:separator/>
      </w:r>
    </w:p>
  </w:endnote>
  <w:endnote w:type="continuationSeparator" w:id="0">
    <w:p w14:paraId="644DA4BC" w14:textId="77777777" w:rsidR="00FC7053" w:rsidRDefault="00FC705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97DF69-4A95-4FD3-A52F-E69C8A7006EC}"/>
    <w:embedBold r:id="rId2" w:fontKey="{78DA00D7-DE64-42D4-B6DB-565D9FE77085}"/>
    <w:embedItalic r:id="rId3" w:fontKey="{45124934-DA90-46FB-BAB7-36B95DB1404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35CBE75-0F07-4734-8FEC-00A3107B8E0A}"/>
    <w:embedBold r:id="rId5" w:fontKey="{5D27B628-A6CB-4D2E-8ACC-3EB16E606705}"/>
    <w:embedItalic r:id="rId6" w:fontKey="{6013AC2C-F9FD-45E5-935C-7E3F6B51827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66195E9-CB68-496C-B81A-CA542DCCB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294274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FB24C1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FB24C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64619" w14:textId="77777777" w:rsidR="00FC7053" w:rsidRDefault="00FC7053" w:rsidP="00C9238F">
      <w:pPr>
        <w:spacing w:after="0" w:line="240" w:lineRule="auto"/>
      </w:pPr>
      <w:r>
        <w:separator/>
      </w:r>
    </w:p>
  </w:footnote>
  <w:footnote w:type="continuationSeparator" w:id="0">
    <w:p w14:paraId="0294AA32" w14:textId="77777777" w:rsidR="00FC7053" w:rsidRDefault="00FC705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90352"/>
    <w:rsid w:val="001A6DB8"/>
    <w:rsid w:val="001E4FCB"/>
    <w:rsid w:val="001F5CF8"/>
    <w:rsid w:val="0020377B"/>
    <w:rsid w:val="002B68E4"/>
    <w:rsid w:val="002C56E6"/>
    <w:rsid w:val="002D3238"/>
    <w:rsid w:val="00346749"/>
    <w:rsid w:val="00361E11"/>
    <w:rsid w:val="003F0847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504D3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48F9"/>
    <w:rsid w:val="00897670"/>
    <w:rsid w:val="008B0E32"/>
    <w:rsid w:val="008E203A"/>
    <w:rsid w:val="0091229C"/>
    <w:rsid w:val="00920221"/>
    <w:rsid w:val="00940E73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E2886"/>
    <w:rsid w:val="00E225F2"/>
    <w:rsid w:val="00E506F6"/>
    <w:rsid w:val="00E61C09"/>
    <w:rsid w:val="00EB3B58"/>
    <w:rsid w:val="00EC366C"/>
    <w:rsid w:val="00EC7359"/>
    <w:rsid w:val="00EE3054"/>
    <w:rsid w:val="00F00606"/>
    <w:rsid w:val="00F01256"/>
    <w:rsid w:val="00F6558E"/>
    <w:rsid w:val="00FB24C1"/>
    <w:rsid w:val="00FC7053"/>
    <w:rsid w:val="00FC7475"/>
    <w:rsid w:val="00FD48D9"/>
    <w:rsid w:val="00FE78A0"/>
    <w:rsid w:val="00FF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172A24D-8814-49CF-A6BF-E9CD293E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2022-04-27T14:52:00Z</dcterms:created>
  <dcterms:modified xsi:type="dcterms:W3CDTF">2022-04-27T15:00:00Z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