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F47C07" w:rsidRPr="005E19AD" w14:paraId="22C8241F" w14:textId="77777777" w:rsidTr="00FB43E9">
        <w:tc>
          <w:tcPr>
            <w:tcW w:w="1011" w:type="pct"/>
            <w:vAlign w:val="center"/>
          </w:tcPr>
          <w:p w14:paraId="7593F183" w14:textId="77777777" w:rsidR="00F47C07" w:rsidRPr="005E19AD" w:rsidRDefault="00F47C07" w:rsidP="00FB43E9">
            <w:pPr>
              <w:spacing w:before="240"/>
              <w:rPr>
                <w:rFonts w:ascii="Times New Roman" w:hAnsi="Times New Roman" w:cs="Times New Roman"/>
              </w:rPr>
            </w:pPr>
            <w:r w:rsidRPr="000B26A5">
              <w:rPr>
                <w:rFonts w:ascii="Times New Roman" w:hAnsi="Times New Roman" w:cs="Times New Roman"/>
                <w:b/>
                <w:bCs/>
              </w:rPr>
              <w:t>Title:</w:t>
            </w:r>
          </w:p>
        </w:tc>
        <w:tc>
          <w:tcPr>
            <w:tcW w:w="3989" w:type="pct"/>
            <w:gridSpan w:val="3"/>
            <w:tcBorders>
              <w:bottom w:val="single" w:sz="4" w:space="0" w:color="auto"/>
            </w:tcBorders>
            <w:vAlign w:val="bottom"/>
          </w:tcPr>
          <w:p w14:paraId="47A5129E" w14:textId="2D2460F9" w:rsidR="00F47C07" w:rsidRPr="00C333A6" w:rsidRDefault="005562CB" w:rsidP="00FB43E9">
            <w:pPr>
              <w:spacing w:before="240"/>
              <w:rPr>
                <w:rFonts w:ascii="Times New Roman" w:hAnsi="Times New Roman" w:cs="Times New Roman"/>
              </w:rPr>
            </w:pPr>
            <w:r w:rsidRPr="005562CB">
              <w:rPr>
                <w:rFonts w:ascii="Times New Roman" w:hAnsi="Times New Roman" w:cs="Times New Roman"/>
              </w:rPr>
              <w:t>Assessment and Evaluation of the Course Outcomes of Semiconductor Devices Course for the BSc in EEE Program</w:t>
            </w:r>
          </w:p>
        </w:tc>
      </w:tr>
      <w:tr w:rsidR="00F47C07" w:rsidRPr="005E19AD" w14:paraId="21F32CF7" w14:textId="77777777" w:rsidTr="00FB43E9">
        <w:tc>
          <w:tcPr>
            <w:tcW w:w="1011" w:type="pct"/>
            <w:vAlign w:val="center"/>
          </w:tcPr>
          <w:p w14:paraId="731E823D" w14:textId="77777777" w:rsidR="00F47C07" w:rsidRPr="005E19AD" w:rsidRDefault="00F47C07" w:rsidP="00FB43E9">
            <w:pPr>
              <w:spacing w:before="240"/>
              <w:rPr>
                <w:rFonts w:ascii="Times New Roman" w:hAnsi="Times New Roman" w:cs="Times New Roman"/>
              </w:rPr>
            </w:pPr>
            <w:r w:rsidRPr="000B26A5">
              <w:rPr>
                <w:rFonts w:ascii="Times New Roman" w:hAnsi="Times New Roman" w:cs="Times New Roman"/>
                <w:b/>
                <w:bCs/>
              </w:rPr>
              <w:t>Author(s) Name:</w:t>
            </w:r>
          </w:p>
        </w:tc>
        <w:tc>
          <w:tcPr>
            <w:tcW w:w="3989" w:type="pct"/>
            <w:gridSpan w:val="3"/>
            <w:tcBorders>
              <w:bottom w:val="single" w:sz="4" w:space="0" w:color="auto"/>
            </w:tcBorders>
            <w:vAlign w:val="bottom"/>
          </w:tcPr>
          <w:p w14:paraId="74775B36" w14:textId="4D7CBEF0" w:rsidR="00F47C07" w:rsidRPr="000C3726" w:rsidRDefault="004F6C04" w:rsidP="00FB43E9">
            <w:pPr>
              <w:spacing w:before="240"/>
              <w:rPr>
                <w:rFonts w:ascii="Times New Roman" w:hAnsi="Times New Roman" w:cs="Times New Roman"/>
              </w:rPr>
            </w:pPr>
            <w:r w:rsidRPr="004F6C04">
              <w:rPr>
                <w:rFonts w:ascii="Times New Roman" w:hAnsi="Times New Roman" w:cs="Times New Roman"/>
              </w:rPr>
              <w:t>Muhibul Haque Bhuyan</w:t>
            </w:r>
          </w:p>
        </w:tc>
      </w:tr>
      <w:tr w:rsidR="00F47C07" w:rsidRPr="005E19AD" w14:paraId="4A0F2838" w14:textId="77777777" w:rsidTr="00FB43E9">
        <w:tc>
          <w:tcPr>
            <w:tcW w:w="1011" w:type="pct"/>
            <w:vAlign w:val="center"/>
          </w:tcPr>
          <w:p w14:paraId="0910CD6F" w14:textId="77777777" w:rsidR="00F47C07" w:rsidRPr="000B26A5" w:rsidRDefault="00F47C07" w:rsidP="00FB43E9">
            <w:pPr>
              <w:spacing w:before="240"/>
              <w:rPr>
                <w:rFonts w:ascii="Times New Roman" w:hAnsi="Times New Roman" w:cs="Times New Roman"/>
                <w:b/>
                <w:bCs/>
              </w:rPr>
            </w:pPr>
            <w:r w:rsidRPr="000B26A5">
              <w:rPr>
                <w:rFonts w:ascii="Times New Roman" w:hAnsi="Times New Roman" w:cs="Times New Roman"/>
                <w:b/>
                <w:bCs/>
              </w:rPr>
              <w:t>Contact Email(s):</w:t>
            </w:r>
          </w:p>
        </w:tc>
        <w:tc>
          <w:tcPr>
            <w:tcW w:w="3989" w:type="pct"/>
            <w:gridSpan w:val="3"/>
            <w:tcBorders>
              <w:bottom w:val="single" w:sz="4" w:space="0" w:color="auto"/>
            </w:tcBorders>
            <w:vAlign w:val="bottom"/>
          </w:tcPr>
          <w:p w14:paraId="64A5DCA9" w14:textId="77777777" w:rsidR="00F47C07" w:rsidRPr="005E19AD" w:rsidRDefault="00F47C07" w:rsidP="00FB43E9">
            <w:pPr>
              <w:spacing w:before="240"/>
              <w:rPr>
                <w:rFonts w:ascii="Times New Roman" w:hAnsi="Times New Roman" w:cs="Times New Roman"/>
              </w:rPr>
            </w:pPr>
            <w:r>
              <w:rPr>
                <w:rFonts w:ascii="Times New Roman" w:hAnsi="Times New Roman" w:cs="Times New Roman"/>
              </w:rPr>
              <w:t>muhibulhb</w:t>
            </w:r>
            <w:r w:rsidRPr="005E19AD">
              <w:rPr>
                <w:rFonts w:ascii="Times New Roman" w:hAnsi="Times New Roman" w:cs="Times New Roman"/>
              </w:rPr>
              <w:t>@aiub.edu</w:t>
            </w:r>
          </w:p>
        </w:tc>
      </w:tr>
      <w:tr w:rsidR="00F47C07" w:rsidRPr="005E19AD" w14:paraId="44424253" w14:textId="77777777" w:rsidTr="00FB43E9">
        <w:tc>
          <w:tcPr>
            <w:tcW w:w="1011" w:type="pct"/>
            <w:vAlign w:val="center"/>
          </w:tcPr>
          <w:p w14:paraId="4286CA9B" w14:textId="77777777" w:rsidR="00F47C07" w:rsidRPr="000B26A5" w:rsidRDefault="00F47C07" w:rsidP="00FB43E9">
            <w:pPr>
              <w:spacing w:before="240"/>
              <w:rPr>
                <w:rFonts w:ascii="Times New Roman" w:hAnsi="Times New Roman" w:cs="Times New Roman"/>
                <w:b/>
                <w:bCs/>
              </w:rPr>
            </w:pPr>
            <w:r w:rsidRPr="000B26A5">
              <w:rPr>
                <w:rFonts w:ascii="Times New Roman" w:hAnsi="Times New Roman" w:cs="Times New Roman"/>
                <w:b/>
                <w:bCs/>
              </w:rPr>
              <w:t>Published Journal Name:</w:t>
            </w:r>
          </w:p>
        </w:tc>
        <w:tc>
          <w:tcPr>
            <w:tcW w:w="3989" w:type="pct"/>
            <w:gridSpan w:val="3"/>
            <w:tcBorders>
              <w:bottom w:val="single" w:sz="4" w:space="0" w:color="auto"/>
            </w:tcBorders>
            <w:vAlign w:val="bottom"/>
          </w:tcPr>
          <w:p w14:paraId="4817631E" w14:textId="357ECEBA" w:rsidR="00F47C07" w:rsidRPr="005E19AD" w:rsidRDefault="005562CB" w:rsidP="00FB43E9">
            <w:pPr>
              <w:spacing w:before="240"/>
              <w:rPr>
                <w:rFonts w:ascii="Times New Roman" w:hAnsi="Times New Roman" w:cs="Times New Roman"/>
              </w:rPr>
            </w:pPr>
            <w:r w:rsidRPr="005562CB">
              <w:rPr>
                <w:rFonts w:ascii="Times New Roman" w:hAnsi="Times New Roman" w:cs="Times New Roman"/>
              </w:rPr>
              <w:t>Southeast University Journal of Science and Engineering (SEUJSE)</w:t>
            </w:r>
          </w:p>
        </w:tc>
      </w:tr>
      <w:tr w:rsidR="00F47C07" w:rsidRPr="005E19AD" w14:paraId="402F5DFF" w14:textId="77777777" w:rsidTr="00FB43E9">
        <w:tc>
          <w:tcPr>
            <w:tcW w:w="1011" w:type="pct"/>
            <w:vAlign w:val="center"/>
          </w:tcPr>
          <w:p w14:paraId="3CF74E7B" w14:textId="77777777" w:rsidR="00F47C07" w:rsidRPr="000B26A5" w:rsidRDefault="00F47C07" w:rsidP="00FB43E9">
            <w:pPr>
              <w:spacing w:before="240"/>
              <w:rPr>
                <w:rFonts w:ascii="Times New Roman" w:hAnsi="Times New Roman" w:cs="Times New Roman"/>
                <w:b/>
                <w:bCs/>
              </w:rPr>
            </w:pPr>
            <w:r w:rsidRPr="000B26A5">
              <w:rPr>
                <w:rFonts w:ascii="Times New Roman" w:hAnsi="Times New Roman" w:cs="Times New Roman"/>
                <w:b/>
                <w:bCs/>
              </w:rPr>
              <w:t>Type of Publication:</w:t>
            </w:r>
          </w:p>
        </w:tc>
        <w:tc>
          <w:tcPr>
            <w:tcW w:w="3989" w:type="pct"/>
            <w:gridSpan w:val="3"/>
            <w:tcBorders>
              <w:bottom w:val="single" w:sz="4" w:space="0" w:color="auto"/>
            </w:tcBorders>
            <w:vAlign w:val="bottom"/>
          </w:tcPr>
          <w:p w14:paraId="768AA6D6" w14:textId="77777777" w:rsidR="00F47C07" w:rsidRPr="005E19AD" w:rsidRDefault="00F47C07" w:rsidP="00FB43E9">
            <w:pPr>
              <w:spacing w:before="240"/>
              <w:rPr>
                <w:rFonts w:ascii="Times New Roman" w:hAnsi="Times New Roman" w:cs="Times New Roman"/>
              </w:rPr>
            </w:pPr>
            <w:r>
              <w:rPr>
                <w:rFonts w:ascii="Times New Roman" w:hAnsi="Times New Roman" w:cs="Times New Roman"/>
              </w:rPr>
              <w:t>Journal</w:t>
            </w:r>
          </w:p>
        </w:tc>
      </w:tr>
      <w:tr w:rsidR="00F47C07" w:rsidRPr="005E19AD" w14:paraId="68678BD8" w14:textId="77777777" w:rsidTr="00FB43E9">
        <w:tc>
          <w:tcPr>
            <w:tcW w:w="1011" w:type="pct"/>
            <w:vAlign w:val="center"/>
          </w:tcPr>
          <w:p w14:paraId="7435DC05" w14:textId="77777777" w:rsidR="00F47C07" w:rsidRPr="000B26A5" w:rsidRDefault="00F47C07" w:rsidP="00FB43E9">
            <w:pPr>
              <w:spacing w:before="240"/>
              <w:rPr>
                <w:rFonts w:ascii="Times New Roman" w:hAnsi="Times New Roman" w:cs="Times New Roman"/>
                <w:b/>
                <w:bCs/>
              </w:rPr>
            </w:pPr>
            <w:r w:rsidRPr="000B26A5">
              <w:rPr>
                <w:rFonts w:ascii="Times New Roman" w:hAnsi="Times New Roman" w:cs="Times New Roman"/>
                <w:b/>
                <w:bCs/>
              </w:rPr>
              <w:t>Volume:</w:t>
            </w:r>
          </w:p>
        </w:tc>
        <w:tc>
          <w:tcPr>
            <w:tcW w:w="1633" w:type="pct"/>
            <w:tcBorders>
              <w:bottom w:val="single" w:sz="4" w:space="0" w:color="auto"/>
            </w:tcBorders>
            <w:vAlign w:val="bottom"/>
          </w:tcPr>
          <w:p w14:paraId="5146AA98" w14:textId="4D2DEEE6" w:rsidR="00F47C07" w:rsidRPr="005E19AD" w:rsidRDefault="00F47C07" w:rsidP="00FB43E9">
            <w:pPr>
              <w:spacing w:before="240"/>
              <w:rPr>
                <w:rFonts w:ascii="Times New Roman" w:hAnsi="Times New Roman" w:cs="Times New Roman"/>
              </w:rPr>
            </w:pPr>
            <w:r>
              <w:rPr>
                <w:rFonts w:ascii="Times New Roman" w:hAnsi="Times New Roman" w:cs="Times New Roman"/>
              </w:rPr>
              <w:t>1</w:t>
            </w:r>
            <w:r w:rsidR="00281C1A">
              <w:rPr>
                <w:rFonts w:ascii="Times New Roman" w:hAnsi="Times New Roman" w:cs="Times New Roman"/>
              </w:rPr>
              <w:t>4</w:t>
            </w:r>
          </w:p>
        </w:tc>
        <w:tc>
          <w:tcPr>
            <w:tcW w:w="817" w:type="pct"/>
            <w:vAlign w:val="bottom"/>
          </w:tcPr>
          <w:p w14:paraId="1F0B6FF3" w14:textId="77777777" w:rsidR="00F47C07" w:rsidRPr="005E19AD" w:rsidRDefault="00F47C07" w:rsidP="00FB43E9">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14D271E1" w14:textId="693BA20E" w:rsidR="00F47C07" w:rsidRPr="005E19AD" w:rsidRDefault="00281C1A" w:rsidP="00FB43E9">
            <w:pPr>
              <w:spacing w:before="240"/>
              <w:rPr>
                <w:rFonts w:ascii="Times New Roman" w:hAnsi="Times New Roman" w:cs="Times New Roman"/>
              </w:rPr>
            </w:pPr>
            <w:r>
              <w:rPr>
                <w:rFonts w:ascii="Times New Roman" w:hAnsi="Times New Roman" w:cs="Times New Roman"/>
              </w:rPr>
              <w:t>2</w:t>
            </w:r>
          </w:p>
        </w:tc>
      </w:tr>
      <w:tr w:rsidR="00F47C07" w:rsidRPr="005E19AD" w14:paraId="3F8CA1CD" w14:textId="77777777" w:rsidTr="00FB43E9">
        <w:tc>
          <w:tcPr>
            <w:tcW w:w="1011" w:type="pct"/>
            <w:vAlign w:val="center"/>
          </w:tcPr>
          <w:p w14:paraId="676CC5C4" w14:textId="77777777" w:rsidR="00F47C07" w:rsidRPr="000B26A5" w:rsidRDefault="00F47C07" w:rsidP="00FB43E9">
            <w:pPr>
              <w:spacing w:before="240"/>
              <w:rPr>
                <w:rFonts w:ascii="Times New Roman" w:hAnsi="Times New Roman" w:cs="Times New Roman"/>
                <w:b/>
                <w:bCs/>
              </w:rPr>
            </w:pPr>
            <w:r w:rsidRPr="000B26A5">
              <w:rPr>
                <w:rFonts w:ascii="Times New Roman" w:hAnsi="Times New Roman" w:cs="Times New Roman"/>
                <w:b/>
                <w:bCs/>
              </w:rPr>
              <w:t>Publisher:</w:t>
            </w:r>
          </w:p>
        </w:tc>
        <w:tc>
          <w:tcPr>
            <w:tcW w:w="3989" w:type="pct"/>
            <w:gridSpan w:val="3"/>
            <w:tcBorders>
              <w:bottom w:val="single" w:sz="4" w:space="0" w:color="auto"/>
            </w:tcBorders>
            <w:vAlign w:val="bottom"/>
          </w:tcPr>
          <w:p w14:paraId="52EBEA69" w14:textId="67B6567E" w:rsidR="00F47C07" w:rsidRPr="005E19AD" w:rsidRDefault="005562CB" w:rsidP="00FB43E9">
            <w:pPr>
              <w:rPr>
                <w:rFonts w:ascii="Times New Roman" w:hAnsi="Times New Roman" w:cs="Times New Roman"/>
              </w:rPr>
            </w:pPr>
            <w:r w:rsidRPr="005562CB">
              <w:rPr>
                <w:rFonts w:ascii="Times New Roman" w:hAnsi="Times New Roman" w:cs="Times New Roman"/>
              </w:rPr>
              <w:t>Southeast University</w:t>
            </w:r>
          </w:p>
        </w:tc>
      </w:tr>
      <w:tr w:rsidR="00F47C07" w:rsidRPr="005E19AD" w14:paraId="2F6A1E16" w14:textId="77777777" w:rsidTr="00FB43E9">
        <w:tc>
          <w:tcPr>
            <w:tcW w:w="1011" w:type="pct"/>
            <w:vAlign w:val="center"/>
          </w:tcPr>
          <w:p w14:paraId="1127FF48" w14:textId="77777777" w:rsidR="00F47C07" w:rsidRPr="000B26A5" w:rsidRDefault="00F47C07" w:rsidP="00FB43E9">
            <w:pPr>
              <w:spacing w:before="240"/>
              <w:rPr>
                <w:rFonts w:ascii="Times New Roman" w:hAnsi="Times New Roman" w:cs="Times New Roman"/>
                <w:b/>
                <w:bCs/>
              </w:rPr>
            </w:pPr>
            <w:r w:rsidRPr="000B26A5">
              <w:rPr>
                <w:rFonts w:ascii="Times New Roman" w:hAnsi="Times New Roman" w:cs="Times New Roman"/>
                <w:b/>
                <w:bCs/>
              </w:rPr>
              <w:t>Publication Date:</w:t>
            </w:r>
          </w:p>
        </w:tc>
        <w:tc>
          <w:tcPr>
            <w:tcW w:w="3989" w:type="pct"/>
            <w:gridSpan w:val="3"/>
            <w:tcBorders>
              <w:bottom w:val="single" w:sz="4" w:space="0" w:color="auto"/>
            </w:tcBorders>
            <w:vAlign w:val="bottom"/>
          </w:tcPr>
          <w:p w14:paraId="46791D69" w14:textId="7E7DAC22" w:rsidR="00F47C07" w:rsidRPr="005E19AD" w:rsidRDefault="00281C1A" w:rsidP="00FB43E9">
            <w:pPr>
              <w:spacing w:before="240"/>
              <w:rPr>
                <w:rFonts w:ascii="Times New Roman" w:hAnsi="Times New Roman" w:cs="Times New Roman"/>
              </w:rPr>
            </w:pPr>
            <w:r>
              <w:rPr>
                <w:rFonts w:ascii="Times New Roman" w:hAnsi="Times New Roman" w:cs="Times New Roman"/>
              </w:rPr>
              <w:t xml:space="preserve">December </w:t>
            </w:r>
            <w:r w:rsidRPr="00422147">
              <w:rPr>
                <w:rFonts w:ascii="Times New Roman" w:hAnsi="Times New Roman" w:cs="Times New Roman"/>
              </w:rPr>
              <w:t>2020</w:t>
            </w:r>
          </w:p>
        </w:tc>
      </w:tr>
      <w:tr w:rsidR="00F47C07" w:rsidRPr="005E19AD" w14:paraId="5D94F416" w14:textId="77777777" w:rsidTr="00FB43E9">
        <w:tc>
          <w:tcPr>
            <w:tcW w:w="1011" w:type="pct"/>
            <w:vAlign w:val="center"/>
          </w:tcPr>
          <w:p w14:paraId="1510FCC6" w14:textId="77777777" w:rsidR="00F47C07" w:rsidRPr="000B26A5" w:rsidRDefault="00F47C07" w:rsidP="00FB43E9">
            <w:pPr>
              <w:spacing w:before="240"/>
              <w:rPr>
                <w:rFonts w:ascii="Times New Roman" w:hAnsi="Times New Roman" w:cs="Times New Roman"/>
                <w:b/>
                <w:bCs/>
              </w:rPr>
            </w:pPr>
            <w:r w:rsidRPr="000B26A5">
              <w:rPr>
                <w:rFonts w:ascii="Times New Roman" w:hAnsi="Times New Roman" w:cs="Times New Roman"/>
                <w:b/>
                <w:bCs/>
              </w:rPr>
              <w:t>ISSN:</w:t>
            </w:r>
          </w:p>
        </w:tc>
        <w:tc>
          <w:tcPr>
            <w:tcW w:w="3989" w:type="pct"/>
            <w:gridSpan w:val="3"/>
            <w:tcBorders>
              <w:bottom w:val="single" w:sz="4" w:space="0" w:color="auto"/>
            </w:tcBorders>
            <w:vAlign w:val="bottom"/>
          </w:tcPr>
          <w:p w14:paraId="47BDF60C" w14:textId="6D1C395F" w:rsidR="00F47C07" w:rsidRPr="005E19AD" w:rsidRDefault="005562CB" w:rsidP="00FB43E9">
            <w:pPr>
              <w:spacing w:before="240"/>
              <w:rPr>
                <w:rFonts w:ascii="Times New Roman" w:hAnsi="Times New Roman" w:cs="Times New Roman"/>
              </w:rPr>
            </w:pPr>
            <w:r>
              <w:rPr>
                <w:rFonts w:ascii="Times New Roman" w:hAnsi="Times New Roman" w:cs="Times New Roman"/>
              </w:rPr>
              <w:t>p-</w:t>
            </w:r>
            <w:r w:rsidRPr="005562CB">
              <w:rPr>
                <w:rFonts w:ascii="Times New Roman" w:hAnsi="Times New Roman" w:cs="Times New Roman"/>
              </w:rPr>
              <w:t>1999-1630</w:t>
            </w:r>
          </w:p>
        </w:tc>
      </w:tr>
      <w:tr w:rsidR="00F47C07" w:rsidRPr="005E19AD" w14:paraId="2A4FCD01" w14:textId="77777777" w:rsidTr="00FB43E9">
        <w:tc>
          <w:tcPr>
            <w:tcW w:w="1011" w:type="pct"/>
            <w:vAlign w:val="center"/>
          </w:tcPr>
          <w:p w14:paraId="3664E601" w14:textId="77777777" w:rsidR="00F47C07" w:rsidRPr="000B26A5" w:rsidRDefault="00F47C07" w:rsidP="00FB43E9">
            <w:pPr>
              <w:spacing w:before="240"/>
              <w:rPr>
                <w:rFonts w:ascii="Times New Roman" w:hAnsi="Times New Roman" w:cs="Times New Roman"/>
                <w:b/>
                <w:bCs/>
              </w:rPr>
            </w:pPr>
            <w:r w:rsidRPr="000B26A5">
              <w:rPr>
                <w:rFonts w:ascii="Times New Roman" w:hAnsi="Times New Roman" w:cs="Times New Roman"/>
                <w:b/>
                <w:bCs/>
              </w:rPr>
              <w:t>DOI:</w:t>
            </w:r>
          </w:p>
        </w:tc>
        <w:tc>
          <w:tcPr>
            <w:tcW w:w="3989" w:type="pct"/>
            <w:gridSpan w:val="3"/>
            <w:tcBorders>
              <w:bottom w:val="single" w:sz="4" w:space="0" w:color="auto"/>
            </w:tcBorders>
            <w:vAlign w:val="bottom"/>
          </w:tcPr>
          <w:p w14:paraId="57D8916C" w14:textId="66EFB3DC" w:rsidR="00F47C07" w:rsidRPr="00C333A6" w:rsidRDefault="00F47C07" w:rsidP="00FB43E9">
            <w:pPr>
              <w:spacing w:before="240"/>
              <w:rPr>
                <w:rFonts w:ascii="Times New Roman" w:hAnsi="Times New Roman" w:cs="Times New Roman"/>
              </w:rPr>
            </w:pPr>
          </w:p>
        </w:tc>
      </w:tr>
      <w:tr w:rsidR="00F47C07" w:rsidRPr="005E19AD" w14:paraId="56DB8004" w14:textId="77777777" w:rsidTr="00FB43E9">
        <w:tc>
          <w:tcPr>
            <w:tcW w:w="1011" w:type="pct"/>
            <w:vAlign w:val="center"/>
          </w:tcPr>
          <w:p w14:paraId="52786100" w14:textId="77777777" w:rsidR="00F47C07" w:rsidRPr="000B26A5" w:rsidRDefault="00F47C07" w:rsidP="00FB43E9">
            <w:pPr>
              <w:spacing w:before="240"/>
              <w:rPr>
                <w:rFonts w:ascii="Times New Roman" w:hAnsi="Times New Roman" w:cs="Times New Roman"/>
                <w:b/>
                <w:bCs/>
              </w:rPr>
            </w:pPr>
            <w:r w:rsidRPr="000B26A5">
              <w:rPr>
                <w:rFonts w:ascii="Times New Roman" w:hAnsi="Times New Roman" w:cs="Times New Roman"/>
                <w:b/>
                <w:bCs/>
              </w:rPr>
              <w:t>URL:</w:t>
            </w:r>
          </w:p>
        </w:tc>
        <w:tc>
          <w:tcPr>
            <w:tcW w:w="3989" w:type="pct"/>
            <w:gridSpan w:val="3"/>
            <w:tcBorders>
              <w:bottom w:val="single" w:sz="4" w:space="0" w:color="auto"/>
            </w:tcBorders>
            <w:vAlign w:val="bottom"/>
          </w:tcPr>
          <w:p w14:paraId="6F2E1B55" w14:textId="54FE098D" w:rsidR="00F47C07" w:rsidRPr="005E19AD" w:rsidRDefault="00622CEC" w:rsidP="00FB43E9">
            <w:pPr>
              <w:spacing w:before="240"/>
              <w:rPr>
                <w:rFonts w:ascii="Times New Roman" w:hAnsi="Times New Roman" w:cs="Times New Roman"/>
              </w:rPr>
            </w:pPr>
            <w:r>
              <w:rPr>
                <w:rFonts w:ascii="Times New Roman" w:hAnsi="Times New Roman" w:cs="Times New Roman"/>
              </w:rPr>
              <w:t>www.seu.edu.bd/seujse</w:t>
            </w:r>
          </w:p>
        </w:tc>
      </w:tr>
      <w:tr w:rsidR="00F47C07" w:rsidRPr="005E19AD" w14:paraId="48C4C325" w14:textId="77777777" w:rsidTr="00FB43E9">
        <w:tc>
          <w:tcPr>
            <w:tcW w:w="1011" w:type="pct"/>
            <w:vAlign w:val="center"/>
          </w:tcPr>
          <w:p w14:paraId="3DCB0846" w14:textId="77777777" w:rsidR="00F47C07" w:rsidRPr="000B26A5" w:rsidRDefault="00F47C07" w:rsidP="00FB43E9">
            <w:pPr>
              <w:spacing w:before="240"/>
              <w:rPr>
                <w:rFonts w:ascii="Times New Roman" w:hAnsi="Times New Roman" w:cs="Times New Roman"/>
                <w:b/>
                <w:bCs/>
              </w:rPr>
            </w:pPr>
            <w:r w:rsidRPr="000B26A5">
              <w:rPr>
                <w:rFonts w:ascii="Times New Roman" w:hAnsi="Times New Roman" w:cs="Times New Roman"/>
                <w:b/>
                <w:bCs/>
              </w:rPr>
              <w:t>Other Related Info.:</w:t>
            </w:r>
          </w:p>
        </w:tc>
        <w:tc>
          <w:tcPr>
            <w:tcW w:w="3989" w:type="pct"/>
            <w:gridSpan w:val="3"/>
            <w:tcBorders>
              <w:bottom w:val="single" w:sz="4" w:space="0" w:color="auto"/>
            </w:tcBorders>
            <w:vAlign w:val="bottom"/>
          </w:tcPr>
          <w:p w14:paraId="310931B5" w14:textId="0EDC7DB2" w:rsidR="00F47C07" w:rsidRPr="005E19AD" w:rsidRDefault="00F47C07" w:rsidP="00FB43E9">
            <w:pPr>
              <w:spacing w:before="240"/>
              <w:rPr>
                <w:rFonts w:ascii="Times New Roman" w:hAnsi="Times New Roman" w:cs="Times New Roman"/>
              </w:rPr>
            </w:pPr>
            <w:r w:rsidRPr="00281DCC">
              <w:rPr>
                <w:rFonts w:ascii="Times New Roman" w:hAnsi="Times New Roman" w:cs="Times New Roman"/>
              </w:rPr>
              <w:t xml:space="preserve">pp. </w:t>
            </w:r>
            <w:r w:rsidR="005562CB">
              <w:rPr>
                <w:rFonts w:ascii="Times New Roman" w:hAnsi="Times New Roman" w:cs="Times New Roman"/>
              </w:rPr>
              <w:t>9</w:t>
            </w:r>
            <w:r w:rsidR="001901D1" w:rsidRPr="00422147">
              <w:rPr>
                <w:rFonts w:ascii="Times New Roman" w:hAnsi="Times New Roman" w:cs="Times New Roman"/>
              </w:rPr>
              <w:t>-</w:t>
            </w:r>
            <w:r w:rsidR="005562CB">
              <w:rPr>
                <w:rFonts w:ascii="Times New Roman" w:hAnsi="Times New Roman" w:cs="Times New Roman"/>
              </w:rPr>
              <w:t>20</w:t>
            </w:r>
            <w:r w:rsidR="00281C1A">
              <w:rPr>
                <w:rFonts w:ascii="Times New Roman" w:hAnsi="Times New Roman" w:cs="Times New Roman"/>
              </w:rPr>
              <w:t xml:space="preserve">, </w:t>
            </w:r>
            <w:r w:rsidR="005562CB">
              <w:rPr>
                <w:rFonts w:ascii="Times New Roman" w:hAnsi="Times New Roman" w:cs="Times New Roman"/>
              </w:rPr>
              <w:t>Google Scholar</w:t>
            </w:r>
            <w:r w:rsidR="00281C1A">
              <w:rPr>
                <w:rFonts w:ascii="Times New Roman" w:hAnsi="Times New Roman" w:cs="Times New Roman"/>
              </w:rPr>
              <w:t xml:space="preserve"> Indexed</w:t>
            </w:r>
          </w:p>
        </w:tc>
      </w:tr>
      <w:tr w:rsidR="00F47C07" w:rsidRPr="005E19AD" w14:paraId="11B3AB40" w14:textId="77777777" w:rsidTr="00FB43E9">
        <w:trPr>
          <w:trHeight w:val="54"/>
        </w:trPr>
        <w:tc>
          <w:tcPr>
            <w:tcW w:w="5000" w:type="pct"/>
            <w:gridSpan w:val="4"/>
            <w:shd w:val="clear" w:color="auto" w:fill="auto"/>
            <w:vAlign w:val="bottom"/>
          </w:tcPr>
          <w:p w14:paraId="3F7F4CD7" w14:textId="77777777" w:rsidR="00F47C07" w:rsidRPr="005E19AD" w:rsidRDefault="00F47C07" w:rsidP="00FB43E9">
            <w:pPr>
              <w:rPr>
                <w:rFonts w:ascii="Times New Roman" w:hAnsi="Times New Roman" w:cs="Times New Roman"/>
                <w:b/>
                <w:sz w:val="8"/>
              </w:rPr>
            </w:pPr>
          </w:p>
        </w:tc>
      </w:tr>
    </w:tbl>
    <w:p w14:paraId="34BD733E" w14:textId="77777777" w:rsidR="00F47C07" w:rsidRPr="005E19AD" w:rsidRDefault="00F47C07" w:rsidP="00F47C07">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F47C07" w:rsidRPr="005E19AD" w14:paraId="57A365FC" w14:textId="77777777" w:rsidTr="00FB43E9">
        <w:tc>
          <w:tcPr>
            <w:tcW w:w="2356" w:type="pct"/>
            <w:tcBorders>
              <w:bottom w:val="single" w:sz="4" w:space="0" w:color="auto"/>
            </w:tcBorders>
            <w:vAlign w:val="bottom"/>
          </w:tcPr>
          <w:p w14:paraId="62FAE5D1" w14:textId="77777777" w:rsidR="00F47C07" w:rsidRPr="000B26A5" w:rsidRDefault="00F47C07" w:rsidP="00FB43E9">
            <w:pPr>
              <w:spacing w:before="240"/>
              <w:rPr>
                <w:rFonts w:ascii="Times New Roman" w:hAnsi="Times New Roman" w:cs="Times New Roman"/>
                <w:b/>
                <w:bCs/>
              </w:rPr>
            </w:pPr>
            <w:r w:rsidRPr="000B26A5">
              <w:rPr>
                <w:rFonts w:ascii="Times New Roman" w:hAnsi="Times New Roman" w:cs="Times New Roman"/>
                <w:b/>
                <w:bCs/>
              </w:rPr>
              <w:lastRenderedPageBreak/>
              <w:t>Abstract:</w:t>
            </w:r>
          </w:p>
        </w:tc>
        <w:tc>
          <w:tcPr>
            <w:tcW w:w="2644" w:type="pct"/>
            <w:tcBorders>
              <w:bottom w:val="single" w:sz="4" w:space="0" w:color="auto"/>
            </w:tcBorders>
            <w:vAlign w:val="bottom"/>
          </w:tcPr>
          <w:p w14:paraId="4E4F6A07" w14:textId="77777777" w:rsidR="00F47C07" w:rsidRPr="005E19AD" w:rsidRDefault="00F47C07" w:rsidP="00FB43E9">
            <w:pPr>
              <w:spacing w:before="240"/>
              <w:rPr>
                <w:rFonts w:ascii="Times New Roman" w:hAnsi="Times New Roman" w:cs="Times New Roman"/>
              </w:rPr>
            </w:pPr>
          </w:p>
        </w:tc>
      </w:tr>
      <w:tr w:rsidR="00F47C07" w:rsidRPr="005E19AD" w14:paraId="6D26CF06" w14:textId="77777777" w:rsidTr="00FB43E9">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328C4D6A" w14:textId="77777777" w:rsidR="00F47C07" w:rsidRPr="005504D3" w:rsidRDefault="00F47C07" w:rsidP="00FB43E9">
            <w:pPr>
              <w:rPr>
                <w:rFonts w:ascii="Times New Roman" w:hAnsi="Times New Roman" w:cs="Times New Roman"/>
              </w:rPr>
            </w:pPr>
          </w:p>
          <w:p w14:paraId="4B829F51" w14:textId="4355109F" w:rsidR="00F47C07" w:rsidRPr="005E19AD" w:rsidRDefault="00F47C07" w:rsidP="0014673A">
            <w:pPr>
              <w:rPr>
                <w:rFonts w:ascii="Times New Roman" w:hAnsi="Times New Roman" w:cs="Times New Roman"/>
              </w:rPr>
            </w:pPr>
            <w:r w:rsidRPr="005504D3">
              <w:rPr>
                <w:rFonts w:ascii="Times New Roman" w:hAnsi="Times New Roman" w:cs="Times New Roman"/>
              </w:rPr>
              <w:t>Abstract—</w:t>
            </w:r>
            <w:r>
              <w:t xml:space="preserve"> </w:t>
            </w:r>
            <w:r w:rsidR="00622CEC" w:rsidRPr="00622CEC">
              <w:rPr>
                <w:rStyle w:val="markedcontent"/>
                <w:rFonts w:ascii="Times New Roman" w:hAnsi="Times New Roman" w:cs="Times New Roman"/>
              </w:rPr>
              <w:t>The main challenge of present-day engineering educators is to develop higher-order complex engineering skills among the undergraduate students of engineering disciplines. However, it is a very daunting task to perform the proper assessment and evaluation of these skills through various course works. Students take several courses during their undergraduate engineering studies. Different courses have different objectives that are to be accommodated in the curriculum. The semiconductor devices course is one such core course in the Bachelor of Science in Electrical and Electronic Engineering (BSc in EEE) program. This is one of the important courses of BSc in EEE curriculum and its course outcomes are mapped to some of the program outcomes. So, proper initiatives must be taken to assess and evaluate the outcomes of the semiconductor device course and hence its contribution to the outcomes of BSc in EEE program. In this paper, such assessment and evaluation procedures are described for this course of the BSc in EEE program which follows the Outcome-Based Education (OBE) approach. The working methods, course contents, course outcomes (COs) and their mapping with the program outcomes (POs), assessment plan, course, and program outcome assessment data and its statistical analysis are presented for a particular student cohort of semiconductor device course conducted in Fall 2019 Semester at the EEE Department of Southeast University (SEU). It has been observed that the benchmark set by the course instructor was attained by all students through CO-PO analysis. Finally, some recommendations were made as part of the continuous quality improvement (CQI) process.</w:t>
            </w:r>
          </w:p>
        </w:tc>
      </w:tr>
    </w:tbl>
    <w:p w14:paraId="04E108E7" w14:textId="77777777" w:rsidR="00F47C07" w:rsidRDefault="00F47C07" w:rsidP="00F47C07">
      <w:pPr>
        <w:pStyle w:val="NoSpacing"/>
        <w:rPr>
          <w:rFonts w:ascii="Times New Roman" w:hAnsi="Times New Roman" w:cs="Times New Roman"/>
        </w:rPr>
      </w:pPr>
    </w:p>
    <w:p w14:paraId="048A3FFA" w14:textId="233F9B9D" w:rsidR="00C9238F" w:rsidRPr="00F47C07" w:rsidRDefault="00C9238F" w:rsidP="00F47C07"/>
    <w:sectPr w:rsidR="00C9238F" w:rsidRPr="00F47C07"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F49AAD" w14:textId="77777777" w:rsidR="00385557" w:rsidRDefault="00385557" w:rsidP="00C9238F">
      <w:pPr>
        <w:spacing w:after="0" w:line="240" w:lineRule="auto"/>
      </w:pPr>
      <w:r>
        <w:separator/>
      </w:r>
    </w:p>
  </w:endnote>
  <w:endnote w:type="continuationSeparator" w:id="0">
    <w:p w14:paraId="1276860C" w14:textId="77777777" w:rsidR="00385557" w:rsidRDefault="00385557"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embedRegular r:id="rId1" w:fontKey="{2A1B746D-043C-468F-A4DC-AC93483DB330}"/>
    <w:embedBold r:id="rId2" w:fontKey="{84BD3B32-E232-4BA4-947C-4ABA1FC4304A}"/>
    <w:embedItalic r:id="rId3" w:fontKey="{6D10FD17-3ABE-4FF5-AD1E-C20CF4D8579D}"/>
  </w:font>
  <w:font w:name="Corbel">
    <w:panose1 w:val="020B0503020204020204"/>
    <w:charset w:val="00"/>
    <w:family w:val="swiss"/>
    <w:pitch w:val="variable"/>
    <w:sig w:usb0="A00002EF" w:usb1="4000A44B" w:usb2="00000000" w:usb3="00000000" w:csb0="0000019F" w:csb1="00000000"/>
    <w:embedRegular r:id="rId4" w:fontKey="{A549E9EB-759A-4A44-A7AF-85B5B525275D}"/>
    <w:embedBold r:id="rId5" w:fontKey="{E4EA5A67-7F13-49FF-85A9-F3D6D312737E}"/>
    <w:embedItalic r:id="rId6" w:fontKey="{C330BB0C-F337-4AFD-B5F5-EA713F4FED28}"/>
  </w:font>
  <w:font w:name="Consolas">
    <w:panose1 w:val="020B0609020204030204"/>
    <w:charset w:val="00"/>
    <w:family w:val="modern"/>
    <w:pitch w:val="fixed"/>
    <w:sig w:usb0="E00006FF" w:usb1="0000FCFF" w:usb2="00000001" w:usb3="00000000" w:csb0="0000019F" w:csb1="00000000"/>
    <w:embedRegular r:id="rId7" w:fontKey="{3B7EE502-00B8-4924-8DFE-C388FBBE77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056F8D5F"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8F9FCC" w14:textId="77777777" w:rsidR="00385557" w:rsidRDefault="00385557" w:rsidP="00C9238F">
      <w:pPr>
        <w:spacing w:after="0" w:line="240" w:lineRule="auto"/>
      </w:pPr>
      <w:r>
        <w:separator/>
      </w:r>
    </w:p>
  </w:footnote>
  <w:footnote w:type="continuationSeparator" w:id="0">
    <w:p w14:paraId="21E91E7F" w14:textId="77777777" w:rsidR="00385557" w:rsidRDefault="00385557"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28785228">
    <w:abstractNumId w:val="12"/>
  </w:num>
  <w:num w:numId="2" w16cid:durableId="1823039373">
    <w:abstractNumId w:val="8"/>
  </w:num>
  <w:num w:numId="3" w16cid:durableId="1575164964">
    <w:abstractNumId w:val="16"/>
  </w:num>
  <w:num w:numId="4" w16cid:durableId="161513088">
    <w:abstractNumId w:val="13"/>
  </w:num>
  <w:num w:numId="5" w16cid:durableId="488403635">
    <w:abstractNumId w:val="14"/>
  </w:num>
  <w:num w:numId="6" w16cid:durableId="765267978">
    <w:abstractNumId w:val="20"/>
  </w:num>
  <w:num w:numId="7" w16cid:durableId="1202746835">
    <w:abstractNumId w:val="7"/>
  </w:num>
  <w:num w:numId="8" w16cid:durableId="886912074">
    <w:abstractNumId w:val="11"/>
  </w:num>
  <w:num w:numId="9" w16cid:durableId="1152525913">
    <w:abstractNumId w:val="18"/>
  </w:num>
  <w:num w:numId="10" w16cid:durableId="843398903">
    <w:abstractNumId w:val="2"/>
  </w:num>
  <w:num w:numId="11" w16cid:durableId="489248703">
    <w:abstractNumId w:val="6"/>
  </w:num>
  <w:num w:numId="12" w16cid:durableId="834883619">
    <w:abstractNumId w:val="1"/>
  </w:num>
  <w:num w:numId="13" w16cid:durableId="1006791355">
    <w:abstractNumId w:val="3"/>
  </w:num>
  <w:num w:numId="14" w16cid:durableId="827092606">
    <w:abstractNumId w:val="10"/>
  </w:num>
  <w:num w:numId="15" w16cid:durableId="784925663">
    <w:abstractNumId w:val="9"/>
  </w:num>
  <w:num w:numId="16" w16cid:durableId="1448885730">
    <w:abstractNumId w:val="17"/>
  </w:num>
  <w:num w:numId="17" w16cid:durableId="892615612">
    <w:abstractNumId w:val="4"/>
  </w:num>
  <w:num w:numId="18" w16cid:durableId="918754717">
    <w:abstractNumId w:val="22"/>
  </w:num>
  <w:num w:numId="19" w16cid:durableId="823086915">
    <w:abstractNumId w:val="19"/>
  </w:num>
  <w:num w:numId="20" w16cid:durableId="179321121">
    <w:abstractNumId w:val="15"/>
  </w:num>
  <w:num w:numId="21" w16cid:durableId="1559392247">
    <w:abstractNumId w:val="21"/>
  </w:num>
  <w:num w:numId="22" w16cid:durableId="302514345">
    <w:abstractNumId w:val="5"/>
  </w:num>
  <w:num w:numId="23" w16cid:durableId="3377814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qQUAhPBNJCwAAAA="/>
  </w:docVars>
  <w:rsids>
    <w:rsidRoot w:val="00010104"/>
    <w:rsid w:val="00003212"/>
    <w:rsid w:val="00010104"/>
    <w:rsid w:val="00023CF5"/>
    <w:rsid w:val="00052382"/>
    <w:rsid w:val="000604F5"/>
    <w:rsid w:val="0006276F"/>
    <w:rsid w:val="00063E39"/>
    <w:rsid w:val="0006568A"/>
    <w:rsid w:val="00065A07"/>
    <w:rsid w:val="00076F0F"/>
    <w:rsid w:val="00080CB4"/>
    <w:rsid w:val="00084253"/>
    <w:rsid w:val="000903A0"/>
    <w:rsid w:val="000B26A5"/>
    <w:rsid w:val="000C3726"/>
    <w:rsid w:val="000D0A38"/>
    <w:rsid w:val="000D1F49"/>
    <w:rsid w:val="000D68B9"/>
    <w:rsid w:val="00110BAB"/>
    <w:rsid w:val="0014673A"/>
    <w:rsid w:val="001626AC"/>
    <w:rsid w:val="001671AE"/>
    <w:rsid w:val="001727CA"/>
    <w:rsid w:val="001901D1"/>
    <w:rsid w:val="00190352"/>
    <w:rsid w:val="001A6DB8"/>
    <w:rsid w:val="001C1302"/>
    <w:rsid w:val="001E4FCB"/>
    <w:rsid w:val="001F363C"/>
    <w:rsid w:val="001F5CF8"/>
    <w:rsid w:val="002013A6"/>
    <w:rsid w:val="0020377B"/>
    <w:rsid w:val="00235196"/>
    <w:rsid w:val="00251006"/>
    <w:rsid w:val="00281C1A"/>
    <w:rsid w:val="00281DCC"/>
    <w:rsid w:val="00296E80"/>
    <w:rsid w:val="002B68E4"/>
    <w:rsid w:val="002C2DE1"/>
    <w:rsid w:val="002C56E6"/>
    <w:rsid w:val="002D3238"/>
    <w:rsid w:val="00346749"/>
    <w:rsid w:val="00354F54"/>
    <w:rsid w:val="00361E11"/>
    <w:rsid w:val="0036700A"/>
    <w:rsid w:val="00381DDB"/>
    <w:rsid w:val="00385557"/>
    <w:rsid w:val="003C129B"/>
    <w:rsid w:val="003D703E"/>
    <w:rsid w:val="003F0847"/>
    <w:rsid w:val="0040090B"/>
    <w:rsid w:val="00421017"/>
    <w:rsid w:val="00422147"/>
    <w:rsid w:val="004319DD"/>
    <w:rsid w:val="00445BF2"/>
    <w:rsid w:val="0046302A"/>
    <w:rsid w:val="0047402B"/>
    <w:rsid w:val="00484FC5"/>
    <w:rsid w:val="00487D2D"/>
    <w:rsid w:val="004978AB"/>
    <w:rsid w:val="004B096A"/>
    <w:rsid w:val="004B721C"/>
    <w:rsid w:val="004C5573"/>
    <w:rsid w:val="004D5D62"/>
    <w:rsid w:val="004E5717"/>
    <w:rsid w:val="004E7004"/>
    <w:rsid w:val="004F6C04"/>
    <w:rsid w:val="004F76A2"/>
    <w:rsid w:val="005112D0"/>
    <w:rsid w:val="00522B79"/>
    <w:rsid w:val="00541FF2"/>
    <w:rsid w:val="005504D3"/>
    <w:rsid w:val="005562CB"/>
    <w:rsid w:val="005670C0"/>
    <w:rsid w:val="00576892"/>
    <w:rsid w:val="00577E06"/>
    <w:rsid w:val="005808D9"/>
    <w:rsid w:val="005855D9"/>
    <w:rsid w:val="00585E3C"/>
    <w:rsid w:val="005A3BF7"/>
    <w:rsid w:val="005B3FC3"/>
    <w:rsid w:val="005C2C4C"/>
    <w:rsid w:val="005E19AD"/>
    <w:rsid w:val="005F2035"/>
    <w:rsid w:val="005F7990"/>
    <w:rsid w:val="00621AF5"/>
    <w:rsid w:val="00622CEC"/>
    <w:rsid w:val="00623181"/>
    <w:rsid w:val="00636A9E"/>
    <w:rsid w:val="0063739C"/>
    <w:rsid w:val="006576A4"/>
    <w:rsid w:val="00664BE6"/>
    <w:rsid w:val="006A3DD4"/>
    <w:rsid w:val="007177F7"/>
    <w:rsid w:val="007370FC"/>
    <w:rsid w:val="0075100D"/>
    <w:rsid w:val="0076671A"/>
    <w:rsid w:val="00770F25"/>
    <w:rsid w:val="00774C74"/>
    <w:rsid w:val="007870BD"/>
    <w:rsid w:val="0078748D"/>
    <w:rsid w:val="007A35A8"/>
    <w:rsid w:val="007B0A85"/>
    <w:rsid w:val="007C6A52"/>
    <w:rsid w:val="007E4956"/>
    <w:rsid w:val="007F1DE5"/>
    <w:rsid w:val="0082043E"/>
    <w:rsid w:val="0083208F"/>
    <w:rsid w:val="008357C7"/>
    <w:rsid w:val="00852B20"/>
    <w:rsid w:val="00875BD4"/>
    <w:rsid w:val="00882E49"/>
    <w:rsid w:val="00887812"/>
    <w:rsid w:val="008948F9"/>
    <w:rsid w:val="00897670"/>
    <w:rsid w:val="008B0E32"/>
    <w:rsid w:val="008C20AA"/>
    <w:rsid w:val="008E203A"/>
    <w:rsid w:val="008E35A5"/>
    <w:rsid w:val="0091229C"/>
    <w:rsid w:val="00917AB9"/>
    <w:rsid w:val="00920221"/>
    <w:rsid w:val="009207E0"/>
    <w:rsid w:val="00940E73"/>
    <w:rsid w:val="00961DCA"/>
    <w:rsid w:val="00972F21"/>
    <w:rsid w:val="00973158"/>
    <w:rsid w:val="00973A85"/>
    <w:rsid w:val="0098597D"/>
    <w:rsid w:val="009A089C"/>
    <w:rsid w:val="009A0E07"/>
    <w:rsid w:val="009D53BF"/>
    <w:rsid w:val="009F619A"/>
    <w:rsid w:val="009F6DDE"/>
    <w:rsid w:val="009F77CA"/>
    <w:rsid w:val="00A1613A"/>
    <w:rsid w:val="00A34812"/>
    <w:rsid w:val="00A370A8"/>
    <w:rsid w:val="00A45089"/>
    <w:rsid w:val="00A65690"/>
    <w:rsid w:val="00A82043"/>
    <w:rsid w:val="00A82A33"/>
    <w:rsid w:val="00AA2A0A"/>
    <w:rsid w:val="00AB3DA8"/>
    <w:rsid w:val="00AC0940"/>
    <w:rsid w:val="00AC3790"/>
    <w:rsid w:val="00AD0AE8"/>
    <w:rsid w:val="00AD48A7"/>
    <w:rsid w:val="00AF00BB"/>
    <w:rsid w:val="00AF4799"/>
    <w:rsid w:val="00AF6BFE"/>
    <w:rsid w:val="00B43996"/>
    <w:rsid w:val="00BA4C93"/>
    <w:rsid w:val="00BC6682"/>
    <w:rsid w:val="00BD1695"/>
    <w:rsid w:val="00BD4753"/>
    <w:rsid w:val="00BD5CB1"/>
    <w:rsid w:val="00BE62EE"/>
    <w:rsid w:val="00C003BA"/>
    <w:rsid w:val="00C02068"/>
    <w:rsid w:val="00C045B7"/>
    <w:rsid w:val="00C26236"/>
    <w:rsid w:val="00C333A6"/>
    <w:rsid w:val="00C46878"/>
    <w:rsid w:val="00C55855"/>
    <w:rsid w:val="00C71107"/>
    <w:rsid w:val="00C8426C"/>
    <w:rsid w:val="00C878B4"/>
    <w:rsid w:val="00C9238F"/>
    <w:rsid w:val="00C96307"/>
    <w:rsid w:val="00CB4A51"/>
    <w:rsid w:val="00CD4532"/>
    <w:rsid w:val="00CD47B0"/>
    <w:rsid w:val="00CE2DAE"/>
    <w:rsid w:val="00CE6104"/>
    <w:rsid w:val="00CE7918"/>
    <w:rsid w:val="00CF31EE"/>
    <w:rsid w:val="00CF4D4D"/>
    <w:rsid w:val="00D03AC6"/>
    <w:rsid w:val="00D16163"/>
    <w:rsid w:val="00D16DAC"/>
    <w:rsid w:val="00D31E76"/>
    <w:rsid w:val="00D422F5"/>
    <w:rsid w:val="00D44F82"/>
    <w:rsid w:val="00D45E13"/>
    <w:rsid w:val="00D55143"/>
    <w:rsid w:val="00D72D90"/>
    <w:rsid w:val="00D84096"/>
    <w:rsid w:val="00DB3FAD"/>
    <w:rsid w:val="00DB51F9"/>
    <w:rsid w:val="00DE2886"/>
    <w:rsid w:val="00DF217E"/>
    <w:rsid w:val="00E00438"/>
    <w:rsid w:val="00E05873"/>
    <w:rsid w:val="00E225F2"/>
    <w:rsid w:val="00E506F6"/>
    <w:rsid w:val="00E61C09"/>
    <w:rsid w:val="00EB2B35"/>
    <w:rsid w:val="00EB3B58"/>
    <w:rsid w:val="00EC366C"/>
    <w:rsid w:val="00EC3C59"/>
    <w:rsid w:val="00EC7359"/>
    <w:rsid w:val="00EE3054"/>
    <w:rsid w:val="00EE49B3"/>
    <w:rsid w:val="00F00606"/>
    <w:rsid w:val="00F01256"/>
    <w:rsid w:val="00F12266"/>
    <w:rsid w:val="00F41DDE"/>
    <w:rsid w:val="00F47C07"/>
    <w:rsid w:val="00F6558E"/>
    <w:rsid w:val="00F931ED"/>
    <w:rsid w:val="00FB24C1"/>
    <w:rsid w:val="00FC7475"/>
    <w:rsid w:val="00FD48D9"/>
    <w:rsid w:val="00FE78A0"/>
    <w:rsid w:val="00FF0243"/>
    <w:rsid w:val="00FF64C8"/>
    <w:rsid w:val="00FF7B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17B07E66-86C8-449B-A460-C56204A7E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330</Words>
  <Characters>1885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2022-05-11T03:43:00Z</dcterms:created>
  <dcterms:modified xsi:type="dcterms:W3CDTF">2022-05-11T04:16:00Z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