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535ECB04" w:rsidR="00C55599" w:rsidRPr="00C333A6" w:rsidRDefault="001D5C61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1D5C61">
              <w:rPr>
                <w:rFonts w:ascii="Times New Roman" w:hAnsi="Times New Roman" w:cs="Times New Roman"/>
              </w:rPr>
              <w:t xml:space="preserve">Design and Simulation of a 4:1 Multiplexer in </w:t>
            </w:r>
            <w:proofErr w:type="spellStart"/>
            <w:r w:rsidRPr="001D5C61">
              <w:rPr>
                <w:rFonts w:ascii="Times New Roman" w:hAnsi="Times New Roman" w:cs="Times New Roman"/>
              </w:rPr>
              <w:t>Microwind</w:t>
            </w:r>
            <w:proofErr w:type="spellEnd"/>
            <w:r w:rsidRPr="001D5C61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1D5C61">
              <w:rPr>
                <w:rFonts w:ascii="Times New Roman" w:hAnsi="Times New Roman" w:cs="Times New Roman"/>
              </w:rPr>
              <w:t>DSch</w:t>
            </w:r>
            <w:proofErr w:type="spellEnd"/>
            <w:r w:rsidRPr="001D5C61">
              <w:rPr>
                <w:rFonts w:ascii="Times New Roman" w:hAnsi="Times New Roman" w:cs="Times New Roman"/>
              </w:rPr>
              <w:t xml:space="preserve"> using 90 nm CMOS Technology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06C978DF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1D5C61">
              <w:rPr>
                <w:rFonts w:ascii="Times New Roman" w:hAnsi="Times New Roman" w:cs="Times New Roman"/>
              </w:rPr>
              <w:t xml:space="preserve"> and </w:t>
            </w:r>
            <w:r w:rsidR="001D5C61" w:rsidRPr="001D5C61">
              <w:rPr>
                <w:rFonts w:ascii="Times New Roman" w:hAnsi="Times New Roman" w:cs="Times New Roman"/>
              </w:rPr>
              <w:t>Md. Riad Ferdous Shams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 Journal of Science and Engineering (SEUJSE)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403953E2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711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6DB6E419" w:rsidR="00C55599" w:rsidRPr="005E19AD" w:rsidRDefault="001D5C6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57F3E38B" w:rsidR="00C55599" w:rsidRPr="005E19AD" w:rsidRDefault="001D5C61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1D5C61">
              <w:rPr>
                <w:rFonts w:ascii="Times New Roman" w:hAnsi="Times New Roman" w:cs="Times New Roman"/>
              </w:rPr>
              <w:t>December</w:t>
            </w:r>
            <w:r w:rsidR="00C55599">
              <w:rPr>
                <w:rFonts w:ascii="Times New Roman" w:hAnsi="Times New Roman" w:cs="Times New Roman"/>
              </w:rPr>
              <w:t xml:space="preserve"> </w:t>
            </w:r>
            <w:r w:rsidR="00C55599" w:rsidRPr="00422147">
              <w:rPr>
                <w:rFonts w:ascii="Times New Roman" w:hAnsi="Times New Roman" w:cs="Times New Roman"/>
              </w:rPr>
              <w:t>20</w:t>
            </w:r>
            <w:r w:rsidR="007711F5">
              <w:rPr>
                <w:rFonts w:ascii="Times New Roman" w:hAnsi="Times New Roman" w:cs="Times New Roman"/>
              </w:rPr>
              <w:t>19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5562CB">
              <w:rPr>
                <w:rFonts w:ascii="Times New Roman" w:hAnsi="Times New Roman" w:cs="Times New Roman"/>
              </w:rPr>
              <w:t>1999-1630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www.seu.edu.bd/seujse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2FD8BD1A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1D5C61">
              <w:rPr>
                <w:rFonts w:ascii="Times New Roman" w:hAnsi="Times New Roman" w:cs="Times New Roman"/>
              </w:rPr>
              <w:t>1</w:t>
            </w:r>
            <w:r w:rsidRPr="00422147">
              <w:rPr>
                <w:rFonts w:ascii="Times New Roman" w:hAnsi="Times New Roman" w:cs="Times New Roman"/>
              </w:rPr>
              <w:t>-</w:t>
            </w:r>
            <w:r w:rsidR="001D5C6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1A106912" w:rsidR="00C55599" w:rsidRPr="005E19AD" w:rsidRDefault="00C55599" w:rsidP="001D5C61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 xml:space="preserve">Now a day, low power and low energy have become an important issue in consumer </w:t>
            </w:r>
            <w:proofErr w:type="gramStart"/>
            <w:r w:rsidR="001D5C61" w:rsidRPr="001D5C61">
              <w:rPr>
                <w:rStyle w:val="markedcontent"/>
                <w:rFonts w:ascii="Times New Roman" w:hAnsi="Times New Roman" w:cs="Times New Roman"/>
              </w:rPr>
              <w:t>electronics</w:t>
            </w:r>
            <w:proofErr w:type="gramEnd"/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>and it is necessary to do research in combinational circuits. One of the important elements in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>digital circuits is a multiplexer or data selector for processing multiple inputs with a single output.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>At present, multiplexers have become a universal logic circuit used to design other combinational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>logic circuits or digital systems. Therefore, now attention is being given to design or revise the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>design of a multiplexer topology so that the power consumption and area occupancy become low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>and at the same time speed becomes high. In this paper, Complementary Metal Oxide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 xml:space="preserve">Semiconductor (CMOS) logic-based 4:1 multiplexer has been designed, </w:t>
            </w:r>
            <w:proofErr w:type="gramStart"/>
            <w:r w:rsidR="001D5C61" w:rsidRPr="001D5C61">
              <w:rPr>
                <w:rStyle w:val="markedcontent"/>
                <w:rFonts w:ascii="Times New Roman" w:hAnsi="Times New Roman" w:cs="Times New Roman"/>
              </w:rPr>
              <w:t>simulated</w:t>
            </w:r>
            <w:proofErr w:type="gramEnd"/>
            <w:r w:rsidR="001D5C61" w:rsidRPr="001D5C61">
              <w:rPr>
                <w:rStyle w:val="markedcontent"/>
                <w:rFonts w:ascii="Times New Roman" w:hAnsi="Times New Roman" w:cs="Times New Roman"/>
              </w:rPr>
              <w:t xml:space="preserve"> and analyzed in</w:t>
            </w:r>
            <w:r w:rsidR="001D5C6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1D5C61" w:rsidRPr="001D5C61">
              <w:rPr>
                <w:rStyle w:val="markedcontent"/>
                <w:rFonts w:ascii="Times New Roman" w:hAnsi="Times New Roman" w:cs="Times New Roman"/>
              </w:rPr>
              <w:t xml:space="preserve">terms of its performance at the transistor level using CAD tools of </w:t>
            </w:r>
            <w:proofErr w:type="spellStart"/>
            <w:r w:rsidR="001D5C61" w:rsidRPr="001D5C61">
              <w:rPr>
                <w:rStyle w:val="markedcontent"/>
                <w:rFonts w:ascii="Times New Roman" w:hAnsi="Times New Roman" w:cs="Times New Roman"/>
              </w:rPr>
              <w:t>DSch</w:t>
            </w:r>
            <w:proofErr w:type="spellEnd"/>
            <w:r w:rsidR="001D5C61" w:rsidRPr="001D5C61">
              <w:rPr>
                <w:rStyle w:val="markedcontent"/>
                <w:rFonts w:ascii="Times New Roman" w:hAnsi="Times New Roman" w:cs="Times New Roman"/>
              </w:rPr>
              <w:t xml:space="preserve"> and </w:t>
            </w:r>
            <w:proofErr w:type="spellStart"/>
            <w:r w:rsidR="001D5C61" w:rsidRPr="001D5C61">
              <w:rPr>
                <w:rStyle w:val="markedcontent"/>
                <w:rFonts w:ascii="Times New Roman" w:hAnsi="Times New Roman" w:cs="Times New Roman"/>
              </w:rPr>
              <w:t>Microwind</w:t>
            </w:r>
            <w:proofErr w:type="spellEnd"/>
            <w:r w:rsidR="001D5C61" w:rsidRPr="001D5C61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86C97" w14:textId="77777777" w:rsidR="00445CF7" w:rsidRDefault="00445CF7" w:rsidP="00C9238F">
      <w:pPr>
        <w:spacing w:after="0" w:line="240" w:lineRule="auto"/>
      </w:pPr>
      <w:r>
        <w:separator/>
      </w:r>
    </w:p>
  </w:endnote>
  <w:endnote w:type="continuationSeparator" w:id="0">
    <w:p w14:paraId="769F0940" w14:textId="77777777" w:rsidR="00445CF7" w:rsidRDefault="00445CF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8F9C5E-1E5E-4E44-8F25-C942ADA761D3}"/>
    <w:embedBold r:id="rId2" w:fontKey="{A91AFD36-AF2E-4B94-B853-9D7C02B7F909}"/>
    <w:embedItalic r:id="rId3" w:fontKey="{5B86E3E8-72E9-49CA-AC17-213F4088587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D82DFD1-5923-44C1-A007-11458777FA6A}"/>
    <w:embedBold r:id="rId5" w:fontKey="{175F8ED6-4324-45D4-B127-1E2BC9AF5449}"/>
    <w:embedItalic r:id="rId6" w:fontKey="{DBE3D4EB-B6FA-4460-A6FF-4CBC508C48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D9967F3-4BCD-4EFD-895A-3FEEE13A2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27DBB" w14:textId="77777777" w:rsidR="00445CF7" w:rsidRDefault="00445CF7" w:rsidP="00C9238F">
      <w:pPr>
        <w:spacing w:after="0" w:line="240" w:lineRule="auto"/>
      </w:pPr>
      <w:r>
        <w:separator/>
      </w:r>
    </w:p>
  </w:footnote>
  <w:footnote w:type="continuationSeparator" w:id="0">
    <w:p w14:paraId="76BF6C95" w14:textId="77777777" w:rsidR="00445CF7" w:rsidRDefault="00445CF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B26A5"/>
    <w:rsid w:val="000C3726"/>
    <w:rsid w:val="000D0A38"/>
    <w:rsid w:val="000D1F49"/>
    <w:rsid w:val="000D68B9"/>
    <w:rsid w:val="00110BAB"/>
    <w:rsid w:val="0014673A"/>
    <w:rsid w:val="001626AC"/>
    <w:rsid w:val="001671AE"/>
    <w:rsid w:val="001727CA"/>
    <w:rsid w:val="001901D1"/>
    <w:rsid w:val="00190352"/>
    <w:rsid w:val="001A6DB8"/>
    <w:rsid w:val="001C1302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67932"/>
    <w:rsid w:val="00381DDB"/>
    <w:rsid w:val="003C129B"/>
    <w:rsid w:val="003D703E"/>
    <w:rsid w:val="003F0847"/>
    <w:rsid w:val="0040090B"/>
    <w:rsid w:val="00421017"/>
    <w:rsid w:val="00422147"/>
    <w:rsid w:val="004319DD"/>
    <w:rsid w:val="00445BF2"/>
    <w:rsid w:val="00445CF7"/>
    <w:rsid w:val="0046302A"/>
    <w:rsid w:val="0047402B"/>
    <w:rsid w:val="00484FC5"/>
    <w:rsid w:val="00487D2D"/>
    <w:rsid w:val="004978AB"/>
    <w:rsid w:val="004B096A"/>
    <w:rsid w:val="004B721C"/>
    <w:rsid w:val="004C5573"/>
    <w:rsid w:val="004D5D62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E19AD"/>
    <w:rsid w:val="005F2035"/>
    <w:rsid w:val="005F66BA"/>
    <w:rsid w:val="005F7990"/>
    <w:rsid w:val="00621AF5"/>
    <w:rsid w:val="00622CEC"/>
    <w:rsid w:val="00623181"/>
    <w:rsid w:val="00636A9E"/>
    <w:rsid w:val="0063739C"/>
    <w:rsid w:val="006576A4"/>
    <w:rsid w:val="00664BE6"/>
    <w:rsid w:val="006A3DD4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A35A8"/>
    <w:rsid w:val="007B0A85"/>
    <w:rsid w:val="007C6A52"/>
    <w:rsid w:val="007E232B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43996"/>
    <w:rsid w:val="00BA4C93"/>
    <w:rsid w:val="00BC6682"/>
    <w:rsid w:val="00BD1695"/>
    <w:rsid w:val="00BD4753"/>
    <w:rsid w:val="00BD5CB1"/>
    <w:rsid w:val="00BE62EE"/>
    <w:rsid w:val="00C003BA"/>
    <w:rsid w:val="00C02068"/>
    <w:rsid w:val="00C045B7"/>
    <w:rsid w:val="00C26236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12266"/>
    <w:rsid w:val="00F41DDE"/>
    <w:rsid w:val="00F47C07"/>
    <w:rsid w:val="00F6558E"/>
    <w:rsid w:val="00F931ED"/>
    <w:rsid w:val="00FB24C1"/>
    <w:rsid w:val="00FC1864"/>
    <w:rsid w:val="00FC7475"/>
    <w:rsid w:val="00FD48D9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2022-05-11T06:46:00Z</dcterms:created>
  <dcterms:modified xsi:type="dcterms:W3CDTF">2022-05-11T07:17:00Z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