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D923B6C" w:rsidR="00C9238F" w:rsidRPr="00C333A6" w:rsidRDefault="006942F6" w:rsidP="0067588E">
            <w:pPr>
              <w:spacing w:before="240"/>
              <w:rPr>
                <w:rFonts w:ascii="Times New Roman" w:hAnsi="Times New Roman" w:cs="Times New Roman"/>
              </w:rPr>
            </w:pPr>
            <w:r w:rsidRPr="006942F6">
              <w:rPr>
                <w:rFonts w:ascii="Times New Roman" w:hAnsi="Times New Roman" w:cs="Times New Roman"/>
              </w:rPr>
              <w:t>Digital Signal Processor Controlled PWM Phase Modulator for Two-Phase Induction Motor Drive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ABA00BC" w:rsidR="00C9238F" w:rsidRPr="000C3726" w:rsidRDefault="00541FF2" w:rsidP="001957AD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541FF2">
              <w:rPr>
                <w:rFonts w:ascii="Times New Roman" w:hAnsi="Times New Roman" w:cs="Times New Roman"/>
              </w:rPr>
              <w:t>Muhibul</w:t>
            </w:r>
            <w:proofErr w:type="spellEnd"/>
            <w:r w:rsidRPr="00541F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1FF2">
              <w:rPr>
                <w:rFonts w:ascii="Times New Roman" w:hAnsi="Times New Roman" w:cs="Times New Roman"/>
              </w:rPr>
              <w:t>Haque</w:t>
            </w:r>
            <w:proofErr w:type="spellEnd"/>
            <w:r w:rsidRPr="00541F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1FF2">
              <w:rPr>
                <w:rFonts w:ascii="Times New Roman" w:hAnsi="Times New Roman" w:cs="Times New Roman"/>
              </w:rPr>
              <w:t>Bhuyan</w:t>
            </w:r>
            <w:proofErr w:type="spellEnd"/>
            <w:r w:rsidR="00715725">
              <w:rPr>
                <w:rFonts w:ascii="Times New Roman" w:hAnsi="Times New Roman" w:cs="Times New Roman"/>
              </w:rPr>
              <w:t xml:space="preserve"> and </w:t>
            </w:r>
            <w:proofErr w:type="spellStart"/>
            <w:r w:rsidR="00715725" w:rsidRPr="00715725">
              <w:rPr>
                <w:rFonts w:ascii="Times New Roman" w:hAnsi="Times New Roman" w:cs="Times New Roman"/>
              </w:rPr>
              <w:t>Kazi</w:t>
            </w:r>
            <w:proofErr w:type="spellEnd"/>
            <w:r w:rsidR="00715725" w:rsidRPr="00715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15725" w:rsidRPr="00715725">
              <w:rPr>
                <w:rFonts w:ascii="Times New Roman" w:hAnsi="Times New Roman" w:cs="Times New Roman"/>
              </w:rPr>
              <w:t>Mujibur</w:t>
            </w:r>
            <w:proofErr w:type="spellEnd"/>
            <w:r w:rsidR="00715725" w:rsidRPr="00715725">
              <w:rPr>
                <w:rFonts w:ascii="Times New Roman" w:hAnsi="Times New Roman" w:cs="Times New Roman"/>
              </w:rPr>
              <w:t xml:space="preserve"> Rahman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F7042C8" w:rsidR="00C9238F" w:rsidRPr="005E19AD" w:rsidRDefault="0019035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D90D9A2" w:rsidR="00C9238F" w:rsidRPr="005E19AD" w:rsidRDefault="003375CA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6942F6">
              <w:rPr>
                <w:rFonts w:ascii="Times New Roman" w:hAnsi="Times New Roman" w:cs="Times New Roman"/>
              </w:rPr>
              <w:t>Journal of Electrical Engineering, the Institution of Engineers Bangladesh (IEB-EE)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063AED3D" w:rsidR="00576892" w:rsidRPr="005E19AD" w:rsidRDefault="0067588E" w:rsidP="00A82043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EE-34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0EF0266" w:rsidR="00576892" w:rsidRPr="005E19AD" w:rsidRDefault="0067588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I-II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29B235D" w:rsidR="00961DCA" w:rsidRPr="005E19AD" w:rsidRDefault="00FA5451" w:rsidP="00961DCA">
            <w:pPr>
              <w:rPr>
                <w:rFonts w:ascii="Times New Roman" w:hAnsi="Times New Roman" w:cs="Times New Roman"/>
              </w:rPr>
            </w:pPr>
            <w:r w:rsidRPr="00FA5451">
              <w:rPr>
                <w:rFonts w:ascii="Times New Roman" w:hAnsi="Times New Roman" w:cs="Times New Roman"/>
              </w:rPr>
              <w:t>The Institution of Engineers Bangladesh (IEB-EE)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EDA7D73" w:rsidR="00852B20" w:rsidRPr="005E19AD" w:rsidRDefault="003375CA" w:rsidP="00644AD1">
            <w:pPr>
              <w:spacing w:before="240"/>
              <w:rPr>
                <w:rFonts w:ascii="Times New Roman" w:hAnsi="Times New Roman" w:cs="Times New Roman"/>
              </w:rPr>
            </w:pPr>
            <w:r w:rsidRPr="006942F6">
              <w:rPr>
                <w:rFonts w:ascii="Times New Roman" w:hAnsi="Times New Roman" w:cs="Times New Roman"/>
              </w:rPr>
              <w:t xml:space="preserve">December </w:t>
            </w:r>
            <w:r w:rsidR="001626AC">
              <w:rPr>
                <w:rFonts w:ascii="Times New Roman" w:hAnsi="Times New Roman" w:cs="Times New Roman"/>
              </w:rPr>
              <w:t>20</w:t>
            </w:r>
            <w:r w:rsidR="00644AD1">
              <w:rPr>
                <w:rFonts w:ascii="Times New Roman" w:hAnsi="Times New Roman" w:cs="Times New Roman"/>
              </w:rPr>
              <w:t>07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134EC85" w:rsidR="00852B20" w:rsidRPr="005E19AD" w:rsidRDefault="00644AD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D16DAC">
              <w:rPr>
                <w:rFonts w:ascii="Times New Roman" w:hAnsi="Times New Roman" w:cs="Times New Roman"/>
              </w:rPr>
              <w:t>-</w:t>
            </w:r>
            <w:r w:rsidR="003375CA" w:rsidRPr="003375CA">
              <w:rPr>
                <w:rFonts w:ascii="Times New Roman" w:hAnsi="Times New Roman" w:cs="Times New Roman"/>
              </w:rPr>
              <w:t>0379-4318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B629480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FE7BFC1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 xml:space="preserve">Other Related </w:t>
            </w:r>
            <w:proofErr w:type="gramStart"/>
            <w:r w:rsidRPr="000B26A5">
              <w:rPr>
                <w:rFonts w:ascii="Times New Roman" w:hAnsi="Times New Roman" w:cs="Times New Roman"/>
                <w:b/>
                <w:bCs/>
              </w:rPr>
              <w:t>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  <w:proofErr w:type="gramEnd"/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2DF4971" w:rsidR="00852B20" w:rsidRPr="005E19AD" w:rsidRDefault="001626AC" w:rsidP="00715725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 xml:space="preserve">pp. </w:t>
            </w:r>
            <w:r w:rsidR="0067588E" w:rsidRPr="006942F6">
              <w:rPr>
                <w:rFonts w:ascii="Times New Roman" w:hAnsi="Times New Roman" w:cs="Times New Roman"/>
              </w:rPr>
              <w:t>19-25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71595" w14:textId="694C6500" w:rsidR="005504D3" w:rsidRPr="005504D3" w:rsidRDefault="005504D3" w:rsidP="005504D3">
            <w:pPr>
              <w:rPr>
                <w:rFonts w:ascii="Times New Roman" w:hAnsi="Times New Roman" w:cs="Times New Roman"/>
              </w:rPr>
            </w:pPr>
          </w:p>
          <w:p w14:paraId="6556E0B0" w14:textId="278A0578" w:rsidR="00852B20" w:rsidRPr="005E19AD" w:rsidRDefault="005504D3" w:rsidP="00D16DAC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4305CA" w:rsidRPr="004305CA">
              <w:rPr>
                <w:rStyle w:val="markedcontent"/>
                <w:rFonts w:ascii="Times New Roman" w:hAnsi="Times New Roman" w:cs="Times New Roman"/>
              </w:rPr>
              <w:t xml:space="preserve">In the case of an ac servo driver, there are needs for both speed/position and direction control. Conventionally, ac servo drives use two-phase motors where the speed/position </w:t>
            </w:r>
            <w:proofErr w:type="gramStart"/>
            <w:r w:rsidR="004305CA" w:rsidRPr="004305CA">
              <w:rPr>
                <w:rStyle w:val="markedcontent"/>
                <w:rFonts w:ascii="Times New Roman" w:hAnsi="Times New Roman" w:cs="Times New Roman"/>
              </w:rPr>
              <w:t>is controlled</w:t>
            </w:r>
            <w:proofErr w:type="gramEnd"/>
            <w:r w:rsidR="004305CA" w:rsidRPr="004305CA">
              <w:rPr>
                <w:rStyle w:val="markedcontent"/>
                <w:rFonts w:ascii="Times New Roman" w:hAnsi="Times New Roman" w:cs="Times New Roman"/>
              </w:rPr>
              <w:t xml:space="preserve"> by pulse width modulation and the direction change is undertaken by phase reversals. Contrary to the conventional techniques, this paper proposes a phase modulator where the PWM scheme controls both the output voltage and phase angle between two phases. Because of the computation-intensive nature of the scheme, it </w:t>
            </w:r>
            <w:proofErr w:type="gramStart"/>
            <w:r w:rsidR="004305CA" w:rsidRPr="004305CA">
              <w:rPr>
                <w:rStyle w:val="markedcontent"/>
                <w:rFonts w:ascii="Times New Roman" w:hAnsi="Times New Roman" w:cs="Times New Roman"/>
              </w:rPr>
              <w:t>is implemented</w:t>
            </w:r>
            <w:proofErr w:type="gramEnd"/>
            <w:r w:rsidR="004305CA" w:rsidRPr="004305CA">
              <w:rPr>
                <w:rStyle w:val="markedcontent"/>
                <w:rFonts w:ascii="Times New Roman" w:hAnsi="Times New Roman" w:cs="Times New Roman"/>
              </w:rPr>
              <w:t xml:space="preserve"> with a TMS320C50 digital signal processor. The PWM scheme adopted for the two-phase inverter optimizes the pattern for minimum third harmonic content. The performance of the scheme </w:t>
            </w:r>
            <w:proofErr w:type="gramStart"/>
            <w:r w:rsidR="004305CA" w:rsidRPr="004305CA">
              <w:rPr>
                <w:rStyle w:val="markedcontent"/>
                <w:rFonts w:ascii="Times New Roman" w:hAnsi="Times New Roman" w:cs="Times New Roman"/>
              </w:rPr>
              <w:t>is tested</w:t>
            </w:r>
            <w:proofErr w:type="gramEnd"/>
            <w:r w:rsidR="004305CA" w:rsidRPr="004305CA">
              <w:rPr>
                <w:rStyle w:val="markedcontent"/>
                <w:rFonts w:ascii="Times New Roman" w:hAnsi="Times New Roman" w:cs="Times New Roman"/>
              </w:rPr>
              <w:t xml:space="preserve"> on a prototype two-phase inverter with a two-phase motor as a load. The experimental waveforms resemble the simulated ones validating the theoretical model of the proposed scheme.</w:t>
            </w:r>
            <w:bookmarkStart w:id="0" w:name="_GoBack"/>
            <w:bookmarkEnd w:id="0"/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8B9E95" w14:textId="77777777" w:rsidR="009B07EF" w:rsidRDefault="009B07EF" w:rsidP="00C9238F">
      <w:pPr>
        <w:spacing w:after="0" w:line="240" w:lineRule="auto"/>
      </w:pPr>
      <w:r>
        <w:separator/>
      </w:r>
    </w:p>
  </w:endnote>
  <w:endnote w:type="continuationSeparator" w:id="0">
    <w:p w14:paraId="7A061617" w14:textId="77777777" w:rsidR="009B07EF" w:rsidRDefault="009B07E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797715-56CE-4303-A898-3F7FA464E000}"/>
    <w:embedBold r:id="rId2" w:fontKey="{2AAE0F6B-8F4D-430C-A8F3-B63B08CB749C}"/>
    <w:embedItalic r:id="rId3" w:fontKey="{B05EE558-A8C8-4568-837C-34F6B8DB39B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752BB82-4ECA-4740-ADFD-B62D3EE3F9AC}"/>
    <w:embedBold r:id="rId5" w:fontKey="{33275B78-59BA-4728-8FBF-340A7C361394}"/>
    <w:embedItalic r:id="rId6" w:fontKey="{810E7602-316F-4CEB-A477-B9C22E168C3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525BA7B-6712-4A42-96EE-EFFED95D32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778AF946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305CA">
                    <w:rPr>
                      <w:b/>
                      <w:bCs/>
                      <w:noProof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305CA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9221A3" w14:textId="77777777" w:rsidR="009B07EF" w:rsidRDefault="009B07EF" w:rsidP="00C9238F">
      <w:pPr>
        <w:spacing w:after="0" w:line="240" w:lineRule="auto"/>
      </w:pPr>
      <w:r>
        <w:separator/>
      </w:r>
    </w:p>
  </w:footnote>
  <w:footnote w:type="continuationSeparator" w:id="0">
    <w:p w14:paraId="149F0867" w14:textId="77777777" w:rsidR="009B07EF" w:rsidRDefault="009B07E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QUAxcFWPSwAAAA="/>
  </w:docVars>
  <w:rsids>
    <w:rsidRoot w:val="00010104"/>
    <w:rsid w:val="00003212"/>
    <w:rsid w:val="00010104"/>
    <w:rsid w:val="00023CF5"/>
    <w:rsid w:val="00052382"/>
    <w:rsid w:val="0006568A"/>
    <w:rsid w:val="00065A07"/>
    <w:rsid w:val="00076F0F"/>
    <w:rsid w:val="00080CB4"/>
    <w:rsid w:val="00084253"/>
    <w:rsid w:val="00090B7C"/>
    <w:rsid w:val="000B0A32"/>
    <w:rsid w:val="000B26A5"/>
    <w:rsid w:val="000B3B9A"/>
    <w:rsid w:val="000C3726"/>
    <w:rsid w:val="000D0A38"/>
    <w:rsid w:val="000D1F49"/>
    <w:rsid w:val="000D68B9"/>
    <w:rsid w:val="00110BAB"/>
    <w:rsid w:val="001626AC"/>
    <w:rsid w:val="001727CA"/>
    <w:rsid w:val="00190352"/>
    <w:rsid w:val="001957AD"/>
    <w:rsid w:val="001A6DB8"/>
    <w:rsid w:val="001C1302"/>
    <w:rsid w:val="001E4FCB"/>
    <w:rsid w:val="001F363C"/>
    <w:rsid w:val="001F5CF8"/>
    <w:rsid w:val="0020377B"/>
    <w:rsid w:val="00235196"/>
    <w:rsid w:val="00281DCC"/>
    <w:rsid w:val="002B68E4"/>
    <w:rsid w:val="002C56E6"/>
    <w:rsid w:val="002D3238"/>
    <w:rsid w:val="003375CA"/>
    <w:rsid w:val="00346749"/>
    <w:rsid w:val="00361E11"/>
    <w:rsid w:val="00381DDB"/>
    <w:rsid w:val="003D30EF"/>
    <w:rsid w:val="003E432C"/>
    <w:rsid w:val="003F0847"/>
    <w:rsid w:val="0040090B"/>
    <w:rsid w:val="00421017"/>
    <w:rsid w:val="004305CA"/>
    <w:rsid w:val="004319DD"/>
    <w:rsid w:val="00445BF2"/>
    <w:rsid w:val="0046302A"/>
    <w:rsid w:val="00484FC5"/>
    <w:rsid w:val="00487D2D"/>
    <w:rsid w:val="004978AB"/>
    <w:rsid w:val="004C5573"/>
    <w:rsid w:val="004D5D62"/>
    <w:rsid w:val="004E5717"/>
    <w:rsid w:val="004F76A2"/>
    <w:rsid w:val="005112D0"/>
    <w:rsid w:val="00522B79"/>
    <w:rsid w:val="00541FF2"/>
    <w:rsid w:val="005504D3"/>
    <w:rsid w:val="00551AFE"/>
    <w:rsid w:val="005670C0"/>
    <w:rsid w:val="00576892"/>
    <w:rsid w:val="00577E06"/>
    <w:rsid w:val="005A3BF7"/>
    <w:rsid w:val="005C2C4C"/>
    <w:rsid w:val="005D4B40"/>
    <w:rsid w:val="005E19AD"/>
    <w:rsid w:val="005F2035"/>
    <w:rsid w:val="005F7990"/>
    <w:rsid w:val="00621AF5"/>
    <w:rsid w:val="00623181"/>
    <w:rsid w:val="0063739C"/>
    <w:rsid w:val="00644AD1"/>
    <w:rsid w:val="00664BE6"/>
    <w:rsid w:val="0067588E"/>
    <w:rsid w:val="006942F6"/>
    <w:rsid w:val="006B5C1C"/>
    <w:rsid w:val="00715725"/>
    <w:rsid w:val="007177F7"/>
    <w:rsid w:val="007370FC"/>
    <w:rsid w:val="0075100D"/>
    <w:rsid w:val="0076671A"/>
    <w:rsid w:val="00770F25"/>
    <w:rsid w:val="00774C74"/>
    <w:rsid w:val="007870BD"/>
    <w:rsid w:val="007A35A8"/>
    <w:rsid w:val="007B0A85"/>
    <w:rsid w:val="007C6A52"/>
    <w:rsid w:val="007E4956"/>
    <w:rsid w:val="007F1DE5"/>
    <w:rsid w:val="0082043E"/>
    <w:rsid w:val="0083208F"/>
    <w:rsid w:val="008479D8"/>
    <w:rsid w:val="00852B20"/>
    <w:rsid w:val="00875BD4"/>
    <w:rsid w:val="00882E49"/>
    <w:rsid w:val="00887812"/>
    <w:rsid w:val="008948F9"/>
    <w:rsid w:val="00897670"/>
    <w:rsid w:val="008B0E32"/>
    <w:rsid w:val="008C56A5"/>
    <w:rsid w:val="008E203A"/>
    <w:rsid w:val="0091229C"/>
    <w:rsid w:val="00917AB9"/>
    <w:rsid w:val="00920221"/>
    <w:rsid w:val="00927F26"/>
    <w:rsid w:val="00940E73"/>
    <w:rsid w:val="00941097"/>
    <w:rsid w:val="00961DCA"/>
    <w:rsid w:val="0098597D"/>
    <w:rsid w:val="009A0E07"/>
    <w:rsid w:val="009B07EF"/>
    <w:rsid w:val="009D53BF"/>
    <w:rsid w:val="009F619A"/>
    <w:rsid w:val="009F6DDE"/>
    <w:rsid w:val="009F77CA"/>
    <w:rsid w:val="00A1613A"/>
    <w:rsid w:val="00A34812"/>
    <w:rsid w:val="00A370A8"/>
    <w:rsid w:val="00A45089"/>
    <w:rsid w:val="00A65690"/>
    <w:rsid w:val="00A82043"/>
    <w:rsid w:val="00A82A33"/>
    <w:rsid w:val="00AB3DA8"/>
    <w:rsid w:val="00AC0940"/>
    <w:rsid w:val="00AD0AE8"/>
    <w:rsid w:val="00AF00BB"/>
    <w:rsid w:val="00AF6BFE"/>
    <w:rsid w:val="00BA4C93"/>
    <w:rsid w:val="00BC6682"/>
    <w:rsid w:val="00BD4753"/>
    <w:rsid w:val="00BD5CB1"/>
    <w:rsid w:val="00BE62EE"/>
    <w:rsid w:val="00BF633D"/>
    <w:rsid w:val="00C003BA"/>
    <w:rsid w:val="00C045B7"/>
    <w:rsid w:val="00C26236"/>
    <w:rsid w:val="00C333A6"/>
    <w:rsid w:val="00C46878"/>
    <w:rsid w:val="00C551FF"/>
    <w:rsid w:val="00C55855"/>
    <w:rsid w:val="00C8426C"/>
    <w:rsid w:val="00C878B4"/>
    <w:rsid w:val="00C9238F"/>
    <w:rsid w:val="00C96307"/>
    <w:rsid w:val="00CB4A51"/>
    <w:rsid w:val="00CD4532"/>
    <w:rsid w:val="00CD47B0"/>
    <w:rsid w:val="00CE6104"/>
    <w:rsid w:val="00CE7918"/>
    <w:rsid w:val="00D00EDB"/>
    <w:rsid w:val="00D03AC6"/>
    <w:rsid w:val="00D16163"/>
    <w:rsid w:val="00D16DAC"/>
    <w:rsid w:val="00D31E76"/>
    <w:rsid w:val="00D422F5"/>
    <w:rsid w:val="00D44F82"/>
    <w:rsid w:val="00D5287B"/>
    <w:rsid w:val="00D601CD"/>
    <w:rsid w:val="00D82D36"/>
    <w:rsid w:val="00D84096"/>
    <w:rsid w:val="00DB3FAD"/>
    <w:rsid w:val="00DB51F9"/>
    <w:rsid w:val="00DC1814"/>
    <w:rsid w:val="00DE2886"/>
    <w:rsid w:val="00E225F2"/>
    <w:rsid w:val="00E506F6"/>
    <w:rsid w:val="00E61C09"/>
    <w:rsid w:val="00EB2B35"/>
    <w:rsid w:val="00EB3B58"/>
    <w:rsid w:val="00EC366C"/>
    <w:rsid w:val="00EC3C59"/>
    <w:rsid w:val="00EC7359"/>
    <w:rsid w:val="00EE3054"/>
    <w:rsid w:val="00F00606"/>
    <w:rsid w:val="00F01256"/>
    <w:rsid w:val="00F6558E"/>
    <w:rsid w:val="00F931ED"/>
    <w:rsid w:val="00FA5451"/>
    <w:rsid w:val="00FB24C1"/>
    <w:rsid w:val="00FC7475"/>
    <w:rsid w:val="00FD48D9"/>
    <w:rsid w:val="00FE78A0"/>
    <w:rsid w:val="00FF0243"/>
    <w:rsid w:val="00FF0EB6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54BC06-5DCF-48CD-8A42-E8C74C4F6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2022-05-15T06:38:00Z</dcterms:created>
  <dcterms:modified xsi:type="dcterms:W3CDTF">2022-05-15T07:00:00Z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