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55599" w:rsidRPr="005E19AD" w14:paraId="65AAB5CE" w14:textId="77777777" w:rsidTr="00FB43E9">
        <w:tc>
          <w:tcPr>
            <w:tcW w:w="1011" w:type="pct"/>
            <w:vAlign w:val="center"/>
          </w:tcPr>
          <w:p w14:paraId="1091944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BF29E2B" w14:textId="7BB9A37D" w:rsidR="00C55599" w:rsidRPr="00C333A6" w:rsidRDefault="00086CC6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86CC6">
              <w:rPr>
                <w:rFonts w:ascii="Times New Roman" w:hAnsi="Times New Roman" w:cs="Times New Roman"/>
              </w:rPr>
              <w:t>Design, Implementation and Testing of Ultrasonic High Precision Contactless Distance Measurement System Using Microcontroller</w:t>
            </w:r>
          </w:p>
        </w:tc>
      </w:tr>
      <w:tr w:rsidR="00C55599" w:rsidRPr="005E19AD" w14:paraId="38B30EAB" w14:textId="77777777" w:rsidTr="00FB43E9">
        <w:tc>
          <w:tcPr>
            <w:tcW w:w="1011" w:type="pct"/>
            <w:vAlign w:val="center"/>
          </w:tcPr>
          <w:p w14:paraId="610D8609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EDBFE2E" w14:textId="3629DAD0" w:rsidR="00C55599" w:rsidRPr="000C3726" w:rsidRDefault="00086CC6" w:rsidP="00FB43E9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086CC6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okhsana</w:t>
            </w:r>
            <w:proofErr w:type="spellEnd"/>
            <w:r w:rsidRPr="00086CC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086CC6">
              <w:rPr>
                <w:rFonts w:ascii="Times New Roman" w:hAnsi="Times New Roman" w:cs="Times New Roman"/>
              </w:rPr>
              <w:t>Titlee</w:t>
            </w:r>
            <w:proofErr w:type="spellEnd"/>
            <w:r w:rsidRPr="00086CC6">
              <w:rPr>
                <w:rFonts w:ascii="Times New Roman" w:hAnsi="Times New Roman" w:cs="Times New Roman"/>
              </w:rPr>
              <w:t xml:space="preserve"> </w:t>
            </w:r>
            <w:r w:rsidR="002B1AE9">
              <w:rPr>
                <w:rFonts w:ascii="Times New Roman" w:hAnsi="Times New Roman" w:cs="Times New Roman"/>
              </w:rPr>
              <w:t xml:space="preserve">and </w:t>
            </w:r>
            <w:r w:rsidR="00C55599" w:rsidRPr="004F6C04">
              <w:rPr>
                <w:rFonts w:ascii="Times New Roman" w:hAnsi="Times New Roman" w:cs="Times New Roman"/>
              </w:rPr>
              <w:t>Muhibul Haque Bhuyan</w:t>
            </w:r>
          </w:p>
        </w:tc>
      </w:tr>
      <w:tr w:rsidR="00C55599" w:rsidRPr="005E19AD" w14:paraId="66AFC5BA" w14:textId="77777777" w:rsidTr="00FB43E9">
        <w:tc>
          <w:tcPr>
            <w:tcW w:w="1011" w:type="pct"/>
            <w:vAlign w:val="center"/>
          </w:tcPr>
          <w:p w14:paraId="4846756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2140FD2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55599" w:rsidRPr="005E19AD" w14:paraId="4A335EDE" w14:textId="77777777" w:rsidTr="00FB43E9">
        <w:tc>
          <w:tcPr>
            <w:tcW w:w="1011" w:type="pct"/>
            <w:vAlign w:val="center"/>
          </w:tcPr>
          <w:p w14:paraId="004153A1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531FFE8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 Journal of Science and Engineering (SEUJSE)</w:t>
            </w:r>
          </w:p>
        </w:tc>
      </w:tr>
      <w:tr w:rsidR="00C55599" w:rsidRPr="005E19AD" w14:paraId="46C284B6" w14:textId="77777777" w:rsidTr="00FB43E9">
        <w:tc>
          <w:tcPr>
            <w:tcW w:w="1011" w:type="pct"/>
            <w:vAlign w:val="center"/>
          </w:tcPr>
          <w:p w14:paraId="2FCB4EFB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5A1AEFA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C55599" w:rsidRPr="005E19AD" w14:paraId="4FD1EFE5" w14:textId="77777777" w:rsidTr="00FB43E9">
        <w:tc>
          <w:tcPr>
            <w:tcW w:w="1011" w:type="pct"/>
            <w:vAlign w:val="center"/>
          </w:tcPr>
          <w:p w14:paraId="2F6A166E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13EB4B69" w14:textId="0B439DEB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57B0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17" w:type="pct"/>
            <w:vAlign w:val="bottom"/>
          </w:tcPr>
          <w:p w14:paraId="44B8BFA1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E9C5E13" w14:textId="001C88D1" w:rsidR="00C55599" w:rsidRPr="005E19AD" w:rsidRDefault="00457B05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55599" w:rsidRPr="005E19AD" w14:paraId="5E51B5F7" w14:textId="77777777" w:rsidTr="00FB43E9">
        <w:tc>
          <w:tcPr>
            <w:tcW w:w="1011" w:type="pct"/>
            <w:vAlign w:val="center"/>
          </w:tcPr>
          <w:p w14:paraId="43ECFABC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55BD044" w14:textId="77777777" w:rsidR="00C55599" w:rsidRPr="005E19AD" w:rsidRDefault="00C55599" w:rsidP="00FB43E9">
            <w:pPr>
              <w:rPr>
                <w:rFonts w:ascii="Times New Roman" w:hAnsi="Times New Roman" w:cs="Times New Roman"/>
              </w:rPr>
            </w:pPr>
            <w:r w:rsidRPr="005562CB">
              <w:rPr>
                <w:rFonts w:ascii="Times New Roman" w:hAnsi="Times New Roman" w:cs="Times New Roman"/>
              </w:rPr>
              <w:t>Southeast University</w:t>
            </w:r>
          </w:p>
        </w:tc>
      </w:tr>
      <w:tr w:rsidR="00C55599" w:rsidRPr="005E19AD" w14:paraId="7873EC6A" w14:textId="77777777" w:rsidTr="00FB43E9">
        <w:tc>
          <w:tcPr>
            <w:tcW w:w="1011" w:type="pct"/>
            <w:vAlign w:val="center"/>
          </w:tcPr>
          <w:p w14:paraId="7FBEA8E8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62C6DD" w14:textId="4DE9C919" w:rsidR="00C55599" w:rsidRPr="005E19AD" w:rsidRDefault="00457B05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457B05">
              <w:rPr>
                <w:rFonts w:ascii="Times New Roman" w:hAnsi="Times New Roman" w:cs="Times New Roman"/>
              </w:rPr>
              <w:t>December 2016</w:t>
            </w:r>
          </w:p>
        </w:tc>
      </w:tr>
      <w:tr w:rsidR="00C55599" w:rsidRPr="005E19AD" w14:paraId="7DA9CAFF" w14:textId="77777777" w:rsidTr="00FB43E9">
        <w:tc>
          <w:tcPr>
            <w:tcW w:w="1011" w:type="pct"/>
            <w:vAlign w:val="center"/>
          </w:tcPr>
          <w:p w14:paraId="1241A0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AB49AF6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p-</w:t>
            </w:r>
            <w:r w:rsidRPr="005562CB">
              <w:rPr>
                <w:rFonts w:ascii="Times New Roman" w:hAnsi="Times New Roman" w:cs="Times New Roman"/>
              </w:rPr>
              <w:t>1999-1630</w:t>
            </w:r>
          </w:p>
        </w:tc>
      </w:tr>
      <w:tr w:rsidR="00C55599" w:rsidRPr="005E19AD" w14:paraId="755EF0CF" w14:textId="77777777" w:rsidTr="00FB43E9">
        <w:tc>
          <w:tcPr>
            <w:tcW w:w="1011" w:type="pct"/>
            <w:vAlign w:val="center"/>
          </w:tcPr>
          <w:p w14:paraId="75DD8DBF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F93D4FE" w14:textId="77777777" w:rsidR="00C55599" w:rsidRPr="00C333A6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5FB69135" w14:textId="77777777" w:rsidTr="00FB43E9">
        <w:tc>
          <w:tcPr>
            <w:tcW w:w="1011" w:type="pct"/>
            <w:vAlign w:val="center"/>
          </w:tcPr>
          <w:p w14:paraId="56491B8D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DB2CEDB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www.seu.edu.bd/seujse</w:t>
            </w:r>
          </w:p>
        </w:tc>
      </w:tr>
      <w:tr w:rsidR="00C55599" w:rsidRPr="005E19AD" w14:paraId="70CD8D60" w14:textId="77777777" w:rsidTr="00FB43E9">
        <w:tc>
          <w:tcPr>
            <w:tcW w:w="1011" w:type="pct"/>
            <w:vAlign w:val="center"/>
          </w:tcPr>
          <w:p w14:paraId="79ED7C70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6CBBAE4" w14:textId="525A988C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  <w:r w:rsidRPr="00281DCC">
              <w:rPr>
                <w:rFonts w:ascii="Times New Roman" w:hAnsi="Times New Roman" w:cs="Times New Roman"/>
              </w:rPr>
              <w:t xml:space="preserve">pp. </w:t>
            </w:r>
            <w:r w:rsidR="00086CC6">
              <w:rPr>
                <w:rFonts w:ascii="Times New Roman" w:hAnsi="Times New Roman" w:cs="Times New Roman"/>
              </w:rPr>
              <w:t>6</w:t>
            </w:r>
            <w:r w:rsidRPr="00422147">
              <w:rPr>
                <w:rFonts w:ascii="Times New Roman" w:hAnsi="Times New Roman" w:cs="Times New Roman"/>
              </w:rPr>
              <w:t>-</w:t>
            </w:r>
            <w:r w:rsidR="00086CC6">
              <w:rPr>
                <w:rFonts w:ascii="Times New Roman" w:hAnsi="Times New Roman" w:cs="Times New Roman"/>
              </w:rPr>
              <w:t>11</w:t>
            </w:r>
            <w:r>
              <w:rPr>
                <w:rFonts w:ascii="Times New Roman" w:hAnsi="Times New Roman" w:cs="Times New Roman"/>
              </w:rPr>
              <w:t>, Google Scholar Indexed</w:t>
            </w:r>
          </w:p>
        </w:tc>
      </w:tr>
      <w:tr w:rsidR="00C55599" w:rsidRPr="005E19AD" w14:paraId="05F5CDD9" w14:textId="77777777" w:rsidTr="00FB43E9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18B57FD5" w14:textId="77777777" w:rsidR="00C55599" w:rsidRPr="005E19AD" w:rsidRDefault="00C55599" w:rsidP="00FB43E9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41E6AB8A" w14:textId="77777777" w:rsidR="00C55599" w:rsidRPr="005E19AD" w:rsidRDefault="00C55599" w:rsidP="00C55599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55599" w:rsidRPr="005E19AD" w14:paraId="345D4A88" w14:textId="77777777" w:rsidTr="00FB43E9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494F9F54" w14:textId="77777777" w:rsidR="00C55599" w:rsidRPr="000B26A5" w:rsidRDefault="00C55599" w:rsidP="00FB43E9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EA03D53" w14:textId="77777777" w:rsidR="00C55599" w:rsidRPr="005E19AD" w:rsidRDefault="00C55599" w:rsidP="00FB43E9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55599" w:rsidRPr="005E19AD" w14:paraId="1837BD25" w14:textId="77777777" w:rsidTr="00FB43E9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0111C7" w14:textId="77777777" w:rsidR="00C55599" w:rsidRPr="005504D3" w:rsidRDefault="00C55599" w:rsidP="00FB43E9">
            <w:pPr>
              <w:rPr>
                <w:rFonts w:ascii="Times New Roman" w:hAnsi="Times New Roman" w:cs="Times New Roman"/>
              </w:rPr>
            </w:pPr>
          </w:p>
          <w:p w14:paraId="1CB87A7C" w14:textId="0D59DF92" w:rsidR="006C3251" w:rsidRPr="006C3251" w:rsidRDefault="00C55599" w:rsidP="006C3251">
            <w:pPr>
              <w:rPr>
                <w:rStyle w:val="markedcontent"/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>
              <w:t xml:space="preserve"> 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 xml:space="preserve">This paper reports on design, implementation and testing of </w:t>
            </w:r>
            <w:r w:rsidR="006C3251">
              <w:rPr>
                <w:rStyle w:val="markedcontent"/>
                <w:rFonts w:ascii="Times New Roman" w:hAnsi="Times New Roman" w:cs="Times New Roman"/>
              </w:rPr>
              <w:t>a</w:t>
            </w:r>
            <w:r w:rsidR="006C3251">
              <w:rPr>
                <w:rStyle w:val="markedcontent"/>
              </w:rPr>
              <w:t>n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 xml:space="preserve"> ultrasonic high precision and low cost noncontact distance measurement system using microcontroller. Use of PIC16f877a microcontroller lowers</w:t>
            </w:r>
            <w:r w:rsidR="006C325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>the system cost and the use of ultrasonic transducer module HC-SR04 makes the system non-contact.</w:t>
            </w:r>
            <w:r w:rsidR="006C325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>Recommended range for the ultrasonic sensor is 2 cm to 4 m at accuracy of 3 mm. The ultrasonic module</w:t>
            </w:r>
            <w:r w:rsidR="006C325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>transmits ultrasonic sound waves at non-audible frequency of 40 kHz, then picks up its echo that comes from</w:t>
            </w:r>
            <w:r w:rsidR="006C325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 xml:space="preserve">an object to the source. Time period of the output </w:t>
            </w:r>
            <w:r w:rsidR="006C3251">
              <w:rPr>
                <w:rStyle w:val="markedcontent"/>
                <w:rFonts w:ascii="Times New Roman" w:hAnsi="Times New Roman" w:cs="Times New Roman"/>
              </w:rPr>
              <w:t>w</w:t>
            </w:r>
            <w:r w:rsidR="006C3251">
              <w:rPr>
                <w:rStyle w:val="markedcontent"/>
              </w:rPr>
              <w:t>aveform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 xml:space="preserve"> is proportional to the distance between the </w:t>
            </w:r>
            <w:proofErr w:type="spellStart"/>
            <w:r w:rsidR="006C3251" w:rsidRPr="006C3251">
              <w:rPr>
                <w:rStyle w:val="markedcontent"/>
                <w:rFonts w:ascii="Times New Roman" w:hAnsi="Times New Roman" w:cs="Times New Roman"/>
              </w:rPr>
              <w:t>sourceand</w:t>
            </w:r>
            <w:proofErr w:type="spellEnd"/>
            <w:r w:rsidR="006C3251" w:rsidRPr="006C3251">
              <w:rPr>
                <w:rStyle w:val="markedcontent"/>
                <w:rFonts w:ascii="Times New Roman" w:hAnsi="Times New Roman" w:cs="Times New Roman"/>
              </w:rPr>
              <w:t xml:space="preserve"> the object whose distance is being measured. The microcontroller receives the output signal, performs the</w:t>
            </w:r>
            <w:r w:rsidR="006C325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>necessary information processing inside it and finally displays the corresponding measured distance on the</w:t>
            </w:r>
            <w:r w:rsidR="006C325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>LCD screen. The sample test results reveal that the system can calculate distances accurately from any object</w:t>
            </w:r>
            <w:r w:rsidR="006C3251"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="006C3251" w:rsidRPr="006C3251">
              <w:rPr>
                <w:rStyle w:val="markedcontent"/>
                <w:rFonts w:ascii="Times New Roman" w:hAnsi="Times New Roman" w:cs="Times New Roman"/>
              </w:rPr>
              <w:t>to the source of the ultrasonic wave generator between which the distances are being measured. Percentage of</w:t>
            </w:r>
          </w:p>
          <w:p w14:paraId="1613FF59" w14:textId="3347EDEB" w:rsidR="00C55599" w:rsidRPr="005E19AD" w:rsidRDefault="006C3251" w:rsidP="006C3251">
            <w:pPr>
              <w:rPr>
                <w:rFonts w:ascii="Times New Roman" w:hAnsi="Times New Roman" w:cs="Times New Roman"/>
              </w:rPr>
            </w:pPr>
            <w:r w:rsidRPr="006C3251">
              <w:rPr>
                <w:rStyle w:val="markedcontent"/>
                <w:rFonts w:ascii="Times New Roman" w:hAnsi="Times New Roman" w:cs="Times New Roman"/>
              </w:rPr>
              <w:t>error is then calculated between the measured and actual distances. It is found from the performance test that</w:t>
            </w:r>
            <w:r>
              <w:rPr>
                <w:rStyle w:val="markedcontent"/>
                <w:rFonts w:ascii="Times New Roman" w:hAnsi="Times New Roman" w:cs="Times New Roman"/>
              </w:rPr>
              <w:t xml:space="preserve"> </w:t>
            </w:r>
            <w:r w:rsidRPr="006C3251">
              <w:rPr>
                <w:rStyle w:val="markedcontent"/>
                <w:rFonts w:ascii="Times New Roman" w:hAnsi="Times New Roman" w:cs="Times New Roman"/>
              </w:rPr>
              <w:t>the designed system works very well.</w:t>
            </w:r>
          </w:p>
        </w:tc>
      </w:tr>
    </w:tbl>
    <w:p w14:paraId="048A3FFA" w14:textId="233F9B9D" w:rsidR="00C9238F" w:rsidRPr="00C55599" w:rsidRDefault="00C9238F" w:rsidP="00C55599"/>
    <w:sectPr w:rsidR="00C9238F" w:rsidRPr="00C55599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073C0" w14:textId="77777777" w:rsidR="00C50170" w:rsidRDefault="00C50170" w:rsidP="00C9238F">
      <w:pPr>
        <w:spacing w:after="0" w:line="240" w:lineRule="auto"/>
      </w:pPr>
      <w:r>
        <w:separator/>
      </w:r>
    </w:p>
  </w:endnote>
  <w:endnote w:type="continuationSeparator" w:id="0">
    <w:p w14:paraId="7ED3E201" w14:textId="77777777" w:rsidR="00C50170" w:rsidRDefault="00C5017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1B5551-D28C-41B2-B31C-FC0B8DE4B89B}"/>
    <w:embedBold r:id="rId2" w:fontKey="{C92164C0-91EA-469F-9329-42E223AF3233}"/>
    <w:embedItalic r:id="rId3" w:fontKey="{EA944F74-CA5E-424A-B55B-49FDCF9F03D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557CB28-3955-4BF3-A2D2-3C9667A76A82}"/>
    <w:embedBold r:id="rId5" w:fontKey="{26A1E890-4B43-45C5-A290-DE7730270B80}"/>
    <w:embedItalic r:id="rId6" w:fontKey="{A78BA519-52D4-4FE6-ADEB-6F4D84D30F4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48C85C7-7893-4B8C-8D84-2C1F9AAA56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66C9B" w14:textId="77777777" w:rsidR="00C50170" w:rsidRDefault="00C50170" w:rsidP="00C9238F">
      <w:pPr>
        <w:spacing w:after="0" w:line="240" w:lineRule="auto"/>
      </w:pPr>
      <w:r>
        <w:separator/>
      </w:r>
    </w:p>
  </w:footnote>
  <w:footnote w:type="continuationSeparator" w:id="0">
    <w:p w14:paraId="5FAC9489" w14:textId="77777777" w:rsidR="00C50170" w:rsidRDefault="00C5017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52382"/>
    <w:rsid w:val="000604F5"/>
    <w:rsid w:val="0006276F"/>
    <w:rsid w:val="00063E39"/>
    <w:rsid w:val="0006568A"/>
    <w:rsid w:val="00065A07"/>
    <w:rsid w:val="00076F0F"/>
    <w:rsid w:val="00080CB4"/>
    <w:rsid w:val="00084253"/>
    <w:rsid w:val="00086CC6"/>
    <w:rsid w:val="000903A0"/>
    <w:rsid w:val="000A49BB"/>
    <w:rsid w:val="000B26A5"/>
    <w:rsid w:val="000C3726"/>
    <w:rsid w:val="000D049D"/>
    <w:rsid w:val="000D0A38"/>
    <w:rsid w:val="000D1F49"/>
    <w:rsid w:val="000D68B9"/>
    <w:rsid w:val="00110BAB"/>
    <w:rsid w:val="00143FA9"/>
    <w:rsid w:val="0014673A"/>
    <w:rsid w:val="001626AC"/>
    <w:rsid w:val="001671AE"/>
    <w:rsid w:val="001727CA"/>
    <w:rsid w:val="001901D1"/>
    <w:rsid w:val="00190352"/>
    <w:rsid w:val="001A6DB8"/>
    <w:rsid w:val="001C1302"/>
    <w:rsid w:val="001D5C61"/>
    <w:rsid w:val="001E4FCB"/>
    <w:rsid w:val="001F363C"/>
    <w:rsid w:val="001F5CF8"/>
    <w:rsid w:val="002013A6"/>
    <w:rsid w:val="0020377B"/>
    <w:rsid w:val="00235196"/>
    <w:rsid w:val="0024705F"/>
    <w:rsid w:val="00251006"/>
    <w:rsid w:val="00281C1A"/>
    <w:rsid w:val="00281DCC"/>
    <w:rsid w:val="0028400E"/>
    <w:rsid w:val="00296E80"/>
    <w:rsid w:val="002B1AE9"/>
    <w:rsid w:val="002B68E4"/>
    <w:rsid w:val="002C2DE1"/>
    <w:rsid w:val="002C56E6"/>
    <w:rsid w:val="002D3238"/>
    <w:rsid w:val="002E458B"/>
    <w:rsid w:val="00346749"/>
    <w:rsid w:val="00354F54"/>
    <w:rsid w:val="00361E11"/>
    <w:rsid w:val="0036700A"/>
    <w:rsid w:val="00367932"/>
    <w:rsid w:val="00381DDB"/>
    <w:rsid w:val="003C129B"/>
    <w:rsid w:val="003D703E"/>
    <w:rsid w:val="003F0847"/>
    <w:rsid w:val="0040090B"/>
    <w:rsid w:val="00413EEF"/>
    <w:rsid w:val="00421017"/>
    <w:rsid w:val="00422147"/>
    <w:rsid w:val="004319DD"/>
    <w:rsid w:val="00432CF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E5717"/>
    <w:rsid w:val="004E7004"/>
    <w:rsid w:val="004F6C04"/>
    <w:rsid w:val="004F76A2"/>
    <w:rsid w:val="005112D0"/>
    <w:rsid w:val="00522B79"/>
    <w:rsid w:val="00541FF2"/>
    <w:rsid w:val="005504D3"/>
    <w:rsid w:val="005562CB"/>
    <w:rsid w:val="005670C0"/>
    <w:rsid w:val="00576892"/>
    <w:rsid w:val="00577E06"/>
    <w:rsid w:val="005808D9"/>
    <w:rsid w:val="005855D9"/>
    <w:rsid w:val="00585E3C"/>
    <w:rsid w:val="005A3BF7"/>
    <w:rsid w:val="005B3FC3"/>
    <w:rsid w:val="005C2C4C"/>
    <w:rsid w:val="005E19AD"/>
    <w:rsid w:val="005F2035"/>
    <w:rsid w:val="005F66BA"/>
    <w:rsid w:val="005F7990"/>
    <w:rsid w:val="00621AF5"/>
    <w:rsid w:val="00622CEC"/>
    <w:rsid w:val="00623181"/>
    <w:rsid w:val="006314FC"/>
    <w:rsid w:val="00636A9E"/>
    <w:rsid w:val="0063739C"/>
    <w:rsid w:val="006576A4"/>
    <w:rsid w:val="00664BE6"/>
    <w:rsid w:val="006A3DD4"/>
    <w:rsid w:val="006C3251"/>
    <w:rsid w:val="007177F7"/>
    <w:rsid w:val="007370FC"/>
    <w:rsid w:val="0075100D"/>
    <w:rsid w:val="0076671A"/>
    <w:rsid w:val="00770F25"/>
    <w:rsid w:val="007711F5"/>
    <w:rsid w:val="00774C74"/>
    <w:rsid w:val="007870BD"/>
    <w:rsid w:val="0078748D"/>
    <w:rsid w:val="007A35A8"/>
    <w:rsid w:val="007B0A85"/>
    <w:rsid w:val="007C6A52"/>
    <w:rsid w:val="007E232B"/>
    <w:rsid w:val="007E4956"/>
    <w:rsid w:val="007F1DE5"/>
    <w:rsid w:val="0082043E"/>
    <w:rsid w:val="0083208F"/>
    <w:rsid w:val="008357C7"/>
    <w:rsid w:val="00852B20"/>
    <w:rsid w:val="00875BD4"/>
    <w:rsid w:val="00882E49"/>
    <w:rsid w:val="00887812"/>
    <w:rsid w:val="008948F9"/>
    <w:rsid w:val="00897670"/>
    <w:rsid w:val="008B0E32"/>
    <w:rsid w:val="008C20AA"/>
    <w:rsid w:val="008E203A"/>
    <w:rsid w:val="008E35A5"/>
    <w:rsid w:val="0091229C"/>
    <w:rsid w:val="00917AB9"/>
    <w:rsid w:val="00920221"/>
    <w:rsid w:val="009207E0"/>
    <w:rsid w:val="00940E73"/>
    <w:rsid w:val="00961DCA"/>
    <w:rsid w:val="00972F21"/>
    <w:rsid w:val="00973158"/>
    <w:rsid w:val="00973A85"/>
    <w:rsid w:val="0098597D"/>
    <w:rsid w:val="009A089C"/>
    <w:rsid w:val="009A0E07"/>
    <w:rsid w:val="009D53BF"/>
    <w:rsid w:val="009F619A"/>
    <w:rsid w:val="009F6DDE"/>
    <w:rsid w:val="009F77CA"/>
    <w:rsid w:val="00A10192"/>
    <w:rsid w:val="00A1613A"/>
    <w:rsid w:val="00A34812"/>
    <w:rsid w:val="00A370A8"/>
    <w:rsid w:val="00A45089"/>
    <w:rsid w:val="00A65690"/>
    <w:rsid w:val="00A82043"/>
    <w:rsid w:val="00A82A33"/>
    <w:rsid w:val="00AA2A0A"/>
    <w:rsid w:val="00AB3DA8"/>
    <w:rsid w:val="00AC0940"/>
    <w:rsid w:val="00AC3790"/>
    <w:rsid w:val="00AD0AE8"/>
    <w:rsid w:val="00AD48A7"/>
    <w:rsid w:val="00AF00BB"/>
    <w:rsid w:val="00AF4799"/>
    <w:rsid w:val="00AF6BFE"/>
    <w:rsid w:val="00B33EA0"/>
    <w:rsid w:val="00B43996"/>
    <w:rsid w:val="00BA4C93"/>
    <w:rsid w:val="00BC6682"/>
    <w:rsid w:val="00BD1695"/>
    <w:rsid w:val="00BD4753"/>
    <w:rsid w:val="00BD5CB1"/>
    <w:rsid w:val="00BE62EE"/>
    <w:rsid w:val="00C003BA"/>
    <w:rsid w:val="00C02068"/>
    <w:rsid w:val="00C045B7"/>
    <w:rsid w:val="00C26236"/>
    <w:rsid w:val="00C30953"/>
    <w:rsid w:val="00C333A6"/>
    <w:rsid w:val="00C46878"/>
    <w:rsid w:val="00C50170"/>
    <w:rsid w:val="00C55599"/>
    <w:rsid w:val="00C55855"/>
    <w:rsid w:val="00C71107"/>
    <w:rsid w:val="00C8426C"/>
    <w:rsid w:val="00C878B4"/>
    <w:rsid w:val="00C9238F"/>
    <w:rsid w:val="00C96307"/>
    <w:rsid w:val="00CB4A51"/>
    <w:rsid w:val="00CD4532"/>
    <w:rsid w:val="00CD47B0"/>
    <w:rsid w:val="00CE2DAE"/>
    <w:rsid w:val="00CE6104"/>
    <w:rsid w:val="00CE7918"/>
    <w:rsid w:val="00CF31EE"/>
    <w:rsid w:val="00CF4D4D"/>
    <w:rsid w:val="00D03AC6"/>
    <w:rsid w:val="00D16163"/>
    <w:rsid w:val="00D16DAC"/>
    <w:rsid w:val="00D31E76"/>
    <w:rsid w:val="00D422F5"/>
    <w:rsid w:val="00D44F82"/>
    <w:rsid w:val="00D45E13"/>
    <w:rsid w:val="00D55143"/>
    <w:rsid w:val="00D72D90"/>
    <w:rsid w:val="00D84096"/>
    <w:rsid w:val="00D95F65"/>
    <w:rsid w:val="00DA633E"/>
    <w:rsid w:val="00DB3FAD"/>
    <w:rsid w:val="00DB51F9"/>
    <w:rsid w:val="00DE2886"/>
    <w:rsid w:val="00DF217E"/>
    <w:rsid w:val="00E00438"/>
    <w:rsid w:val="00E05873"/>
    <w:rsid w:val="00E225F2"/>
    <w:rsid w:val="00E506F6"/>
    <w:rsid w:val="00E61C09"/>
    <w:rsid w:val="00E76554"/>
    <w:rsid w:val="00E82578"/>
    <w:rsid w:val="00EB2B35"/>
    <w:rsid w:val="00EB3B58"/>
    <w:rsid w:val="00EC366C"/>
    <w:rsid w:val="00EC3C59"/>
    <w:rsid w:val="00EC7359"/>
    <w:rsid w:val="00EE3054"/>
    <w:rsid w:val="00EE49B3"/>
    <w:rsid w:val="00F00606"/>
    <w:rsid w:val="00F01256"/>
    <w:rsid w:val="00F0506D"/>
    <w:rsid w:val="00F12266"/>
    <w:rsid w:val="00F3058C"/>
    <w:rsid w:val="00F37F09"/>
    <w:rsid w:val="00F41DDE"/>
    <w:rsid w:val="00F47C07"/>
    <w:rsid w:val="00F50024"/>
    <w:rsid w:val="00F6558E"/>
    <w:rsid w:val="00F931ED"/>
    <w:rsid w:val="00FB24C1"/>
    <w:rsid w:val="00FC1864"/>
    <w:rsid w:val="00FC7475"/>
    <w:rsid w:val="00FD48D9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2022-05-16T05:03:00Z</dcterms:created>
  <dcterms:modified xsi:type="dcterms:W3CDTF">2022-05-16T10:09:00Z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