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D2163B">
            <w:r w:rsidRPr="005E19AD"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6E25CA3B" w:rsidR="00C9238F" w:rsidRPr="00C333A6" w:rsidRDefault="00710D7D" w:rsidP="00710D7D">
            <w:pPr>
              <w:spacing w:before="240"/>
              <w:rPr>
                <w:rFonts w:ascii="Times New Roman" w:hAnsi="Times New Roman" w:cs="Times New Roman"/>
              </w:rPr>
            </w:pPr>
            <w:bookmarkStart w:id="0" w:name="_Hlk110175242"/>
            <w:r w:rsidRPr="00710D7D">
              <w:rPr>
                <w:rFonts w:ascii="Times New Roman" w:hAnsi="Times New Roman" w:cs="Times New Roman"/>
              </w:rPr>
              <w:t>Traditional farmer’s knowledge agrees with experimental results</w:t>
            </w:r>
            <w:bookmarkEnd w:id="0"/>
            <w:r w:rsidRPr="00710D7D">
              <w:rPr>
                <w:rFonts w:ascii="Times New Roman" w:hAnsi="Times New Roman" w:cs="Times New Roman"/>
              </w:rPr>
              <w:t>.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324AF1CB" w:rsidR="00C9238F" w:rsidRPr="005E19AD" w:rsidRDefault="00710D7D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710D7D">
              <w:rPr>
                <w:rFonts w:ascii="Times New Roman" w:hAnsi="Times New Roman" w:cs="Times New Roman"/>
              </w:rPr>
              <w:t>Hossain, M</w:t>
            </w:r>
            <w:r>
              <w:rPr>
                <w:rFonts w:ascii="Times New Roman" w:hAnsi="Times New Roman" w:cs="Times New Roman"/>
              </w:rPr>
              <w:t>F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7E6B070A" w:rsidR="00C9238F" w:rsidRPr="005E19AD" w:rsidRDefault="003B398D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293850">
                <w:rPr>
                  <w:rStyle w:val="Hyperlink"/>
                  <w:rFonts w:ascii="Times New Roman" w:hAnsi="Times New Roman" w:cs="Times New Roman"/>
                </w:rPr>
                <w:t>hossainfaruque@hotmail.com</w:t>
              </w:r>
            </w:hyperlink>
            <w:r>
              <w:rPr>
                <w:rFonts w:ascii="Times New Roman" w:hAnsi="Times New Roman" w:cs="Times New Roman"/>
              </w:rPr>
              <w:t>; mfhossain@aiub.edu</w:t>
            </w: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6CE38E6A" w:rsidR="00C9238F" w:rsidRPr="005E19AD" w:rsidRDefault="003B398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 Faculty Journal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449C1E3A" w:rsidR="00576892" w:rsidRPr="005E19AD" w:rsidRDefault="00710D7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05988B07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A6153C" w:rsidRDefault="004F76A2" w:rsidP="00576892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A6153C">
              <w:rPr>
                <w:rFonts w:ascii="Times New Roman" w:hAnsi="Times New Roman" w:cs="Times New Roman"/>
                <w:sz w:val="26"/>
                <w:szCs w:val="26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481A507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33DD1C86" w:rsidR="00852B20" w:rsidRPr="005E19AD" w:rsidRDefault="00710D7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3AAEAFD8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50812781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05D55B81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1A45B03E" w:rsidR="00852B20" w:rsidRPr="005E19AD" w:rsidRDefault="00710D7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Pages 105-108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79A139E2" w14:textId="3577CC94" w:rsidR="00C9238F" w:rsidRPr="005B71DD" w:rsidRDefault="005B71DD" w:rsidP="00576892">
            <w:pPr>
              <w:rPr>
                <w:rFonts w:ascii="Times New Roman" w:hAnsi="Times New Roman" w:cs="Times New Roman"/>
                <w:b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</w:p>
          <w:p w14:paraId="5A585DE2" w14:textId="25C109C9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3B3A4A11" w:rsidR="005B71DD" w:rsidRPr="005B71DD" w:rsidRDefault="005B71D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r w:rsidR="00710D7D" w:rsidRPr="00710D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Hossain, Md. Faruque. (2013). Traditional farmer’s knowledge agrees with experimental </w:t>
            </w:r>
            <w:proofErr w:type="gramStart"/>
            <w:r w:rsidR="00710D7D" w:rsidRPr="00710D7D">
              <w:rPr>
                <w:rFonts w:ascii="Times New Roman" w:hAnsi="Times New Roman" w:cs="Times New Roman"/>
                <w:bCs/>
                <w:sz w:val="24"/>
                <w:szCs w:val="24"/>
              </w:rPr>
              <w:t>results..</w:t>
            </w:r>
            <w:proofErr w:type="gramEnd"/>
            <w:r w:rsidR="00710D7D" w:rsidRPr="00710D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The FBA Journal. 1. 105-108.</w:t>
            </w:r>
          </w:p>
        </w:tc>
      </w:tr>
    </w:tbl>
    <w:p w14:paraId="368EFAEB" w14:textId="13051E85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47654539" w14:textId="089EEAB6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5A228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2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5A228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2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810E1F">
      <w:pPr>
        <w:tabs>
          <w:tab w:val="left" w:pos="5535"/>
        </w:tabs>
      </w:pPr>
      <w:r>
        <w:tab/>
      </w:r>
    </w:p>
    <w:sectPr w:rsidR="00810E1F" w:rsidRPr="00810E1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47206" w14:textId="77777777" w:rsidR="00E5047C" w:rsidRDefault="00E5047C" w:rsidP="00C9238F">
      <w:pPr>
        <w:spacing w:after="0" w:line="240" w:lineRule="auto"/>
      </w:pPr>
      <w:r>
        <w:separator/>
      </w:r>
    </w:p>
  </w:endnote>
  <w:endnote w:type="continuationSeparator" w:id="0">
    <w:p w14:paraId="62803D13" w14:textId="77777777" w:rsidR="00E5047C" w:rsidRDefault="00E5047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1E3079-6CFC-4A7D-9F11-BF252D802C57}"/>
    <w:embedBold r:id="rId2" w:fontKey="{1AD4F59F-A29A-4F89-939D-2F6D9170332D}"/>
    <w:embedItalic r:id="rId3" w:fontKey="{B1C1B41E-3491-4D3E-9CFF-080D1C7805E0}"/>
    <w:embedBoldItalic r:id="rId4" w:fontKey="{81A2BE98-7179-428D-A862-B57CDEDF6FF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A6E8A2D-796D-418A-B7FA-EBB17048D7DD}"/>
    <w:embedBold r:id="rId6" w:fontKey="{5781E97A-BF04-4BD0-9896-E26713B79E0B}"/>
    <w:embedItalic r:id="rId7" w:fontKey="{EFBD17EE-5817-4153-8F89-CD41FA59442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F6933B2E-61BA-411F-A784-6B3B8B71988E}"/>
    <w:embedBold r:id="rId9" w:fontKey="{FE7A489B-D48B-4EB3-9325-A4AF0A2AF304}"/>
    <w:embedItalic r:id="rId10" w:fontKey="{D292C592-1EF8-43D2-AF26-56E8FE1C8082}"/>
    <w:embedBoldItalic r:id="rId11" w:fontKey="{23133FEF-F9D1-4C9B-8F1E-12104BB2F78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8958007E-2009-4B18-9353-BDB44084D7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6D0AD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A88FE" w14:textId="77777777" w:rsidR="00E5047C" w:rsidRDefault="00E5047C" w:rsidP="00C9238F">
      <w:pPr>
        <w:spacing w:after="0" w:line="240" w:lineRule="auto"/>
      </w:pPr>
      <w:r>
        <w:separator/>
      </w:r>
    </w:p>
  </w:footnote>
  <w:footnote w:type="continuationSeparator" w:id="0">
    <w:p w14:paraId="4D6F91C0" w14:textId="77777777" w:rsidR="00E5047C" w:rsidRDefault="00E5047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67994808">
    <w:abstractNumId w:val="12"/>
  </w:num>
  <w:num w:numId="2" w16cid:durableId="941306626">
    <w:abstractNumId w:val="8"/>
  </w:num>
  <w:num w:numId="3" w16cid:durableId="1489830330">
    <w:abstractNumId w:val="16"/>
  </w:num>
  <w:num w:numId="4" w16cid:durableId="1523008629">
    <w:abstractNumId w:val="13"/>
  </w:num>
  <w:num w:numId="5" w16cid:durableId="1216813010">
    <w:abstractNumId w:val="14"/>
  </w:num>
  <w:num w:numId="6" w16cid:durableId="1900939748">
    <w:abstractNumId w:val="20"/>
  </w:num>
  <w:num w:numId="7" w16cid:durableId="256377634">
    <w:abstractNumId w:val="7"/>
  </w:num>
  <w:num w:numId="8" w16cid:durableId="179859788">
    <w:abstractNumId w:val="11"/>
  </w:num>
  <w:num w:numId="9" w16cid:durableId="1226838554">
    <w:abstractNumId w:val="18"/>
  </w:num>
  <w:num w:numId="10" w16cid:durableId="1171993925">
    <w:abstractNumId w:val="2"/>
  </w:num>
  <w:num w:numId="11" w16cid:durableId="1290667353">
    <w:abstractNumId w:val="6"/>
  </w:num>
  <w:num w:numId="12" w16cid:durableId="1057434538">
    <w:abstractNumId w:val="1"/>
  </w:num>
  <w:num w:numId="13" w16cid:durableId="209847577">
    <w:abstractNumId w:val="3"/>
  </w:num>
  <w:num w:numId="14" w16cid:durableId="1168862123">
    <w:abstractNumId w:val="10"/>
  </w:num>
  <w:num w:numId="15" w16cid:durableId="347604827">
    <w:abstractNumId w:val="9"/>
  </w:num>
  <w:num w:numId="16" w16cid:durableId="660348577">
    <w:abstractNumId w:val="17"/>
  </w:num>
  <w:num w:numId="17" w16cid:durableId="1091699767">
    <w:abstractNumId w:val="4"/>
  </w:num>
  <w:num w:numId="18" w16cid:durableId="1134526234">
    <w:abstractNumId w:val="22"/>
  </w:num>
  <w:num w:numId="19" w16cid:durableId="2065521737">
    <w:abstractNumId w:val="19"/>
  </w:num>
  <w:num w:numId="20" w16cid:durableId="708459302">
    <w:abstractNumId w:val="15"/>
  </w:num>
  <w:num w:numId="21" w16cid:durableId="246888857">
    <w:abstractNumId w:val="21"/>
  </w:num>
  <w:num w:numId="22" w16cid:durableId="479882358">
    <w:abstractNumId w:val="5"/>
  </w:num>
  <w:num w:numId="23" w16cid:durableId="121963515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034F"/>
    <w:rsid w:val="001727CA"/>
    <w:rsid w:val="001C7EE3"/>
    <w:rsid w:val="001E63E9"/>
    <w:rsid w:val="001F5CF8"/>
    <w:rsid w:val="00210020"/>
    <w:rsid w:val="00263D75"/>
    <w:rsid w:val="00264631"/>
    <w:rsid w:val="0027417E"/>
    <w:rsid w:val="002C56E6"/>
    <w:rsid w:val="002D3238"/>
    <w:rsid w:val="002F2AC1"/>
    <w:rsid w:val="00300623"/>
    <w:rsid w:val="003274A6"/>
    <w:rsid w:val="00361E11"/>
    <w:rsid w:val="00370C3C"/>
    <w:rsid w:val="003B398D"/>
    <w:rsid w:val="003F0847"/>
    <w:rsid w:val="003F5574"/>
    <w:rsid w:val="0040090B"/>
    <w:rsid w:val="00421017"/>
    <w:rsid w:val="0046302A"/>
    <w:rsid w:val="00487D2D"/>
    <w:rsid w:val="004A0B4F"/>
    <w:rsid w:val="004D5D62"/>
    <w:rsid w:val="004E5717"/>
    <w:rsid w:val="004F76A2"/>
    <w:rsid w:val="005014C2"/>
    <w:rsid w:val="005112D0"/>
    <w:rsid w:val="00522B79"/>
    <w:rsid w:val="0053232F"/>
    <w:rsid w:val="00567E00"/>
    <w:rsid w:val="00576892"/>
    <w:rsid w:val="00577E06"/>
    <w:rsid w:val="005A2282"/>
    <w:rsid w:val="005A3BF7"/>
    <w:rsid w:val="005B71DD"/>
    <w:rsid w:val="005E19AD"/>
    <w:rsid w:val="005F2035"/>
    <w:rsid w:val="005F7990"/>
    <w:rsid w:val="0063739C"/>
    <w:rsid w:val="00710D7D"/>
    <w:rsid w:val="0073710F"/>
    <w:rsid w:val="00770F25"/>
    <w:rsid w:val="00774C74"/>
    <w:rsid w:val="007A35A8"/>
    <w:rsid w:val="007B0A85"/>
    <w:rsid w:val="007C674D"/>
    <w:rsid w:val="007C6A52"/>
    <w:rsid w:val="007E4956"/>
    <w:rsid w:val="00807A35"/>
    <w:rsid w:val="00810E1F"/>
    <w:rsid w:val="0082043E"/>
    <w:rsid w:val="00852B20"/>
    <w:rsid w:val="00887812"/>
    <w:rsid w:val="00897670"/>
    <w:rsid w:val="008B0E32"/>
    <w:rsid w:val="008E203A"/>
    <w:rsid w:val="008E2DBA"/>
    <w:rsid w:val="0091229C"/>
    <w:rsid w:val="00920221"/>
    <w:rsid w:val="00940E73"/>
    <w:rsid w:val="00952407"/>
    <w:rsid w:val="0097437B"/>
    <w:rsid w:val="0097508B"/>
    <w:rsid w:val="00980CEF"/>
    <w:rsid w:val="0098597D"/>
    <w:rsid w:val="009B21A9"/>
    <w:rsid w:val="009F619A"/>
    <w:rsid w:val="009F6DDE"/>
    <w:rsid w:val="009F77CA"/>
    <w:rsid w:val="00A1613A"/>
    <w:rsid w:val="00A33E91"/>
    <w:rsid w:val="00A370A8"/>
    <w:rsid w:val="00A51CA6"/>
    <w:rsid w:val="00A6153C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B4A51"/>
    <w:rsid w:val="00CC3539"/>
    <w:rsid w:val="00CD4532"/>
    <w:rsid w:val="00CD47B0"/>
    <w:rsid w:val="00CE6104"/>
    <w:rsid w:val="00CE7918"/>
    <w:rsid w:val="00CE7E7E"/>
    <w:rsid w:val="00D03AC6"/>
    <w:rsid w:val="00D16163"/>
    <w:rsid w:val="00D2163B"/>
    <w:rsid w:val="00D31E76"/>
    <w:rsid w:val="00D53D91"/>
    <w:rsid w:val="00DB3FAD"/>
    <w:rsid w:val="00E15BE6"/>
    <w:rsid w:val="00E5047C"/>
    <w:rsid w:val="00E61C09"/>
    <w:rsid w:val="00EB3B58"/>
    <w:rsid w:val="00EC7359"/>
    <w:rsid w:val="00EE3054"/>
    <w:rsid w:val="00F00606"/>
    <w:rsid w:val="00F01256"/>
    <w:rsid w:val="00F46174"/>
    <w:rsid w:val="00F6558E"/>
    <w:rsid w:val="00F9272C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B3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ossainfaruque@hot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2022-08-25T10:23:00Z</dcterms:created>
  <dcterms:modified xsi:type="dcterms:W3CDTF">2022-08-25T10:23:00Z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