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367D66" w:rsidRPr="00AD3714" w14:paraId="7917FE81" w14:textId="77777777" w:rsidTr="001457F8">
        <w:tc>
          <w:tcPr>
            <w:tcW w:w="926" w:type="pct"/>
            <w:vAlign w:val="center"/>
          </w:tcPr>
          <w:p w14:paraId="71082886"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Title:</w:t>
            </w:r>
          </w:p>
        </w:tc>
        <w:tc>
          <w:tcPr>
            <w:tcW w:w="4074" w:type="pct"/>
            <w:gridSpan w:val="3"/>
            <w:tcBorders>
              <w:bottom w:val="single" w:sz="4" w:space="0" w:color="auto"/>
            </w:tcBorders>
            <w:vAlign w:val="bottom"/>
          </w:tcPr>
          <w:p w14:paraId="610788CD" w14:textId="2D369774" w:rsidR="00367D66" w:rsidRPr="00AD3714" w:rsidRDefault="00FF1776" w:rsidP="001457F8">
            <w:pPr>
              <w:spacing w:before="240"/>
              <w:rPr>
                <w:rFonts w:ascii="Times New Roman" w:hAnsi="Times New Roman" w:cs="Times New Roman"/>
              </w:rPr>
            </w:pPr>
            <w:r w:rsidRPr="00FF1776">
              <w:rPr>
                <w:rFonts w:ascii="Times New Roman" w:hAnsi="Times New Roman" w:cs="Times New Roman"/>
              </w:rPr>
              <w:t>Research and Development on Embedded System Design to Attain Sustainable Development Goals</w:t>
            </w:r>
          </w:p>
        </w:tc>
      </w:tr>
      <w:tr w:rsidR="00367D66" w:rsidRPr="00AD3714" w14:paraId="37DAEA42" w14:textId="77777777" w:rsidTr="001457F8">
        <w:tc>
          <w:tcPr>
            <w:tcW w:w="926" w:type="pct"/>
            <w:vAlign w:val="center"/>
          </w:tcPr>
          <w:p w14:paraId="288B997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Author(s) Name:</w:t>
            </w:r>
          </w:p>
        </w:tc>
        <w:tc>
          <w:tcPr>
            <w:tcW w:w="4074" w:type="pct"/>
            <w:gridSpan w:val="3"/>
            <w:tcBorders>
              <w:bottom w:val="single" w:sz="4" w:space="0" w:color="auto"/>
            </w:tcBorders>
            <w:vAlign w:val="bottom"/>
          </w:tcPr>
          <w:p w14:paraId="0E8C4FB7" w14:textId="225D0F90" w:rsidR="00367D66" w:rsidRPr="00AD3714" w:rsidRDefault="00367D66" w:rsidP="001457F8">
            <w:pPr>
              <w:spacing w:before="240"/>
              <w:rPr>
                <w:rFonts w:ascii="Times New Roman" w:hAnsi="Times New Roman" w:cs="Times New Roman"/>
              </w:rPr>
            </w:pPr>
            <w:r w:rsidRPr="00B677B2">
              <w:rPr>
                <w:rFonts w:ascii="Times New Roman" w:hAnsi="Times New Roman" w:cs="Times New Roman"/>
              </w:rPr>
              <w:t>Muhibul Haque Bhuyan</w:t>
            </w:r>
          </w:p>
        </w:tc>
      </w:tr>
      <w:tr w:rsidR="00367D66" w:rsidRPr="00AD3714" w14:paraId="3FE73172" w14:textId="77777777" w:rsidTr="001457F8">
        <w:tc>
          <w:tcPr>
            <w:tcW w:w="926" w:type="pct"/>
            <w:vAlign w:val="center"/>
          </w:tcPr>
          <w:p w14:paraId="6459CA7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Contact Email(s):</w:t>
            </w:r>
          </w:p>
        </w:tc>
        <w:tc>
          <w:tcPr>
            <w:tcW w:w="4074" w:type="pct"/>
            <w:gridSpan w:val="3"/>
            <w:tcBorders>
              <w:bottom w:val="single" w:sz="4" w:space="0" w:color="auto"/>
            </w:tcBorders>
            <w:vAlign w:val="bottom"/>
          </w:tcPr>
          <w:p w14:paraId="63B8B43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muhibulhb@aiub.edu</w:t>
            </w:r>
          </w:p>
        </w:tc>
      </w:tr>
      <w:tr w:rsidR="00367D66" w:rsidRPr="00AD3714" w14:paraId="47172235" w14:textId="77777777" w:rsidTr="001457F8">
        <w:tc>
          <w:tcPr>
            <w:tcW w:w="926" w:type="pct"/>
            <w:vAlign w:val="center"/>
          </w:tcPr>
          <w:p w14:paraId="2360BF7A"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Published Journal Name:</w:t>
            </w:r>
          </w:p>
        </w:tc>
        <w:tc>
          <w:tcPr>
            <w:tcW w:w="4074" w:type="pct"/>
            <w:gridSpan w:val="3"/>
            <w:tcBorders>
              <w:bottom w:val="single" w:sz="4" w:space="0" w:color="auto"/>
            </w:tcBorders>
            <w:vAlign w:val="bottom"/>
          </w:tcPr>
          <w:p w14:paraId="519E75B9" w14:textId="55AC4A9F" w:rsidR="00367D66" w:rsidRPr="00AD3714" w:rsidRDefault="00336CF0" w:rsidP="001457F8">
            <w:pPr>
              <w:spacing w:before="240"/>
              <w:rPr>
                <w:rFonts w:ascii="Times New Roman" w:hAnsi="Times New Roman" w:cs="Times New Roman"/>
              </w:rPr>
            </w:pPr>
            <w:r w:rsidRPr="00753996">
              <w:rPr>
                <w:rFonts w:ascii="Times New Roman" w:hAnsi="Times New Roman" w:cs="Times New Roman"/>
              </w:rPr>
              <w:t xml:space="preserve">Proceedings of the </w:t>
            </w:r>
            <w:r w:rsidR="00FF1776" w:rsidRPr="00FF1776">
              <w:rPr>
                <w:rFonts w:ascii="Times New Roman" w:hAnsi="Times New Roman" w:cs="Times New Roman"/>
              </w:rPr>
              <w:t>5</w:t>
            </w:r>
            <w:r w:rsidR="00FF1776" w:rsidRPr="00FF1776">
              <w:rPr>
                <w:rFonts w:ascii="Times New Roman" w:hAnsi="Times New Roman" w:cs="Times New Roman"/>
                <w:vertAlign w:val="superscript"/>
              </w:rPr>
              <w:t>th</w:t>
            </w:r>
            <w:r w:rsidR="00FF1776">
              <w:rPr>
                <w:rFonts w:ascii="Times New Roman" w:hAnsi="Times New Roman" w:cs="Times New Roman"/>
              </w:rPr>
              <w:t xml:space="preserve"> </w:t>
            </w:r>
            <w:r w:rsidR="00FF1776" w:rsidRPr="00FF1776">
              <w:rPr>
                <w:rFonts w:ascii="Times New Roman" w:hAnsi="Times New Roman" w:cs="Times New Roman"/>
              </w:rPr>
              <w:t>Annual Paper Meet on Electrical Engineering Division (APMEE), IEB 2022</w:t>
            </w:r>
          </w:p>
        </w:tc>
      </w:tr>
      <w:tr w:rsidR="00367D66" w:rsidRPr="00AD3714" w14:paraId="46853628" w14:textId="77777777" w:rsidTr="001457F8">
        <w:tc>
          <w:tcPr>
            <w:tcW w:w="926" w:type="pct"/>
            <w:vAlign w:val="center"/>
          </w:tcPr>
          <w:p w14:paraId="5D882996"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Type of Publication:</w:t>
            </w:r>
          </w:p>
        </w:tc>
        <w:tc>
          <w:tcPr>
            <w:tcW w:w="4074" w:type="pct"/>
            <w:gridSpan w:val="3"/>
            <w:tcBorders>
              <w:bottom w:val="single" w:sz="4" w:space="0" w:color="auto"/>
            </w:tcBorders>
            <w:vAlign w:val="bottom"/>
          </w:tcPr>
          <w:p w14:paraId="4BB053A1"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Conference Proceedings</w:t>
            </w:r>
          </w:p>
        </w:tc>
      </w:tr>
      <w:tr w:rsidR="00367D66" w:rsidRPr="00AD3714" w14:paraId="738091A6" w14:textId="77777777" w:rsidTr="001457F8">
        <w:tc>
          <w:tcPr>
            <w:tcW w:w="926" w:type="pct"/>
            <w:vAlign w:val="center"/>
          </w:tcPr>
          <w:p w14:paraId="7F7B813B"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Volume:</w:t>
            </w:r>
          </w:p>
        </w:tc>
        <w:tc>
          <w:tcPr>
            <w:tcW w:w="1448" w:type="pct"/>
            <w:tcBorders>
              <w:bottom w:val="single" w:sz="4" w:space="0" w:color="auto"/>
            </w:tcBorders>
            <w:vAlign w:val="bottom"/>
          </w:tcPr>
          <w:p w14:paraId="4019B96E" w14:textId="7C781E39" w:rsidR="00367D66" w:rsidRPr="00AD3714" w:rsidRDefault="00FF1776" w:rsidP="001457F8">
            <w:pPr>
              <w:spacing w:before="240"/>
              <w:rPr>
                <w:rFonts w:ascii="Times New Roman" w:hAnsi="Times New Roman" w:cs="Times New Roman"/>
              </w:rPr>
            </w:pPr>
            <w:r>
              <w:rPr>
                <w:rFonts w:ascii="Times New Roman" w:hAnsi="Times New Roman" w:cs="Times New Roman"/>
              </w:rPr>
              <w:t>5</w:t>
            </w:r>
          </w:p>
        </w:tc>
        <w:tc>
          <w:tcPr>
            <w:tcW w:w="937" w:type="pct"/>
            <w:vAlign w:val="bottom"/>
          </w:tcPr>
          <w:p w14:paraId="35EB9AB0" w14:textId="77777777" w:rsidR="00367D66" w:rsidRPr="00AD3714" w:rsidRDefault="00367D66" w:rsidP="001457F8">
            <w:pPr>
              <w:rPr>
                <w:rFonts w:ascii="Times New Roman" w:hAnsi="Times New Roman" w:cs="Times New Roman"/>
              </w:rPr>
            </w:pPr>
            <w:r w:rsidRPr="00AD3714">
              <w:rPr>
                <w:rFonts w:ascii="Times New Roman" w:hAnsi="Times New Roman" w:cs="Times New Roman"/>
              </w:rPr>
              <w:t>Issue</w:t>
            </w:r>
          </w:p>
        </w:tc>
        <w:tc>
          <w:tcPr>
            <w:tcW w:w="1689" w:type="pct"/>
            <w:tcBorders>
              <w:bottom w:val="single" w:sz="4" w:space="0" w:color="auto"/>
            </w:tcBorders>
            <w:vAlign w:val="bottom"/>
          </w:tcPr>
          <w:p w14:paraId="2A9A10B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1B5F68F5" w14:textId="77777777" w:rsidTr="001457F8">
        <w:trPr>
          <w:trHeight w:val="800"/>
        </w:trPr>
        <w:tc>
          <w:tcPr>
            <w:tcW w:w="926" w:type="pct"/>
            <w:vAlign w:val="center"/>
          </w:tcPr>
          <w:p w14:paraId="26608498"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Publisher:</w:t>
            </w:r>
          </w:p>
        </w:tc>
        <w:tc>
          <w:tcPr>
            <w:tcW w:w="4074" w:type="pct"/>
            <w:gridSpan w:val="3"/>
            <w:tcBorders>
              <w:bottom w:val="single" w:sz="4" w:space="0" w:color="auto"/>
            </w:tcBorders>
            <w:vAlign w:val="bottom"/>
          </w:tcPr>
          <w:p w14:paraId="5FCB7549" w14:textId="402E0454" w:rsidR="00367D66" w:rsidRPr="00AD3714" w:rsidRDefault="00FF1776" w:rsidP="001457F8">
            <w:pPr>
              <w:rPr>
                <w:rFonts w:ascii="Times New Roman" w:hAnsi="Times New Roman" w:cs="Times New Roman"/>
              </w:rPr>
            </w:pPr>
            <w:r>
              <w:rPr>
                <w:rFonts w:ascii="Times New Roman" w:hAnsi="Times New Roman" w:cs="Times New Roman"/>
              </w:rPr>
              <w:t>The Institution of Engineers, Bangladesh (IEB)</w:t>
            </w:r>
          </w:p>
        </w:tc>
      </w:tr>
      <w:tr w:rsidR="00367D66" w:rsidRPr="00AD3714" w14:paraId="557D547D" w14:textId="77777777" w:rsidTr="001457F8">
        <w:tc>
          <w:tcPr>
            <w:tcW w:w="926" w:type="pct"/>
            <w:vAlign w:val="center"/>
          </w:tcPr>
          <w:p w14:paraId="364A470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Publication Date:</w:t>
            </w:r>
          </w:p>
        </w:tc>
        <w:tc>
          <w:tcPr>
            <w:tcW w:w="4074" w:type="pct"/>
            <w:gridSpan w:val="3"/>
            <w:tcBorders>
              <w:bottom w:val="single" w:sz="4" w:space="0" w:color="auto"/>
            </w:tcBorders>
            <w:vAlign w:val="bottom"/>
          </w:tcPr>
          <w:p w14:paraId="5A9306EB" w14:textId="22C64D66" w:rsidR="00367D66" w:rsidRPr="00AD3714" w:rsidRDefault="00336CF0" w:rsidP="001457F8">
            <w:pPr>
              <w:spacing w:before="240"/>
              <w:rPr>
                <w:rFonts w:ascii="Times New Roman" w:hAnsi="Times New Roman" w:cs="Times New Roman"/>
              </w:rPr>
            </w:pPr>
            <w:r w:rsidRPr="00753996">
              <w:rPr>
                <w:rFonts w:ascii="Times New Roman" w:hAnsi="Times New Roman" w:cs="Times New Roman"/>
              </w:rPr>
              <w:t>2</w:t>
            </w:r>
            <w:r w:rsidR="00FF1776">
              <w:rPr>
                <w:rFonts w:ascii="Times New Roman" w:hAnsi="Times New Roman" w:cs="Times New Roman"/>
              </w:rPr>
              <w:t>8</w:t>
            </w:r>
            <w:r w:rsidRPr="00753996">
              <w:rPr>
                <w:rFonts w:ascii="Times New Roman" w:hAnsi="Times New Roman" w:cs="Times New Roman"/>
              </w:rPr>
              <w:t xml:space="preserve"> </w:t>
            </w:r>
            <w:r w:rsidR="00FF1776">
              <w:rPr>
                <w:rFonts w:ascii="Times New Roman" w:hAnsi="Times New Roman" w:cs="Times New Roman"/>
              </w:rPr>
              <w:t>October</w:t>
            </w:r>
            <w:r w:rsidRPr="00753996">
              <w:rPr>
                <w:rFonts w:ascii="Times New Roman" w:hAnsi="Times New Roman" w:cs="Times New Roman"/>
              </w:rPr>
              <w:t xml:space="preserve"> 20</w:t>
            </w:r>
            <w:r w:rsidR="00FF1776">
              <w:rPr>
                <w:rFonts w:ascii="Times New Roman" w:hAnsi="Times New Roman" w:cs="Times New Roman"/>
              </w:rPr>
              <w:t>22</w:t>
            </w:r>
          </w:p>
        </w:tc>
      </w:tr>
      <w:tr w:rsidR="00367D66" w:rsidRPr="00AD3714" w14:paraId="252CA13E" w14:textId="77777777" w:rsidTr="001457F8">
        <w:tc>
          <w:tcPr>
            <w:tcW w:w="926" w:type="pct"/>
            <w:vAlign w:val="center"/>
          </w:tcPr>
          <w:p w14:paraId="441F2790"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ISSN:</w:t>
            </w:r>
          </w:p>
        </w:tc>
        <w:tc>
          <w:tcPr>
            <w:tcW w:w="4074" w:type="pct"/>
            <w:gridSpan w:val="3"/>
            <w:tcBorders>
              <w:bottom w:val="single" w:sz="4" w:space="0" w:color="auto"/>
            </w:tcBorders>
            <w:vAlign w:val="bottom"/>
          </w:tcPr>
          <w:p w14:paraId="7A3D8538" w14:textId="77777777" w:rsidR="00367D66" w:rsidRPr="00AD3714" w:rsidRDefault="00367D66" w:rsidP="001457F8">
            <w:pPr>
              <w:spacing w:before="240"/>
              <w:rPr>
                <w:rFonts w:ascii="Times New Roman" w:hAnsi="Times New Roman" w:cs="Times New Roman"/>
              </w:rPr>
            </w:pPr>
          </w:p>
        </w:tc>
      </w:tr>
      <w:tr w:rsidR="00367D66" w:rsidRPr="00AD3714" w14:paraId="327D4063" w14:textId="77777777" w:rsidTr="001457F8">
        <w:tc>
          <w:tcPr>
            <w:tcW w:w="926" w:type="pct"/>
            <w:vAlign w:val="center"/>
          </w:tcPr>
          <w:p w14:paraId="3C32909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DOI:</w:t>
            </w:r>
          </w:p>
        </w:tc>
        <w:tc>
          <w:tcPr>
            <w:tcW w:w="4074" w:type="pct"/>
            <w:gridSpan w:val="3"/>
            <w:tcBorders>
              <w:bottom w:val="single" w:sz="4" w:space="0" w:color="auto"/>
            </w:tcBorders>
            <w:vAlign w:val="bottom"/>
          </w:tcPr>
          <w:p w14:paraId="7AE15B6C"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25BD82F4" w14:textId="77777777" w:rsidTr="001457F8">
        <w:tc>
          <w:tcPr>
            <w:tcW w:w="926" w:type="pct"/>
            <w:vAlign w:val="center"/>
          </w:tcPr>
          <w:p w14:paraId="0A1BDD1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URL:</w:t>
            </w:r>
          </w:p>
        </w:tc>
        <w:tc>
          <w:tcPr>
            <w:tcW w:w="4074" w:type="pct"/>
            <w:gridSpan w:val="3"/>
            <w:tcBorders>
              <w:bottom w:val="single" w:sz="4" w:space="0" w:color="auto"/>
            </w:tcBorders>
            <w:vAlign w:val="bottom"/>
          </w:tcPr>
          <w:p w14:paraId="69FCE3D6" w14:textId="4EF8567B" w:rsidR="00367D66" w:rsidRPr="00AD3714" w:rsidRDefault="00CA0761" w:rsidP="001457F8">
            <w:pPr>
              <w:spacing w:before="240"/>
              <w:rPr>
                <w:rFonts w:ascii="Times New Roman" w:hAnsi="Times New Roman" w:cs="Times New Roman"/>
              </w:rPr>
            </w:pPr>
            <w:r w:rsidRPr="00CA0761">
              <w:rPr>
                <w:rFonts w:ascii="Times New Roman" w:hAnsi="Times New Roman" w:cs="Times New Roman"/>
              </w:rPr>
              <w:t>https://www.researchgate.net/publication/364963744_Research_and_Development_on_Embedded_System_Design_to_Attain_Sustainable_Development_Goals</w:t>
            </w:r>
          </w:p>
        </w:tc>
      </w:tr>
      <w:tr w:rsidR="00367D66" w:rsidRPr="00AD3714" w14:paraId="557AE82E" w14:textId="77777777" w:rsidTr="001457F8">
        <w:tc>
          <w:tcPr>
            <w:tcW w:w="926" w:type="pct"/>
            <w:vAlign w:val="center"/>
          </w:tcPr>
          <w:p w14:paraId="725587EE"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Other Related Info.:</w:t>
            </w:r>
          </w:p>
        </w:tc>
        <w:tc>
          <w:tcPr>
            <w:tcW w:w="4074" w:type="pct"/>
            <w:gridSpan w:val="3"/>
            <w:tcBorders>
              <w:bottom w:val="single" w:sz="4" w:space="0" w:color="auto"/>
            </w:tcBorders>
            <w:vAlign w:val="bottom"/>
          </w:tcPr>
          <w:p w14:paraId="564CA5A1" w14:textId="0A74049A"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 xml:space="preserve">Place: </w:t>
            </w:r>
            <w:r w:rsidR="0006004F" w:rsidRPr="00753996">
              <w:rPr>
                <w:rFonts w:ascii="Times New Roman" w:hAnsi="Times New Roman" w:cs="Times New Roman"/>
              </w:rPr>
              <w:t xml:space="preserve">organized by the </w:t>
            </w:r>
            <w:r w:rsidR="00FF1776">
              <w:rPr>
                <w:rFonts w:ascii="Times New Roman" w:hAnsi="Times New Roman" w:cs="Times New Roman"/>
              </w:rPr>
              <w:t>Electrical Engineering Division</w:t>
            </w:r>
            <w:r w:rsidR="0006004F" w:rsidRPr="00753996">
              <w:rPr>
                <w:rFonts w:ascii="Times New Roman" w:hAnsi="Times New Roman" w:cs="Times New Roman"/>
              </w:rPr>
              <w:t xml:space="preserve">, </w:t>
            </w:r>
            <w:r w:rsidR="00FF1776">
              <w:rPr>
                <w:rFonts w:ascii="Times New Roman" w:hAnsi="Times New Roman" w:cs="Times New Roman"/>
              </w:rPr>
              <w:t>The Institution of Engineers, Bangladesh (IEB)</w:t>
            </w:r>
            <w:r w:rsidR="00FF1776">
              <w:rPr>
                <w:rFonts w:ascii="Times New Roman" w:hAnsi="Times New Roman" w:cs="Times New Roman"/>
              </w:rPr>
              <w:t xml:space="preserve">, Ramna, </w:t>
            </w:r>
            <w:r w:rsidR="0006004F" w:rsidRPr="00753996">
              <w:rPr>
                <w:rFonts w:ascii="Times New Roman" w:hAnsi="Times New Roman" w:cs="Times New Roman"/>
              </w:rPr>
              <w:t xml:space="preserve">Dhaka, Bangladesh, </w:t>
            </w:r>
            <w:r w:rsidR="00FF1776" w:rsidRPr="00753996">
              <w:rPr>
                <w:rFonts w:ascii="Times New Roman" w:hAnsi="Times New Roman" w:cs="Times New Roman"/>
              </w:rPr>
              <w:t>2</w:t>
            </w:r>
            <w:r w:rsidR="00FF1776">
              <w:rPr>
                <w:rFonts w:ascii="Times New Roman" w:hAnsi="Times New Roman" w:cs="Times New Roman"/>
              </w:rPr>
              <w:t>8</w:t>
            </w:r>
            <w:r w:rsidR="00FF1776">
              <w:rPr>
                <w:rFonts w:ascii="Times New Roman" w:hAnsi="Times New Roman" w:cs="Times New Roman"/>
              </w:rPr>
              <w:t>-29</w:t>
            </w:r>
            <w:r w:rsidR="00FF1776" w:rsidRPr="00753996">
              <w:rPr>
                <w:rFonts w:ascii="Times New Roman" w:hAnsi="Times New Roman" w:cs="Times New Roman"/>
              </w:rPr>
              <w:t xml:space="preserve"> </w:t>
            </w:r>
            <w:r w:rsidR="00FF1776">
              <w:rPr>
                <w:rFonts w:ascii="Times New Roman" w:hAnsi="Times New Roman" w:cs="Times New Roman"/>
              </w:rPr>
              <w:t>October</w:t>
            </w:r>
            <w:r w:rsidR="00FF1776" w:rsidRPr="00753996">
              <w:rPr>
                <w:rFonts w:ascii="Times New Roman" w:hAnsi="Times New Roman" w:cs="Times New Roman"/>
              </w:rPr>
              <w:t xml:space="preserve"> 20</w:t>
            </w:r>
            <w:r w:rsidR="00FF1776">
              <w:rPr>
                <w:rFonts w:ascii="Times New Roman" w:hAnsi="Times New Roman" w:cs="Times New Roman"/>
              </w:rPr>
              <w:t>22</w:t>
            </w:r>
            <w:r w:rsidR="0006004F" w:rsidRPr="00753996">
              <w:rPr>
                <w:rFonts w:ascii="Times New Roman" w:hAnsi="Times New Roman" w:cs="Times New Roman"/>
              </w:rPr>
              <w:t xml:space="preserve">, p. </w:t>
            </w:r>
            <w:r w:rsidR="00FF1776">
              <w:rPr>
                <w:rFonts w:ascii="Times New Roman" w:hAnsi="Times New Roman" w:cs="Times New Roman"/>
              </w:rPr>
              <w:t>31</w:t>
            </w:r>
            <w:r w:rsidR="0006004F">
              <w:rPr>
                <w:rFonts w:ascii="Times New Roman" w:hAnsi="Times New Roman" w:cs="Times New Roman"/>
              </w:rPr>
              <w:t>.</w:t>
            </w:r>
          </w:p>
        </w:tc>
      </w:tr>
      <w:tr w:rsidR="00367D66" w:rsidRPr="00AD3714" w14:paraId="5332F66B" w14:textId="77777777" w:rsidTr="001457F8">
        <w:trPr>
          <w:trHeight w:val="54"/>
        </w:trPr>
        <w:tc>
          <w:tcPr>
            <w:tcW w:w="5000" w:type="pct"/>
            <w:gridSpan w:val="4"/>
            <w:shd w:val="clear" w:color="auto" w:fill="auto"/>
            <w:vAlign w:val="bottom"/>
          </w:tcPr>
          <w:p w14:paraId="672A0C9E" w14:textId="77777777" w:rsidR="00367D66" w:rsidRPr="00AD3714" w:rsidRDefault="00367D66" w:rsidP="001457F8">
            <w:pPr>
              <w:rPr>
                <w:rFonts w:ascii="Times New Roman" w:hAnsi="Times New Roman" w:cs="Times New Roman"/>
                <w:b/>
                <w:sz w:val="8"/>
              </w:rPr>
            </w:pPr>
          </w:p>
        </w:tc>
      </w:tr>
    </w:tbl>
    <w:p w14:paraId="65244BB9" w14:textId="77777777" w:rsidR="00367D66" w:rsidRPr="00AD3714" w:rsidRDefault="00367D66" w:rsidP="00367D66">
      <w:pPr>
        <w:rPr>
          <w:rFonts w:ascii="Times New Roman" w:hAnsi="Times New Roman" w:cs="Times New Roman"/>
        </w:rPr>
      </w:pPr>
      <w:r w:rsidRPr="00AD371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367D66" w:rsidRPr="00AD3714" w14:paraId="6544BCF6" w14:textId="77777777" w:rsidTr="001457F8">
        <w:tc>
          <w:tcPr>
            <w:tcW w:w="2356" w:type="pct"/>
            <w:tcBorders>
              <w:bottom w:val="single" w:sz="4" w:space="0" w:color="auto"/>
            </w:tcBorders>
            <w:vAlign w:val="bottom"/>
          </w:tcPr>
          <w:p w14:paraId="3C79E4C7"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lastRenderedPageBreak/>
              <w:t>Abstract:</w:t>
            </w:r>
          </w:p>
        </w:tc>
        <w:tc>
          <w:tcPr>
            <w:tcW w:w="2644" w:type="pct"/>
            <w:tcBorders>
              <w:bottom w:val="single" w:sz="4" w:space="0" w:color="auto"/>
            </w:tcBorders>
            <w:vAlign w:val="bottom"/>
          </w:tcPr>
          <w:p w14:paraId="2B4A87B4" w14:textId="77777777" w:rsidR="00367D66" w:rsidRPr="00AD3714" w:rsidRDefault="00367D66" w:rsidP="001457F8">
            <w:pPr>
              <w:spacing w:before="240"/>
              <w:rPr>
                <w:rFonts w:ascii="Times New Roman" w:hAnsi="Times New Roman" w:cs="Times New Roman"/>
              </w:rPr>
            </w:pPr>
          </w:p>
        </w:tc>
      </w:tr>
      <w:tr w:rsidR="00367D66" w:rsidRPr="00AD3714" w14:paraId="546990B9" w14:textId="77777777" w:rsidTr="001457F8">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120887" w14:textId="77777777" w:rsidR="00367D66" w:rsidRPr="00AD3714" w:rsidRDefault="00367D66" w:rsidP="001457F8">
            <w:pPr>
              <w:rPr>
                <w:rFonts w:ascii="Times New Roman" w:hAnsi="Times New Roman" w:cs="Times New Roman"/>
              </w:rPr>
            </w:pPr>
          </w:p>
          <w:p w14:paraId="63DDF0BE" w14:textId="5C84B075" w:rsidR="00367D66" w:rsidRPr="00AD3714" w:rsidRDefault="00367D66" w:rsidP="001457F8">
            <w:pPr>
              <w:rPr>
                <w:rFonts w:ascii="Times New Roman" w:hAnsi="Times New Roman" w:cs="Times New Roman"/>
              </w:rPr>
            </w:pPr>
            <w:r w:rsidRPr="00AD3714">
              <w:rPr>
                <w:rFonts w:ascii="Times New Roman" w:hAnsi="Times New Roman" w:cs="Times New Roman"/>
              </w:rPr>
              <w:t xml:space="preserve">Abstract— </w:t>
            </w:r>
            <w:r w:rsidR="00FF1776" w:rsidRPr="00FF1776">
              <w:rPr>
                <w:rFonts w:ascii="Times New Roman" w:hAnsi="Times New Roman" w:cs="Times New Roman"/>
              </w:rPr>
              <w:t xml:space="preserve">In 2000, world leaders adopted the Millennium Development Goals (MDGs) to eliminate certain critical problems from this earth. Then in 2015, The United Nations adopted the well-known 17 Agenda of the Sustainable Development Goals (SDG) to realize a sustainable world by 2030. It was recognized that poverty and other problematic issues in this world must be resolved jointly by initiating a group of action plans to obtain sustainable developments through signs of progress in the areas of poverty, health, energy, education, gender inequality, economic growth, environment and climate changes, social issues, </w:t>
            </w:r>
            <w:r w:rsidR="009D0FE0" w:rsidRPr="00FF1776">
              <w:rPr>
                <w:rFonts w:ascii="Times New Roman" w:hAnsi="Times New Roman" w:cs="Times New Roman"/>
              </w:rPr>
              <w:t>collection,</w:t>
            </w:r>
            <w:r w:rsidR="00FF1776" w:rsidRPr="00FF1776">
              <w:rPr>
                <w:rFonts w:ascii="Times New Roman" w:hAnsi="Times New Roman" w:cs="Times New Roman"/>
              </w:rPr>
              <w:t xml:space="preserve"> and preservation of natural resources, etc. The 17 SDGs comprise 169 sub-targets, all of which must be achieved within 2030 through an integrated approach and cooperation. To achieve these goals, engineering research, innovations, development, and commercialization of the designed products can assist us in the respective areas. In this talk, I shall emphasize the recent research and innovations in embedded system design to achieve the SDGs. These ventures will help both societal and economic repayments in the world for sustainable growth. In this talk, I shall also focus on the seven areas of the SDGs where embedded system design has an important role to execute. These are mainly related to good health and well-being, quality education, clean water and sanitation, affordable and clean energy, sustainable cities and communities, life below water, and life on land. In fine, we may conclude that the advancement of embedded system design surely helps electrical and electronic engineers to design and develop complex engineering problems’ solutions to achieve the mentioned specific SDGs, and hence to realize a sustainable world for humanity.</w:t>
            </w:r>
          </w:p>
        </w:tc>
      </w:tr>
    </w:tbl>
    <w:p w14:paraId="41E6AB8A" w14:textId="7391642F" w:rsidR="00C55599" w:rsidRPr="00367D66" w:rsidRDefault="00C55599" w:rsidP="00367D66"/>
    <w:sectPr w:rsidR="00C55599" w:rsidRPr="00367D66"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B39E0" w14:textId="77777777" w:rsidR="002924CE" w:rsidRDefault="002924CE" w:rsidP="00C9238F">
      <w:pPr>
        <w:spacing w:after="0" w:line="240" w:lineRule="auto"/>
      </w:pPr>
      <w:r>
        <w:separator/>
      </w:r>
    </w:p>
  </w:endnote>
  <w:endnote w:type="continuationSeparator" w:id="0">
    <w:p w14:paraId="24A30077" w14:textId="77777777" w:rsidR="002924CE" w:rsidRDefault="002924C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2B40A52-410B-4B78-A3B4-1E0A06583178}"/>
    <w:embedBold r:id="rId2" w:fontKey="{CC4505DB-FB4D-4A4B-979B-6CA6AC3FC8E5}"/>
    <w:embedItalic r:id="rId3" w:fontKey="{2236E528-A579-48E6-8E52-EB11C336B362}"/>
  </w:font>
  <w:font w:name="Corbel">
    <w:panose1 w:val="020B0503020204020204"/>
    <w:charset w:val="00"/>
    <w:family w:val="swiss"/>
    <w:pitch w:val="variable"/>
    <w:sig w:usb0="A00002EF" w:usb1="4000A44B" w:usb2="00000000" w:usb3="00000000" w:csb0="0000019F" w:csb1="00000000"/>
    <w:embedRegular r:id="rId4" w:fontKey="{79AA7880-65CC-4CAC-9FCC-37BCF5120FA1}"/>
    <w:embedBold r:id="rId5" w:fontKey="{8B233EF5-7486-449B-8067-DA6B4272F8AA}"/>
    <w:embedItalic r:id="rId6" w:fontKey="{6C0B97C4-0189-4A8F-B309-9DC5FC297863}"/>
  </w:font>
  <w:font w:name="Vrinda">
    <w:panose1 w:val="00000400000000000000"/>
    <w:charset w:val="00"/>
    <w:family w:val="swiss"/>
    <w:pitch w:val="variable"/>
    <w:sig w:usb0="00010003" w:usb1="00000000" w:usb2="00000000" w:usb3="00000000" w:csb0="00000001" w:csb1="00000000"/>
    <w:embedRegular r:id="rId7" w:fontKey="{A3292C88-0299-46EC-AF93-ED003015CBBB}"/>
    <w:embedBold r:id="rId8" w:fontKey="{6DCBE999-2758-4CD2-85DC-8DC1B0B754B3}"/>
    <w:embedItalic r:id="rId9" w:fontKey="{ADD0CF15-3BF9-4CF8-ABEF-2B6EBED9DAF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DF529C13-9817-46D8-9A20-AD00865615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F1BD6" w14:textId="77777777" w:rsidR="002924CE" w:rsidRDefault="002924CE" w:rsidP="00C9238F">
      <w:pPr>
        <w:spacing w:after="0" w:line="240" w:lineRule="auto"/>
      </w:pPr>
      <w:r>
        <w:separator/>
      </w:r>
    </w:p>
  </w:footnote>
  <w:footnote w:type="continuationSeparator" w:id="0">
    <w:p w14:paraId="4F6C958C" w14:textId="77777777" w:rsidR="002924CE" w:rsidRDefault="002924C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5ADA"/>
    <w:rsid w:val="00016E9C"/>
    <w:rsid w:val="00023CF5"/>
    <w:rsid w:val="0002693C"/>
    <w:rsid w:val="00047BAF"/>
    <w:rsid w:val="00052382"/>
    <w:rsid w:val="0006004F"/>
    <w:rsid w:val="000604F5"/>
    <w:rsid w:val="0006276F"/>
    <w:rsid w:val="00063E39"/>
    <w:rsid w:val="0006568A"/>
    <w:rsid w:val="00065A07"/>
    <w:rsid w:val="00067E3E"/>
    <w:rsid w:val="000706DE"/>
    <w:rsid w:val="00076F0F"/>
    <w:rsid w:val="00080CB4"/>
    <w:rsid w:val="00083481"/>
    <w:rsid w:val="00084253"/>
    <w:rsid w:val="000868E4"/>
    <w:rsid w:val="000903A0"/>
    <w:rsid w:val="000A3A92"/>
    <w:rsid w:val="000A49BB"/>
    <w:rsid w:val="000B26A5"/>
    <w:rsid w:val="000C3726"/>
    <w:rsid w:val="000D049D"/>
    <w:rsid w:val="000D0A38"/>
    <w:rsid w:val="000D1F49"/>
    <w:rsid w:val="000D68B9"/>
    <w:rsid w:val="000D74AC"/>
    <w:rsid w:val="000E4323"/>
    <w:rsid w:val="00110BAB"/>
    <w:rsid w:val="00113952"/>
    <w:rsid w:val="00143FA9"/>
    <w:rsid w:val="00144A0C"/>
    <w:rsid w:val="0014673A"/>
    <w:rsid w:val="00155E08"/>
    <w:rsid w:val="001626AC"/>
    <w:rsid w:val="00165633"/>
    <w:rsid w:val="001671AE"/>
    <w:rsid w:val="001674CC"/>
    <w:rsid w:val="001727CA"/>
    <w:rsid w:val="001901D1"/>
    <w:rsid w:val="00190352"/>
    <w:rsid w:val="00197CA2"/>
    <w:rsid w:val="001A5D97"/>
    <w:rsid w:val="001A6DB8"/>
    <w:rsid w:val="001C1302"/>
    <w:rsid w:val="001D18EF"/>
    <w:rsid w:val="001D3049"/>
    <w:rsid w:val="001D4EE4"/>
    <w:rsid w:val="001D5C61"/>
    <w:rsid w:val="001E4FCB"/>
    <w:rsid w:val="001E6DB6"/>
    <w:rsid w:val="001F363C"/>
    <w:rsid w:val="001F5CF8"/>
    <w:rsid w:val="002013A6"/>
    <w:rsid w:val="002027DD"/>
    <w:rsid w:val="0020377B"/>
    <w:rsid w:val="002175D4"/>
    <w:rsid w:val="00225DE0"/>
    <w:rsid w:val="00235196"/>
    <w:rsid w:val="0024705F"/>
    <w:rsid w:val="00251006"/>
    <w:rsid w:val="00257185"/>
    <w:rsid w:val="00264CF8"/>
    <w:rsid w:val="00270CA4"/>
    <w:rsid w:val="00273B89"/>
    <w:rsid w:val="00281C1A"/>
    <w:rsid w:val="00281DCC"/>
    <w:rsid w:val="0028400E"/>
    <w:rsid w:val="002924CE"/>
    <w:rsid w:val="00292715"/>
    <w:rsid w:val="00296E80"/>
    <w:rsid w:val="002A4041"/>
    <w:rsid w:val="002B68E4"/>
    <w:rsid w:val="002C2DE1"/>
    <w:rsid w:val="002C56E6"/>
    <w:rsid w:val="002C7779"/>
    <w:rsid w:val="002D0793"/>
    <w:rsid w:val="002D111C"/>
    <w:rsid w:val="002D3238"/>
    <w:rsid w:val="002E458B"/>
    <w:rsid w:val="002F19CB"/>
    <w:rsid w:val="002F6F88"/>
    <w:rsid w:val="00326D66"/>
    <w:rsid w:val="00336CF0"/>
    <w:rsid w:val="00346749"/>
    <w:rsid w:val="003475E1"/>
    <w:rsid w:val="00354F54"/>
    <w:rsid w:val="00361E11"/>
    <w:rsid w:val="00365499"/>
    <w:rsid w:val="0036700A"/>
    <w:rsid w:val="00367932"/>
    <w:rsid w:val="00367D66"/>
    <w:rsid w:val="00381DDB"/>
    <w:rsid w:val="00383BD1"/>
    <w:rsid w:val="00384CB2"/>
    <w:rsid w:val="003904EE"/>
    <w:rsid w:val="0039340C"/>
    <w:rsid w:val="003A74C0"/>
    <w:rsid w:val="003B0108"/>
    <w:rsid w:val="003C129B"/>
    <w:rsid w:val="003C3D4D"/>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3431D"/>
    <w:rsid w:val="0043779F"/>
    <w:rsid w:val="0044598C"/>
    <w:rsid w:val="00445BF2"/>
    <w:rsid w:val="00456E8F"/>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1BD2"/>
    <w:rsid w:val="005A3BF7"/>
    <w:rsid w:val="005B0A0B"/>
    <w:rsid w:val="005B3FC3"/>
    <w:rsid w:val="005C2C4C"/>
    <w:rsid w:val="005D6C4F"/>
    <w:rsid w:val="005E19AD"/>
    <w:rsid w:val="005E605C"/>
    <w:rsid w:val="005F2035"/>
    <w:rsid w:val="005F66BA"/>
    <w:rsid w:val="005F7990"/>
    <w:rsid w:val="006058C4"/>
    <w:rsid w:val="00621AF5"/>
    <w:rsid w:val="00622CEC"/>
    <w:rsid w:val="00623181"/>
    <w:rsid w:val="00630024"/>
    <w:rsid w:val="006314FC"/>
    <w:rsid w:val="00636A9E"/>
    <w:rsid w:val="0063739C"/>
    <w:rsid w:val="00655DA2"/>
    <w:rsid w:val="006574D8"/>
    <w:rsid w:val="006576A4"/>
    <w:rsid w:val="00664BE6"/>
    <w:rsid w:val="00673A0A"/>
    <w:rsid w:val="00680451"/>
    <w:rsid w:val="00695AA7"/>
    <w:rsid w:val="006A3DD4"/>
    <w:rsid w:val="006B67E6"/>
    <w:rsid w:val="006C2711"/>
    <w:rsid w:val="006D3589"/>
    <w:rsid w:val="006E7145"/>
    <w:rsid w:val="006F4C3C"/>
    <w:rsid w:val="007043B8"/>
    <w:rsid w:val="007177F7"/>
    <w:rsid w:val="007370FC"/>
    <w:rsid w:val="00742B0F"/>
    <w:rsid w:val="0075100D"/>
    <w:rsid w:val="00753996"/>
    <w:rsid w:val="00761453"/>
    <w:rsid w:val="0076671A"/>
    <w:rsid w:val="00770F25"/>
    <w:rsid w:val="007711F5"/>
    <w:rsid w:val="00774C74"/>
    <w:rsid w:val="0077676A"/>
    <w:rsid w:val="0078092A"/>
    <w:rsid w:val="007870BD"/>
    <w:rsid w:val="0078748D"/>
    <w:rsid w:val="0079403B"/>
    <w:rsid w:val="00795935"/>
    <w:rsid w:val="00797181"/>
    <w:rsid w:val="007A35A8"/>
    <w:rsid w:val="007A682B"/>
    <w:rsid w:val="007B0A85"/>
    <w:rsid w:val="007C2B0A"/>
    <w:rsid w:val="007C5BDB"/>
    <w:rsid w:val="007C6A52"/>
    <w:rsid w:val="007D0048"/>
    <w:rsid w:val="007D229A"/>
    <w:rsid w:val="007D3755"/>
    <w:rsid w:val="007E232B"/>
    <w:rsid w:val="007E3108"/>
    <w:rsid w:val="007E4956"/>
    <w:rsid w:val="007F07AE"/>
    <w:rsid w:val="007F1DE5"/>
    <w:rsid w:val="007F45ED"/>
    <w:rsid w:val="00817AF2"/>
    <w:rsid w:val="0082043E"/>
    <w:rsid w:val="0083208F"/>
    <w:rsid w:val="008357C7"/>
    <w:rsid w:val="00843FD5"/>
    <w:rsid w:val="008504D7"/>
    <w:rsid w:val="00852B20"/>
    <w:rsid w:val="0086488B"/>
    <w:rsid w:val="00865BB7"/>
    <w:rsid w:val="00875706"/>
    <w:rsid w:val="00875BD4"/>
    <w:rsid w:val="00882E49"/>
    <w:rsid w:val="00886EA5"/>
    <w:rsid w:val="00887812"/>
    <w:rsid w:val="00893E7B"/>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D0FE0"/>
    <w:rsid w:val="009D53BF"/>
    <w:rsid w:val="009E2D94"/>
    <w:rsid w:val="009E3183"/>
    <w:rsid w:val="009F619A"/>
    <w:rsid w:val="009F6DDE"/>
    <w:rsid w:val="009F77CA"/>
    <w:rsid w:val="00A10192"/>
    <w:rsid w:val="00A101E7"/>
    <w:rsid w:val="00A1613A"/>
    <w:rsid w:val="00A34812"/>
    <w:rsid w:val="00A370A8"/>
    <w:rsid w:val="00A4362A"/>
    <w:rsid w:val="00A45089"/>
    <w:rsid w:val="00A46507"/>
    <w:rsid w:val="00A5334E"/>
    <w:rsid w:val="00A55BD9"/>
    <w:rsid w:val="00A647D0"/>
    <w:rsid w:val="00A64D6C"/>
    <w:rsid w:val="00A65690"/>
    <w:rsid w:val="00A82043"/>
    <w:rsid w:val="00A82A33"/>
    <w:rsid w:val="00A85A07"/>
    <w:rsid w:val="00AA2A0A"/>
    <w:rsid w:val="00AA5C06"/>
    <w:rsid w:val="00AB3DA8"/>
    <w:rsid w:val="00AC0940"/>
    <w:rsid w:val="00AC3790"/>
    <w:rsid w:val="00AC6586"/>
    <w:rsid w:val="00AD0AE8"/>
    <w:rsid w:val="00AD3714"/>
    <w:rsid w:val="00AD48A7"/>
    <w:rsid w:val="00AE4A05"/>
    <w:rsid w:val="00AF00BB"/>
    <w:rsid w:val="00AF452E"/>
    <w:rsid w:val="00AF4799"/>
    <w:rsid w:val="00AF4940"/>
    <w:rsid w:val="00AF6BFE"/>
    <w:rsid w:val="00B0211B"/>
    <w:rsid w:val="00B10554"/>
    <w:rsid w:val="00B176D5"/>
    <w:rsid w:val="00B213CB"/>
    <w:rsid w:val="00B23457"/>
    <w:rsid w:val="00B24F15"/>
    <w:rsid w:val="00B3177E"/>
    <w:rsid w:val="00B33EA0"/>
    <w:rsid w:val="00B43996"/>
    <w:rsid w:val="00B52DF3"/>
    <w:rsid w:val="00B55C8A"/>
    <w:rsid w:val="00B677B2"/>
    <w:rsid w:val="00B84D3A"/>
    <w:rsid w:val="00B87236"/>
    <w:rsid w:val="00BA1450"/>
    <w:rsid w:val="00BA4C93"/>
    <w:rsid w:val="00BA7837"/>
    <w:rsid w:val="00BB2B66"/>
    <w:rsid w:val="00BB3072"/>
    <w:rsid w:val="00BC6682"/>
    <w:rsid w:val="00BD1695"/>
    <w:rsid w:val="00BD452C"/>
    <w:rsid w:val="00BD4753"/>
    <w:rsid w:val="00BD5CB1"/>
    <w:rsid w:val="00BE2DE5"/>
    <w:rsid w:val="00BE34D4"/>
    <w:rsid w:val="00BE62EE"/>
    <w:rsid w:val="00BF6111"/>
    <w:rsid w:val="00C003BA"/>
    <w:rsid w:val="00C00950"/>
    <w:rsid w:val="00C02068"/>
    <w:rsid w:val="00C045B7"/>
    <w:rsid w:val="00C26236"/>
    <w:rsid w:val="00C273B0"/>
    <w:rsid w:val="00C30953"/>
    <w:rsid w:val="00C333A6"/>
    <w:rsid w:val="00C46878"/>
    <w:rsid w:val="00C55599"/>
    <w:rsid w:val="00C55855"/>
    <w:rsid w:val="00C566CA"/>
    <w:rsid w:val="00C618A9"/>
    <w:rsid w:val="00C71107"/>
    <w:rsid w:val="00C765A7"/>
    <w:rsid w:val="00C8426C"/>
    <w:rsid w:val="00C878B4"/>
    <w:rsid w:val="00C9238F"/>
    <w:rsid w:val="00C96307"/>
    <w:rsid w:val="00CA0761"/>
    <w:rsid w:val="00CB4A51"/>
    <w:rsid w:val="00CD1B00"/>
    <w:rsid w:val="00CD2C49"/>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63FDA"/>
    <w:rsid w:val="00D72D90"/>
    <w:rsid w:val="00D83F6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52D8B"/>
    <w:rsid w:val="00E55223"/>
    <w:rsid w:val="00E61C09"/>
    <w:rsid w:val="00E647FC"/>
    <w:rsid w:val="00E76554"/>
    <w:rsid w:val="00E82578"/>
    <w:rsid w:val="00E85AE0"/>
    <w:rsid w:val="00EA68D1"/>
    <w:rsid w:val="00EA7D2F"/>
    <w:rsid w:val="00EB12D8"/>
    <w:rsid w:val="00EB2B35"/>
    <w:rsid w:val="00EB3B58"/>
    <w:rsid w:val="00EB4597"/>
    <w:rsid w:val="00EC255B"/>
    <w:rsid w:val="00EC366C"/>
    <w:rsid w:val="00EC3C59"/>
    <w:rsid w:val="00EC7359"/>
    <w:rsid w:val="00EE3054"/>
    <w:rsid w:val="00EE460C"/>
    <w:rsid w:val="00EE49B3"/>
    <w:rsid w:val="00EE5DA1"/>
    <w:rsid w:val="00F00606"/>
    <w:rsid w:val="00F01256"/>
    <w:rsid w:val="00F0506D"/>
    <w:rsid w:val="00F077D1"/>
    <w:rsid w:val="00F108E0"/>
    <w:rsid w:val="00F12266"/>
    <w:rsid w:val="00F13D84"/>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243"/>
    <w:rsid w:val="00FF1776"/>
    <w:rsid w:val="00FF5162"/>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376</Words>
  <Characters>2225</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2022-11-03T07:37:00Z</dcterms:created>
  <dcterms:modified xsi:type="dcterms:W3CDTF">2022-11-03T08:09:00Z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3868907f61b57b1011806c91113e2f6284602ab33f2c433ffc0ca6ba2ba23bfc</vt:lpwstr>
  </property>
</Properties>
</file>